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3EDFB5E2" w:rsidR="00515A94" w:rsidRPr="00ED4A0D" w:rsidRDefault="61A4B44D" w:rsidP="4ED77C57">
      <w:pPr>
        <w:rPr>
          <w:rFonts w:ascii="Cambria" w:eastAsia="MS Mincho" w:hAnsi="Cambria" w:cs="Times New Roman"/>
          <w:b/>
          <w:bCs/>
          <w:sz w:val="23"/>
          <w:szCs w:val="23"/>
        </w:rPr>
      </w:pPr>
      <w:r w:rsidRPr="67FC2D95">
        <w:rPr>
          <w:rFonts w:ascii="Cambria" w:eastAsia="MS Mincho" w:hAnsi="Cambria" w:cs="Times New Roman"/>
          <w:b/>
          <w:bCs/>
          <w:sz w:val="23"/>
          <w:szCs w:val="23"/>
        </w:rPr>
        <w:t>FOR IMMEDIATE RELEASE</w:t>
      </w:r>
      <w:r>
        <w:tab/>
      </w:r>
      <w:r>
        <w:tab/>
      </w:r>
      <w:r w:rsidR="61B6BA21" w:rsidRPr="67FC2D95">
        <w:rPr>
          <w:rFonts w:ascii="Cambria" w:eastAsia="MS Mincho" w:hAnsi="Cambria" w:cs="Times New Roman"/>
          <w:b/>
          <w:bCs/>
          <w:sz w:val="23"/>
          <w:szCs w:val="23"/>
        </w:rPr>
        <w:t xml:space="preserve">    </w:t>
      </w:r>
      <w:r>
        <w:tab/>
      </w:r>
      <w:r>
        <w:tab/>
      </w:r>
      <w:r>
        <w:tab/>
      </w:r>
      <w:r>
        <w:tab/>
      </w:r>
      <w:r w:rsidR="00C72DA7">
        <w:rPr>
          <w:rFonts w:ascii="Cambria" w:eastAsia="MS Mincho" w:hAnsi="Cambria" w:cs="Times New Roman"/>
          <w:b/>
          <w:bCs/>
          <w:sz w:val="23"/>
          <w:szCs w:val="23"/>
        </w:rPr>
        <w:t xml:space="preserve">Update </w:t>
      </w:r>
      <w:r w:rsidR="008C02FB">
        <w:rPr>
          <w:rFonts w:ascii="Cambria" w:eastAsia="MS Mincho" w:hAnsi="Cambria" w:cs="Times New Roman"/>
          <w:b/>
          <w:bCs/>
          <w:sz w:val="23"/>
          <w:szCs w:val="23"/>
        </w:rPr>
        <w:t>2</w:t>
      </w:r>
      <w:r w:rsidR="00C72DA7">
        <w:rPr>
          <w:rFonts w:ascii="Cambria" w:eastAsia="MS Mincho" w:hAnsi="Cambria" w:cs="Times New Roman"/>
          <w:b/>
          <w:bCs/>
          <w:sz w:val="23"/>
          <w:szCs w:val="23"/>
        </w:rPr>
        <w:t xml:space="preserve"> /</w:t>
      </w:r>
      <w:r w:rsidR="00770C65">
        <w:rPr>
          <w:rFonts w:ascii="Cambria" w:eastAsia="MS Mincho" w:hAnsi="Cambria" w:cs="Times New Roman"/>
          <w:b/>
          <w:bCs/>
          <w:sz w:val="23"/>
          <w:szCs w:val="23"/>
        </w:rPr>
        <w:t>1:30</w:t>
      </w:r>
      <w:r w:rsidR="00B851D4">
        <w:rPr>
          <w:rFonts w:ascii="Cambria" w:eastAsia="MS Mincho" w:hAnsi="Cambria" w:cs="Times New Roman"/>
          <w:b/>
          <w:bCs/>
          <w:sz w:val="23"/>
          <w:szCs w:val="23"/>
        </w:rPr>
        <w:t xml:space="preserve"> </w:t>
      </w:r>
      <w:r w:rsidR="00B851D4" w:rsidRPr="00D079A8">
        <w:rPr>
          <w:rFonts w:ascii="Cambria" w:eastAsia="MS Mincho" w:hAnsi="Cambria" w:cs="Times New Roman"/>
          <w:b/>
          <w:bCs/>
          <w:sz w:val="23"/>
          <w:szCs w:val="23"/>
        </w:rPr>
        <w:t>a</w:t>
      </w:r>
      <w:r w:rsidR="00D079A8">
        <w:rPr>
          <w:rFonts w:ascii="Cambria" w:eastAsia="MS Mincho" w:hAnsi="Cambria" w:cs="Times New Roman"/>
          <w:b/>
          <w:bCs/>
          <w:sz w:val="23"/>
          <w:szCs w:val="23"/>
        </w:rPr>
        <w:t>.</w:t>
      </w:r>
      <w:r w:rsidR="00B851D4" w:rsidRPr="00D079A8">
        <w:rPr>
          <w:rFonts w:ascii="Cambria" w:eastAsia="MS Mincho" w:hAnsi="Cambria" w:cs="Times New Roman"/>
          <w:b/>
          <w:bCs/>
          <w:sz w:val="23"/>
          <w:szCs w:val="23"/>
        </w:rPr>
        <w:t>m</w:t>
      </w:r>
      <w:r w:rsidR="00D079A8">
        <w:rPr>
          <w:rFonts w:ascii="Cambria" w:eastAsia="MS Mincho" w:hAnsi="Cambria" w:cs="Times New Roman"/>
          <w:b/>
          <w:bCs/>
          <w:sz w:val="23"/>
          <w:szCs w:val="23"/>
        </w:rPr>
        <w:t>.</w:t>
      </w:r>
      <w:r>
        <w:tab/>
      </w:r>
    </w:p>
    <w:p w14:paraId="1E552BD7" w14:textId="753543E3" w:rsidR="006253A2" w:rsidRDefault="00C45B3C" w:rsidP="006253A2">
      <w:pPr>
        <w:rPr>
          <w:rFonts w:ascii="Cambria" w:eastAsia="MS Mincho" w:hAnsi="Cambria" w:cs="Times New Roman"/>
          <w:sz w:val="23"/>
          <w:szCs w:val="23"/>
        </w:rPr>
      </w:pPr>
      <w:r>
        <w:rPr>
          <w:rFonts w:ascii="Cambria" w:eastAsia="MS Mincho" w:hAnsi="Cambria" w:cs="Times New Roman"/>
          <w:sz w:val="23"/>
          <w:szCs w:val="23"/>
        </w:rPr>
        <w:t>Ma</w:t>
      </w:r>
      <w:r w:rsidR="00B851D4">
        <w:rPr>
          <w:rFonts w:ascii="Cambria" w:eastAsia="MS Mincho" w:hAnsi="Cambria" w:cs="Times New Roman"/>
          <w:sz w:val="23"/>
          <w:szCs w:val="23"/>
        </w:rPr>
        <w:t>y</w:t>
      </w:r>
      <w:r>
        <w:rPr>
          <w:rFonts w:ascii="Cambria" w:eastAsia="MS Mincho" w:hAnsi="Cambria" w:cs="Times New Roman"/>
          <w:sz w:val="23"/>
          <w:szCs w:val="23"/>
        </w:rPr>
        <w:t xml:space="preserve"> </w:t>
      </w:r>
      <w:r w:rsidR="00B13F17">
        <w:rPr>
          <w:rFonts w:ascii="Cambria" w:eastAsia="MS Mincho" w:hAnsi="Cambria" w:cs="Times New Roman"/>
          <w:sz w:val="23"/>
          <w:szCs w:val="23"/>
        </w:rPr>
        <w:t>10</w:t>
      </w:r>
      <w:r w:rsidR="00B600DE" w:rsidRPr="3E944AD3">
        <w:rPr>
          <w:rFonts w:ascii="Cambria" w:eastAsia="MS Mincho" w:hAnsi="Cambria" w:cs="Times New Roman"/>
          <w:sz w:val="23"/>
          <w:szCs w:val="23"/>
        </w:rPr>
        <w:t xml:space="preserve">, </w:t>
      </w:r>
      <w:r w:rsidR="00A25B65" w:rsidRPr="3E944AD3">
        <w:rPr>
          <w:rFonts w:ascii="Cambria" w:eastAsia="MS Mincho" w:hAnsi="Cambria" w:cs="Times New Roman"/>
          <w:sz w:val="23"/>
          <w:szCs w:val="23"/>
        </w:rPr>
        <w:t>202</w:t>
      </w:r>
      <w:r>
        <w:rPr>
          <w:rFonts w:ascii="Cambria" w:eastAsia="MS Mincho" w:hAnsi="Cambria" w:cs="Times New Roman"/>
          <w:sz w:val="23"/>
          <w:szCs w:val="23"/>
        </w:rPr>
        <w:t>6</w:t>
      </w:r>
    </w:p>
    <w:p w14:paraId="47562ED2" w14:textId="77777777" w:rsidR="0015151E" w:rsidRPr="00ED4A0D" w:rsidRDefault="0015151E"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7E91620A" w14:textId="08F2936A" w:rsidR="00427B42" w:rsidRDefault="00427B42" w:rsidP="006253A2">
      <w:pPr>
        <w:rPr>
          <w:rStyle w:val="CommentReference"/>
          <w:rFonts w:ascii="Cambria" w:hAnsi="Cambria"/>
          <w:sz w:val="23"/>
          <w:szCs w:val="23"/>
        </w:rPr>
      </w:pPr>
      <w:r>
        <w:rPr>
          <w:rStyle w:val="CommentReference"/>
          <w:rFonts w:ascii="Cambria" w:hAnsi="Cambria"/>
          <w:sz w:val="23"/>
          <w:szCs w:val="23"/>
        </w:rPr>
        <w:t>Michelle Zdrodowski</w:t>
      </w:r>
      <w:r w:rsidR="00572C9A" w:rsidRPr="00ED4A0D">
        <w:rPr>
          <w:rStyle w:val="CommentReference"/>
          <w:rFonts w:ascii="Cambria" w:hAnsi="Cambria"/>
          <w:sz w:val="23"/>
          <w:szCs w:val="23"/>
        </w:rPr>
        <w:t xml:space="preserve"> / C: 313-</w:t>
      </w:r>
      <w:r>
        <w:rPr>
          <w:rStyle w:val="CommentReference"/>
          <w:rFonts w:ascii="Cambria" w:hAnsi="Cambria"/>
          <w:sz w:val="23"/>
          <w:szCs w:val="23"/>
        </w:rPr>
        <w:t>619-0552</w:t>
      </w:r>
      <w:r w:rsidR="00572C9A" w:rsidRPr="00ED4A0D">
        <w:rPr>
          <w:rStyle w:val="CommentReference"/>
          <w:rFonts w:ascii="Cambria" w:hAnsi="Cambria"/>
          <w:sz w:val="23"/>
          <w:szCs w:val="23"/>
        </w:rPr>
        <w:t xml:space="preserve"> / </w:t>
      </w:r>
      <w:hyperlink r:id="rId12" w:history="1">
        <w:r w:rsidRPr="00A17EAC">
          <w:rPr>
            <w:rStyle w:val="Hyperlink"/>
            <w:rFonts w:ascii="Cambria" w:hAnsi="Cambria"/>
            <w:sz w:val="23"/>
            <w:szCs w:val="23"/>
          </w:rPr>
          <w:t>michelle.zdrodowski@glwater.org</w:t>
        </w:r>
      </w:hyperlink>
    </w:p>
    <w:p w14:paraId="0F807676" w14:textId="0812D8F2" w:rsidR="006253A2" w:rsidRPr="00ED4A0D" w:rsidRDefault="006253A2" w:rsidP="006253A2">
      <w:pPr>
        <w:rPr>
          <w:rFonts w:ascii="Helvetica" w:eastAsia="MS Mincho" w:hAnsi="Helvetica" w:cs="Times New Roman"/>
          <w:sz w:val="23"/>
          <w:szCs w:val="23"/>
        </w:rPr>
      </w:pPr>
    </w:p>
    <w:p w14:paraId="63CFC6CA" w14:textId="77777777" w:rsidR="00EE4784" w:rsidRDefault="510E799E" w:rsidP="49F4794B">
      <w:pPr>
        <w:jc w:val="center"/>
        <w:rPr>
          <w:rFonts w:ascii="Cambria" w:hAnsi="Cambria" w:cs="Arial"/>
          <w:b/>
          <w:bCs/>
          <w:sz w:val="23"/>
          <w:szCs w:val="23"/>
        </w:rPr>
      </w:pPr>
      <w:r w:rsidRPr="1047803F">
        <w:rPr>
          <w:rFonts w:ascii="Cambria" w:hAnsi="Cambria" w:cs="Arial"/>
          <w:b/>
          <w:bCs/>
          <w:sz w:val="23"/>
          <w:szCs w:val="23"/>
        </w:rPr>
        <w:t xml:space="preserve"> </w:t>
      </w:r>
      <w:r w:rsidR="000268AD" w:rsidRPr="1047803F">
        <w:rPr>
          <w:rFonts w:ascii="Cambria" w:hAnsi="Cambria" w:cs="Arial"/>
          <w:b/>
          <w:bCs/>
          <w:sz w:val="23"/>
          <w:szCs w:val="23"/>
        </w:rPr>
        <w:t xml:space="preserve">GLWA </w:t>
      </w:r>
      <w:r w:rsidR="00B851D4">
        <w:rPr>
          <w:rFonts w:ascii="Cambria" w:hAnsi="Cambria" w:cs="Arial"/>
          <w:b/>
          <w:bCs/>
          <w:sz w:val="23"/>
          <w:szCs w:val="23"/>
        </w:rPr>
        <w:t>EXPERIENCES BREAK ON LEAKING 42-INCH WAT</w:t>
      </w:r>
      <w:r w:rsidR="00A4207E">
        <w:rPr>
          <w:rFonts w:ascii="Cambria" w:hAnsi="Cambria" w:cs="Arial"/>
          <w:b/>
          <w:bCs/>
          <w:sz w:val="23"/>
          <w:szCs w:val="23"/>
        </w:rPr>
        <w:t xml:space="preserve">ER </w:t>
      </w:r>
      <w:r w:rsidR="00436A65" w:rsidRPr="1047803F">
        <w:rPr>
          <w:rFonts w:ascii="Cambria" w:hAnsi="Cambria" w:cs="Arial"/>
          <w:b/>
          <w:bCs/>
          <w:sz w:val="23"/>
          <w:szCs w:val="23"/>
        </w:rPr>
        <w:t xml:space="preserve">TRANSMISSION MAIN </w:t>
      </w:r>
    </w:p>
    <w:p w14:paraId="0D31D573" w14:textId="574A98AB" w:rsidR="00D07B87" w:rsidRDefault="00B851D4" w:rsidP="49F4794B">
      <w:pPr>
        <w:jc w:val="center"/>
        <w:rPr>
          <w:rFonts w:ascii="Cambria" w:hAnsi="Cambria" w:cs="Arial"/>
          <w:b/>
          <w:bCs/>
          <w:sz w:val="23"/>
          <w:szCs w:val="23"/>
        </w:rPr>
      </w:pPr>
      <w:r>
        <w:rPr>
          <w:rFonts w:ascii="Cambria" w:hAnsi="Cambria" w:cs="Arial"/>
          <w:b/>
          <w:bCs/>
          <w:sz w:val="23"/>
          <w:szCs w:val="23"/>
        </w:rPr>
        <w:t>IN AUBURN HILLS’ RIVERWOOD PARK</w:t>
      </w:r>
    </w:p>
    <w:p w14:paraId="43C4DFE5" w14:textId="1F020C7A" w:rsidR="69FC0FAB" w:rsidRDefault="69FC0FAB" w:rsidP="69FC0FAB">
      <w:pPr>
        <w:jc w:val="center"/>
        <w:rPr>
          <w:rFonts w:ascii="Cambria" w:hAnsi="Cambria" w:cs="Arial"/>
          <w:b/>
          <w:bCs/>
          <w:sz w:val="23"/>
          <w:szCs w:val="23"/>
        </w:rPr>
      </w:pPr>
    </w:p>
    <w:p w14:paraId="59F89685" w14:textId="77777777" w:rsidR="00D33CB9" w:rsidRDefault="00D33CB9" w:rsidP="69FC0FAB">
      <w:pPr>
        <w:jc w:val="center"/>
        <w:rPr>
          <w:rFonts w:ascii="Cambria" w:hAnsi="Cambria" w:cs="Arial"/>
          <w:b/>
          <w:bCs/>
          <w:sz w:val="23"/>
          <w:szCs w:val="23"/>
        </w:rPr>
      </w:pPr>
    </w:p>
    <w:p w14:paraId="199EEE93" w14:textId="35200750" w:rsidR="004A3A83" w:rsidRPr="009743F9" w:rsidRDefault="00382025" w:rsidP="009743F9">
      <w:pPr>
        <w:pStyle w:val="ListParagraph"/>
        <w:numPr>
          <w:ilvl w:val="0"/>
          <w:numId w:val="40"/>
        </w:numPr>
        <w:rPr>
          <w:rFonts w:ascii="Cambria" w:hAnsi="Cambria" w:cs="Arial"/>
          <w:i/>
          <w:iCs/>
          <w:sz w:val="23"/>
          <w:szCs w:val="23"/>
        </w:rPr>
      </w:pPr>
      <w:r>
        <w:rPr>
          <w:rFonts w:ascii="Cambria" w:hAnsi="Cambria" w:cs="Arial"/>
          <w:i/>
          <w:iCs/>
          <w:sz w:val="23"/>
          <w:szCs w:val="23"/>
        </w:rPr>
        <w:t xml:space="preserve">Break </w:t>
      </w:r>
      <w:r w:rsidR="00953D97">
        <w:rPr>
          <w:rFonts w:ascii="Cambria" w:hAnsi="Cambria" w:cs="Arial"/>
          <w:i/>
          <w:iCs/>
          <w:sz w:val="23"/>
          <w:szCs w:val="23"/>
        </w:rPr>
        <w:t>o</w:t>
      </w:r>
      <w:r>
        <w:rPr>
          <w:rFonts w:ascii="Cambria" w:hAnsi="Cambria" w:cs="Arial"/>
          <w:i/>
          <w:iCs/>
          <w:sz w:val="23"/>
          <w:szCs w:val="23"/>
        </w:rPr>
        <w:t xml:space="preserve">ccurred at approximately </w:t>
      </w:r>
      <w:r w:rsidR="00770C65">
        <w:rPr>
          <w:rFonts w:ascii="Cambria" w:hAnsi="Cambria" w:cs="Arial"/>
          <w:i/>
          <w:iCs/>
          <w:sz w:val="23"/>
          <w:szCs w:val="23"/>
        </w:rPr>
        <w:t>1</w:t>
      </w:r>
      <w:r w:rsidRPr="00770C65">
        <w:rPr>
          <w:rFonts w:ascii="Cambria" w:hAnsi="Cambria" w:cs="Arial"/>
          <w:i/>
          <w:iCs/>
          <w:sz w:val="23"/>
          <w:szCs w:val="23"/>
        </w:rPr>
        <w:t>:</w:t>
      </w:r>
      <w:r w:rsidR="00770C65">
        <w:rPr>
          <w:rFonts w:ascii="Cambria" w:hAnsi="Cambria" w:cs="Arial"/>
          <w:i/>
          <w:iCs/>
          <w:sz w:val="23"/>
          <w:szCs w:val="23"/>
        </w:rPr>
        <w:t>30</w:t>
      </w:r>
      <w:r w:rsidR="00EE4784" w:rsidRPr="00BB1C2E">
        <w:rPr>
          <w:rFonts w:ascii="Cambria" w:hAnsi="Cambria" w:cs="Arial"/>
          <w:i/>
          <w:iCs/>
          <w:sz w:val="23"/>
          <w:szCs w:val="23"/>
        </w:rPr>
        <w:t>XX</w:t>
      </w:r>
      <w:r w:rsidRPr="00BB1C2E">
        <w:rPr>
          <w:rFonts w:ascii="Cambria" w:hAnsi="Cambria" w:cs="Arial"/>
          <w:i/>
          <w:iCs/>
          <w:sz w:val="23"/>
          <w:szCs w:val="23"/>
        </w:rPr>
        <w:t xml:space="preserve"> a.m.</w:t>
      </w:r>
      <w:r w:rsidR="00492816">
        <w:rPr>
          <w:rFonts w:ascii="Cambria" w:hAnsi="Cambria" w:cs="Arial"/>
          <w:i/>
          <w:iCs/>
          <w:sz w:val="23"/>
          <w:szCs w:val="23"/>
        </w:rPr>
        <w:t xml:space="preserve"> on </w:t>
      </w:r>
      <w:r w:rsidR="00BB1C2E">
        <w:rPr>
          <w:rFonts w:ascii="Cambria" w:hAnsi="Cambria" w:cs="Arial"/>
          <w:i/>
          <w:iCs/>
          <w:sz w:val="23"/>
          <w:szCs w:val="23"/>
        </w:rPr>
        <w:t>May 10</w:t>
      </w:r>
      <w:r w:rsidR="00492816">
        <w:rPr>
          <w:rFonts w:ascii="Cambria" w:hAnsi="Cambria" w:cs="Arial"/>
          <w:i/>
          <w:iCs/>
          <w:sz w:val="23"/>
          <w:szCs w:val="23"/>
        </w:rPr>
        <w:t>, 2026</w:t>
      </w:r>
    </w:p>
    <w:p w14:paraId="7107D027" w14:textId="77777777" w:rsidR="00C70593" w:rsidRDefault="003D5EC7" w:rsidP="3E944AD3">
      <w:pPr>
        <w:pStyle w:val="ListParagraph"/>
        <w:numPr>
          <w:ilvl w:val="0"/>
          <w:numId w:val="40"/>
        </w:numPr>
        <w:rPr>
          <w:rFonts w:ascii="Cambria" w:hAnsi="Cambria" w:cs="Arial"/>
          <w:i/>
          <w:iCs/>
          <w:sz w:val="23"/>
          <w:szCs w:val="23"/>
        </w:rPr>
      </w:pPr>
      <w:r>
        <w:rPr>
          <w:rFonts w:ascii="Cambria" w:hAnsi="Cambria" w:cs="Arial"/>
          <w:i/>
          <w:iCs/>
          <w:sz w:val="23"/>
          <w:szCs w:val="23"/>
        </w:rPr>
        <w:t>GLWA Field Service Crews</w:t>
      </w:r>
      <w:r w:rsidR="00427799">
        <w:rPr>
          <w:rFonts w:ascii="Cambria" w:hAnsi="Cambria" w:cs="Arial"/>
          <w:i/>
          <w:iCs/>
          <w:sz w:val="23"/>
          <w:szCs w:val="23"/>
        </w:rPr>
        <w:t xml:space="preserve"> are working to isolate the break</w:t>
      </w:r>
      <w:r w:rsidR="00C70593">
        <w:rPr>
          <w:rFonts w:ascii="Cambria" w:hAnsi="Cambria" w:cs="Arial"/>
          <w:i/>
          <w:iCs/>
          <w:sz w:val="23"/>
          <w:szCs w:val="23"/>
        </w:rPr>
        <w:t xml:space="preserve"> so that repairs can begin</w:t>
      </w:r>
    </w:p>
    <w:p w14:paraId="05177656" w14:textId="25F7692D" w:rsidR="000013C4" w:rsidRDefault="00EE389F" w:rsidP="6A978CB0">
      <w:pPr>
        <w:pStyle w:val="ListParagraph"/>
        <w:numPr>
          <w:ilvl w:val="0"/>
          <w:numId w:val="40"/>
        </w:numPr>
        <w:rPr>
          <w:rFonts w:ascii="Cambria" w:hAnsi="Cambria" w:cs="Arial"/>
          <w:i/>
          <w:iCs/>
          <w:sz w:val="23"/>
          <w:szCs w:val="23"/>
        </w:rPr>
      </w:pPr>
      <w:r w:rsidRPr="6A978CB0">
        <w:rPr>
          <w:rFonts w:ascii="Cambria" w:hAnsi="Cambria" w:cs="Arial"/>
          <w:i/>
          <w:iCs/>
          <w:sz w:val="23"/>
          <w:szCs w:val="23"/>
        </w:rPr>
        <w:t xml:space="preserve">Once the break is isolated, </w:t>
      </w:r>
      <w:r w:rsidR="000013C4" w:rsidRPr="6A978CB0">
        <w:rPr>
          <w:rFonts w:ascii="Cambria" w:hAnsi="Cambria" w:cs="Arial"/>
          <w:i/>
          <w:iCs/>
          <w:sz w:val="23"/>
          <w:szCs w:val="23"/>
        </w:rPr>
        <w:t xml:space="preserve">Orion Township, the Village of Lake Orion, and the northern section of Auburn Hills </w:t>
      </w:r>
      <w:r w:rsidR="3D93C35A" w:rsidRPr="6A978CB0">
        <w:rPr>
          <w:rFonts w:ascii="Cambria" w:hAnsi="Cambria" w:cs="Arial"/>
          <w:i/>
          <w:iCs/>
          <w:sz w:val="23"/>
          <w:szCs w:val="23"/>
        </w:rPr>
        <w:t xml:space="preserve">will </w:t>
      </w:r>
      <w:r w:rsidR="22632F19" w:rsidRPr="6A978CB0">
        <w:rPr>
          <w:rFonts w:ascii="Cambria" w:hAnsi="Cambria" w:cs="Arial"/>
          <w:i/>
          <w:iCs/>
          <w:sz w:val="23"/>
          <w:szCs w:val="23"/>
        </w:rPr>
        <w:t>no longer be receiving water from GLWA</w:t>
      </w:r>
      <w:r w:rsidR="2E6E861B" w:rsidRPr="4321119B">
        <w:rPr>
          <w:rFonts w:ascii="Cambria" w:hAnsi="Cambria" w:cs="Arial"/>
          <w:i/>
          <w:iCs/>
          <w:sz w:val="23"/>
          <w:szCs w:val="23"/>
        </w:rPr>
        <w:t xml:space="preserve"> and depending on several factors will likely lose water entirely in a matter of hours</w:t>
      </w:r>
      <w:r w:rsidR="000013C4" w:rsidRPr="6A978CB0">
        <w:rPr>
          <w:rFonts w:ascii="Cambria" w:hAnsi="Cambria" w:cs="Arial"/>
          <w:i/>
          <w:iCs/>
          <w:sz w:val="23"/>
          <w:szCs w:val="23"/>
        </w:rPr>
        <w:t xml:space="preserve">; </w:t>
      </w:r>
    </w:p>
    <w:p w14:paraId="37772B21" w14:textId="685627FA" w:rsidR="007D1279" w:rsidRPr="007D1279" w:rsidRDefault="006249B8" w:rsidP="5B4D996F">
      <w:pPr>
        <w:pStyle w:val="ListParagraph"/>
        <w:numPr>
          <w:ilvl w:val="0"/>
          <w:numId w:val="40"/>
        </w:numPr>
        <w:rPr>
          <w:rFonts w:ascii="Cambria" w:hAnsi="Cambria" w:cs="Arial"/>
          <w:i/>
          <w:iCs/>
          <w:sz w:val="23"/>
          <w:szCs w:val="23"/>
        </w:rPr>
      </w:pPr>
      <w:r w:rsidRPr="5B4D996F">
        <w:rPr>
          <w:rFonts w:ascii="Cambria" w:hAnsi="Cambria" w:cs="Arial"/>
          <w:i/>
          <w:iCs/>
          <w:sz w:val="23"/>
          <w:szCs w:val="23"/>
        </w:rPr>
        <w:t>GLWA is asking the residents of</w:t>
      </w:r>
      <w:r w:rsidR="009A42FF" w:rsidRPr="5B4D996F">
        <w:rPr>
          <w:rFonts w:ascii="Cambria" w:hAnsi="Cambria" w:cs="Arial"/>
          <w:i/>
          <w:iCs/>
          <w:sz w:val="23"/>
          <w:szCs w:val="23"/>
        </w:rPr>
        <w:t xml:space="preserve"> Orion Township, the Village of Lake Orion</w:t>
      </w:r>
      <w:r w:rsidR="6DBF1F0C" w:rsidRPr="5B4D996F">
        <w:rPr>
          <w:rFonts w:ascii="Cambria" w:hAnsi="Cambria" w:cs="Arial"/>
          <w:i/>
          <w:iCs/>
          <w:sz w:val="23"/>
          <w:szCs w:val="23"/>
        </w:rPr>
        <w:t>, City of Rochester Hills,</w:t>
      </w:r>
      <w:r w:rsidR="009A42FF" w:rsidRPr="5B4D996F">
        <w:rPr>
          <w:rFonts w:ascii="Cambria" w:hAnsi="Cambria" w:cs="Arial"/>
          <w:i/>
          <w:iCs/>
          <w:sz w:val="23"/>
          <w:szCs w:val="23"/>
        </w:rPr>
        <w:t xml:space="preserve"> and the northern section of Auburn Hills to restrict water use to only that </w:t>
      </w:r>
      <w:r w:rsidR="00BF1FE7" w:rsidRPr="5B4D996F">
        <w:rPr>
          <w:rFonts w:ascii="Cambria" w:hAnsi="Cambria" w:cs="Arial"/>
          <w:i/>
          <w:iCs/>
          <w:sz w:val="23"/>
          <w:szCs w:val="23"/>
        </w:rPr>
        <w:t xml:space="preserve">which is absolutely </w:t>
      </w:r>
      <w:r w:rsidR="00A36A66" w:rsidRPr="5B4D996F">
        <w:rPr>
          <w:rFonts w:ascii="Cambria" w:hAnsi="Cambria" w:cs="Arial"/>
          <w:i/>
          <w:iCs/>
          <w:sz w:val="23"/>
          <w:szCs w:val="23"/>
        </w:rPr>
        <w:t>essential</w:t>
      </w:r>
    </w:p>
    <w:p w14:paraId="307F3487" w14:textId="6F83E6E2" w:rsidR="793443A4" w:rsidRDefault="793443A4" w:rsidP="1DB764D6">
      <w:pPr>
        <w:pStyle w:val="ListParagraph"/>
        <w:numPr>
          <w:ilvl w:val="0"/>
          <w:numId w:val="40"/>
        </w:numPr>
        <w:rPr>
          <w:rFonts w:ascii="Cambria" w:hAnsi="Cambria" w:cs="Arial"/>
          <w:i/>
          <w:iCs/>
          <w:sz w:val="23"/>
          <w:szCs w:val="23"/>
        </w:rPr>
      </w:pPr>
      <w:r w:rsidRPr="1DB764D6">
        <w:rPr>
          <w:rFonts w:ascii="Cambria" w:hAnsi="Cambria" w:cs="Arial"/>
          <w:i/>
          <w:iCs/>
          <w:sz w:val="23"/>
          <w:szCs w:val="23"/>
        </w:rPr>
        <w:t>Additionally</w:t>
      </w:r>
      <w:r w:rsidR="13EC3544" w:rsidRPr="076372A7">
        <w:rPr>
          <w:rFonts w:ascii="Cambria" w:hAnsi="Cambria" w:cs="Arial"/>
          <w:i/>
          <w:iCs/>
          <w:sz w:val="23"/>
          <w:szCs w:val="23"/>
        </w:rPr>
        <w:t>,</w:t>
      </w:r>
      <w:r w:rsidRPr="1DB764D6">
        <w:rPr>
          <w:rFonts w:ascii="Cambria" w:hAnsi="Cambria" w:cs="Arial"/>
          <w:i/>
          <w:iCs/>
          <w:sz w:val="23"/>
          <w:szCs w:val="23"/>
        </w:rPr>
        <w:t xml:space="preserve"> a precautionary boil water advisory has been issued for the city of Rochester Hills due to the drop in pressure from the break</w:t>
      </w:r>
    </w:p>
    <w:p w14:paraId="3464C615" w14:textId="621AD028" w:rsidR="006E774C" w:rsidRPr="00ED4A0D" w:rsidRDefault="006E774C" w:rsidP="008B2AEF">
      <w:pPr>
        <w:pStyle w:val="ListParagraph"/>
        <w:rPr>
          <w:rFonts w:ascii="Cambria" w:hAnsi="Cambria" w:cs="Arial"/>
          <w:b/>
          <w:bCs/>
          <w:i/>
          <w:iCs/>
          <w:sz w:val="23"/>
          <w:szCs w:val="23"/>
        </w:rPr>
      </w:pPr>
    </w:p>
    <w:p w14:paraId="641F5917" w14:textId="7751840E" w:rsidR="000C49A1" w:rsidRDefault="008514EC" w:rsidP="00B67E22">
      <w:pPr>
        <w:spacing w:line="259" w:lineRule="auto"/>
        <w:rPr>
          <w:rFonts w:ascii="Cambria" w:hAnsi="Cambria"/>
        </w:rPr>
      </w:pPr>
      <w:r w:rsidRPr="5DDBC9C9">
        <w:rPr>
          <w:rFonts w:ascii="Cambria" w:hAnsi="Cambria"/>
          <w:sz w:val="23"/>
          <w:szCs w:val="23"/>
        </w:rPr>
        <w:t xml:space="preserve">DETROIT </w:t>
      </w:r>
      <w:r w:rsidR="0041692B" w:rsidRPr="5DDBC9C9">
        <w:rPr>
          <w:rFonts w:ascii="Cambria" w:hAnsi="Cambria"/>
          <w:sz w:val="23"/>
          <w:szCs w:val="23"/>
        </w:rPr>
        <w:t xml:space="preserve">– </w:t>
      </w:r>
      <w:r w:rsidR="00B67E22">
        <w:rPr>
          <w:rFonts w:ascii="Cambria" w:hAnsi="Cambria"/>
          <w:bCs/>
        </w:rPr>
        <w:t xml:space="preserve">At approximately </w:t>
      </w:r>
      <w:r w:rsidR="00770C65">
        <w:rPr>
          <w:rFonts w:ascii="Cambria" w:hAnsi="Cambria"/>
          <w:bCs/>
        </w:rPr>
        <w:t>1</w:t>
      </w:r>
      <w:r w:rsidR="004066D2">
        <w:rPr>
          <w:rFonts w:ascii="Cambria" w:hAnsi="Cambria"/>
          <w:bCs/>
        </w:rPr>
        <w:t>:30</w:t>
      </w:r>
      <w:r w:rsidR="00B67E22">
        <w:rPr>
          <w:rFonts w:ascii="Cambria" w:hAnsi="Cambria"/>
          <w:bCs/>
        </w:rPr>
        <w:t xml:space="preserve"> </w:t>
      </w:r>
      <w:r w:rsidR="00BC4689" w:rsidRPr="00BC4689">
        <w:rPr>
          <w:rFonts w:ascii="Cambria" w:hAnsi="Cambria"/>
          <w:bCs/>
        </w:rPr>
        <w:t>a</w:t>
      </w:r>
      <w:r w:rsidR="00BC4689">
        <w:rPr>
          <w:rFonts w:ascii="Cambria" w:hAnsi="Cambria"/>
          <w:bCs/>
        </w:rPr>
        <w:t>.m.</w:t>
      </w:r>
      <w:r w:rsidR="00B67E22">
        <w:rPr>
          <w:rFonts w:ascii="Cambria" w:hAnsi="Cambria"/>
          <w:bCs/>
        </w:rPr>
        <w:t xml:space="preserve"> </w:t>
      </w:r>
      <w:r w:rsidR="00B67E22" w:rsidRPr="00BC4689">
        <w:rPr>
          <w:rFonts w:ascii="Cambria" w:hAnsi="Cambria"/>
          <w:bCs/>
        </w:rPr>
        <w:t>today</w:t>
      </w:r>
      <w:r w:rsidR="00B67E22">
        <w:rPr>
          <w:rFonts w:ascii="Cambria" w:hAnsi="Cambria"/>
          <w:bCs/>
        </w:rPr>
        <w:t xml:space="preserve">, the Great </w:t>
      </w:r>
      <w:r w:rsidR="00B67E22" w:rsidRPr="00F75E8B">
        <w:rPr>
          <w:rFonts w:ascii="Cambria" w:hAnsi="Cambria"/>
          <w:bCs/>
        </w:rPr>
        <w:t xml:space="preserve">Lakes Water Authority (GLWA) </w:t>
      </w:r>
      <w:r w:rsidR="00A36A66">
        <w:rPr>
          <w:rFonts w:ascii="Cambria" w:hAnsi="Cambria"/>
          <w:bCs/>
        </w:rPr>
        <w:t>experience</w:t>
      </w:r>
      <w:r w:rsidR="00D65213">
        <w:rPr>
          <w:rFonts w:ascii="Cambria" w:hAnsi="Cambria"/>
          <w:bCs/>
        </w:rPr>
        <w:t>d</w:t>
      </w:r>
      <w:r w:rsidR="00A36A66">
        <w:rPr>
          <w:rFonts w:ascii="Cambria" w:hAnsi="Cambria"/>
          <w:bCs/>
        </w:rPr>
        <w:t xml:space="preserve"> </w:t>
      </w:r>
      <w:r w:rsidR="00B67E22">
        <w:rPr>
          <w:rFonts w:ascii="Cambria" w:hAnsi="Cambria"/>
          <w:bCs/>
        </w:rPr>
        <w:t xml:space="preserve">a break on </w:t>
      </w:r>
      <w:r w:rsidR="00A36A66">
        <w:rPr>
          <w:rFonts w:ascii="Cambria" w:hAnsi="Cambria"/>
          <w:bCs/>
        </w:rPr>
        <w:t>its</w:t>
      </w:r>
      <w:r w:rsidR="00B67E22">
        <w:rPr>
          <w:rFonts w:ascii="Cambria" w:hAnsi="Cambria"/>
          <w:bCs/>
        </w:rPr>
        <w:t xml:space="preserve"> </w:t>
      </w:r>
      <w:r w:rsidR="0020162C">
        <w:rPr>
          <w:rFonts w:ascii="Cambria" w:hAnsi="Cambria"/>
          <w:bCs/>
        </w:rPr>
        <w:t>4</w:t>
      </w:r>
      <w:r w:rsidR="00A36A66">
        <w:rPr>
          <w:rFonts w:ascii="Cambria" w:hAnsi="Cambria"/>
          <w:bCs/>
        </w:rPr>
        <w:t>2</w:t>
      </w:r>
      <w:r w:rsidR="00B67E22">
        <w:rPr>
          <w:rFonts w:ascii="Cambria" w:hAnsi="Cambria"/>
          <w:bCs/>
        </w:rPr>
        <w:t xml:space="preserve">-inch water transmission main </w:t>
      </w:r>
      <w:r w:rsidR="00A36A66">
        <w:rPr>
          <w:rFonts w:ascii="Cambria" w:hAnsi="Cambria"/>
          <w:bCs/>
        </w:rPr>
        <w:t xml:space="preserve">located in River Woods Park in Auburn Hills. This is the same water main that </w:t>
      </w:r>
      <w:r w:rsidR="00551024">
        <w:rPr>
          <w:rFonts w:ascii="Cambria" w:hAnsi="Cambria"/>
          <w:bCs/>
        </w:rPr>
        <w:t>was discovered to be leak</w:t>
      </w:r>
      <w:r w:rsidR="00A36A66">
        <w:rPr>
          <w:rFonts w:ascii="Cambria" w:hAnsi="Cambria"/>
          <w:bCs/>
        </w:rPr>
        <w:t>ing on May 6, 2026</w:t>
      </w:r>
      <w:r w:rsidR="00306AD7">
        <w:rPr>
          <w:rFonts w:ascii="Cambria" w:hAnsi="Cambria"/>
          <w:bCs/>
        </w:rPr>
        <w:t>.</w:t>
      </w:r>
      <w:r w:rsidR="2DF93929" w:rsidRPr="1DB764D6">
        <w:rPr>
          <w:rFonts w:ascii="Cambria" w:hAnsi="Cambria"/>
        </w:rPr>
        <w:t xml:space="preserve">  </w:t>
      </w:r>
    </w:p>
    <w:p w14:paraId="264CF0E1" w14:textId="77777777" w:rsidR="000C49A1" w:rsidRDefault="000C49A1" w:rsidP="00B67E22">
      <w:pPr>
        <w:spacing w:line="259" w:lineRule="auto"/>
        <w:rPr>
          <w:rFonts w:ascii="Cambria" w:hAnsi="Cambria"/>
        </w:rPr>
      </w:pPr>
    </w:p>
    <w:p w14:paraId="6BB1547B" w14:textId="2AACAF50" w:rsidR="00B67E22" w:rsidRDefault="4B6367B3" w:rsidP="00B67E22">
      <w:pPr>
        <w:spacing w:line="259" w:lineRule="auto"/>
        <w:rPr>
          <w:rFonts w:ascii="Cambria" w:hAnsi="Cambria"/>
          <w:bCs/>
        </w:rPr>
      </w:pPr>
      <w:r w:rsidRPr="1DB764D6">
        <w:rPr>
          <w:rFonts w:ascii="Cambria" w:hAnsi="Cambria"/>
        </w:rPr>
        <w:t>GLWA would typically isolate such a break and begin repair immediately</w:t>
      </w:r>
      <w:r w:rsidR="7B98413A" w:rsidRPr="04A3F276">
        <w:rPr>
          <w:rFonts w:ascii="Cambria" w:hAnsi="Cambria"/>
        </w:rPr>
        <w:t>, however</w:t>
      </w:r>
      <w:r w:rsidR="7B98413A" w:rsidRPr="556D99A4">
        <w:rPr>
          <w:rFonts w:ascii="Cambria" w:hAnsi="Cambria"/>
        </w:rPr>
        <w:t>,</w:t>
      </w:r>
      <w:r w:rsidRPr="1DB764D6">
        <w:rPr>
          <w:rFonts w:ascii="Cambria" w:hAnsi="Cambria"/>
        </w:rPr>
        <w:t xml:space="preserve"> </w:t>
      </w:r>
      <w:r w:rsidR="192492DB" w:rsidRPr="3387CF9F">
        <w:rPr>
          <w:rFonts w:ascii="Cambria" w:hAnsi="Cambria"/>
        </w:rPr>
        <w:t>g</w:t>
      </w:r>
      <w:r w:rsidR="2DF93929" w:rsidRPr="3387CF9F">
        <w:rPr>
          <w:rFonts w:ascii="Cambria" w:hAnsi="Cambria"/>
        </w:rPr>
        <w:t>iven</w:t>
      </w:r>
      <w:r w:rsidR="2DF93929" w:rsidRPr="1DB764D6">
        <w:rPr>
          <w:rFonts w:ascii="Cambria" w:hAnsi="Cambria"/>
        </w:rPr>
        <w:t xml:space="preserve"> the layout of the water systems in this area, immediately isolating would have caused loss of wa</w:t>
      </w:r>
      <w:r w:rsidR="5466775A" w:rsidRPr="1DB764D6">
        <w:rPr>
          <w:rFonts w:ascii="Cambria" w:hAnsi="Cambria"/>
        </w:rPr>
        <w:t xml:space="preserve">ter </w:t>
      </w:r>
      <w:r w:rsidR="2EA01EA2" w:rsidRPr="619C5855">
        <w:rPr>
          <w:rFonts w:ascii="Cambria" w:hAnsi="Cambria"/>
        </w:rPr>
        <w:t xml:space="preserve">within hours </w:t>
      </w:r>
      <w:r w:rsidR="5466775A" w:rsidRPr="619C5855">
        <w:rPr>
          <w:rFonts w:ascii="Cambria" w:hAnsi="Cambria"/>
        </w:rPr>
        <w:t>to</w:t>
      </w:r>
      <w:r w:rsidR="5466775A" w:rsidRPr="1DB764D6">
        <w:rPr>
          <w:rFonts w:ascii="Cambria" w:hAnsi="Cambria"/>
        </w:rPr>
        <w:t xml:space="preserve"> all of Orion Township and part of Auburn Hills. Since the </w:t>
      </w:r>
      <w:r w:rsidR="5466775A" w:rsidRPr="2B7FC955">
        <w:rPr>
          <w:rFonts w:ascii="Cambria" w:hAnsi="Cambria"/>
        </w:rPr>
        <w:t>lea</w:t>
      </w:r>
      <w:r w:rsidR="5F815614" w:rsidRPr="2B7FC955">
        <w:rPr>
          <w:rFonts w:ascii="Cambria" w:hAnsi="Cambria"/>
        </w:rPr>
        <w:t>k</w:t>
      </w:r>
      <w:r w:rsidR="5466775A" w:rsidRPr="1DB764D6">
        <w:rPr>
          <w:rFonts w:ascii="Cambria" w:hAnsi="Cambria"/>
        </w:rPr>
        <w:t xml:space="preserve"> was found, GLWA has been working diligently with the communities to </w:t>
      </w:r>
      <w:r w:rsidR="71284B25" w:rsidRPr="619C5855">
        <w:rPr>
          <w:rFonts w:ascii="Cambria" w:hAnsi="Cambria"/>
        </w:rPr>
        <w:t xml:space="preserve">reroute water and </w:t>
      </w:r>
      <w:r w:rsidR="50811BE9" w:rsidRPr="1DB764D6">
        <w:rPr>
          <w:rFonts w:ascii="Cambria" w:hAnsi="Cambria"/>
        </w:rPr>
        <w:t>t</w:t>
      </w:r>
      <w:r w:rsidR="5466775A" w:rsidRPr="1DB764D6">
        <w:rPr>
          <w:rFonts w:ascii="Cambria" w:hAnsi="Cambria"/>
        </w:rPr>
        <w:t>o avoid</w:t>
      </w:r>
      <w:r w:rsidR="7EB9732A" w:rsidRPr="1DB764D6">
        <w:rPr>
          <w:rFonts w:ascii="Cambria" w:hAnsi="Cambria"/>
        </w:rPr>
        <w:t xml:space="preserve"> </w:t>
      </w:r>
      <w:r w:rsidR="71284B25" w:rsidRPr="619C5855">
        <w:rPr>
          <w:rFonts w:ascii="Cambria" w:hAnsi="Cambria"/>
        </w:rPr>
        <w:t xml:space="preserve">this circumstance. </w:t>
      </w:r>
      <w:r w:rsidR="66802EE9" w:rsidRPr="4CF5AFE4">
        <w:rPr>
          <w:rFonts w:ascii="Cambria" w:hAnsi="Cambria"/>
        </w:rPr>
        <w:t>Despite our best efforts</w:t>
      </w:r>
      <w:r w:rsidR="71284B25" w:rsidRPr="619C5855">
        <w:rPr>
          <w:rFonts w:ascii="Cambria" w:hAnsi="Cambria"/>
        </w:rPr>
        <w:t xml:space="preserve">, the water main </w:t>
      </w:r>
      <w:r w:rsidR="009B035C">
        <w:rPr>
          <w:rFonts w:ascii="Cambria" w:hAnsi="Cambria"/>
        </w:rPr>
        <w:t>broke</w:t>
      </w:r>
      <w:r w:rsidR="71284B25" w:rsidRPr="40B782E5">
        <w:rPr>
          <w:rFonts w:ascii="Cambria" w:hAnsi="Cambria"/>
        </w:rPr>
        <w:t xml:space="preserve"> before the rerouting could be completed</w:t>
      </w:r>
      <w:r w:rsidR="6C8007B4" w:rsidRPr="1DB764D6">
        <w:rPr>
          <w:rFonts w:ascii="Cambria" w:hAnsi="Cambria"/>
        </w:rPr>
        <w:t xml:space="preserve">. </w:t>
      </w:r>
    </w:p>
    <w:p w14:paraId="0D02EC4C" w14:textId="77777777" w:rsidR="00B67E22" w:rsidRDefault="00B67E22" w:rsidP="00B67E22">
      <w:pPr>
        <w:spacing w:line="259" w:lineRule="auto"/>
        <w:rPr>
          <w:rFonts w:ascii="Cambria" w:hAnsi="Cambria"/>
          <w:bCs/>
        </w:rPr>
      </w:pPr>
    </w:p>
    <w:p w14:paraId="79DEE64F" w14:textId="68C51136" w:rsidR="003D7E9A" w:rsidRDefault="00514422" w:rsidP="00B67E22">
      <w:pPr>
        <w:spacing w:line="259" w:lineRule="auto"/>
        <w:rPr>
          <w:rFonts w:ascii="Cambria" w:hAnsi="Cambria"/>
          <w:sz w:val="23"/>
          <w:szCs w:val="23"/>
        </w:rPr>
      </w:pPr>
      <w:r w:rsidRPr="5B4D996F">
        <w:rPr>
          <w:rFonts w:ascii="Cambria" w:hAnsi="Cambria"/>
        </w:rPr>
        <w:t xml:space="preserve">GLWA Field Service crews are actively working to isolate the broken water main </w:t>
      </w:r>
      <w:r w:rsidR="003D7E9A" w:rsidRPr="5B4D996F">
        <w:rPr>
          <w:rFonts w:ascii="Cambria" w:hAnsi="Cambria"/>
        </w:rPr>
        <w:t>by closing valves to the north and south of the break area. These valves had been pre-identified and exercised as a part of the response plan that GLWA had developed with its member partner commu</w:t>
      </w:r>
      <w:r w:rsidR="00D65213" w:rsidRPr="5B4D996F">
        <w:rPr>
          <w:rFonts w:ascii="Cambria" w:hAnsi="Cambria"/>
        </w:rPr>
        <w:t xml:space="preserve">nities of </w:t>
      </w:r>
      <w:r w:rsidR="00C1502A" w:rsidRPr="5B4D996F">
        <w:rPr>
          <w:rFonts w:ascii="Cambria" w:hAnsi="Cambria"/>
          <w:sz w:val="23"/>
          <w:szCs w:val="23"/>
        </w:rPr>
        <w:t xml:space="preserve">Auburn Hills, Orion Township, the Village of Lake Orion, Pontiac, and Rochester Hills </w:t>
      </w:r>
      <w:r w:rsidR="003D7E9A" w:rsidRPr="5B4D996F">
        <w:rPr>
          <w:rFonts w:ascii="Cambria" w:hAnsi="Cambria"/>
          <w:sz w:val="23"/>
          <w:szCs w:val="23"/>
        </w:rPr>
        <w:t>when the main began leaking.</w:t>
      </w:r>
    </w:p>
    <w:p w14:paraId="7CAD04F4" w14:textId="77777777" w:rsidR="003D7E9A" w:rsidRDefault="003D7E9A" w:rsidP="00B67E22">
      <w:pPr>
        <w:spacing w:line="259" w:lineRule="auto"/>
        <w:rPr>
          <w:rFonts w:ascii="Cambria" w:hAnsi="Cambria"/>
          <w:sz w:val="23"/>
          <w:szCs w:val="23"/>
        </w:rPr>
      </w:pPr>
    </w:p>
    <w:p w14:paraId="4E3EE7C8" w14:textId="77777777" w:rsidR="00D33CB9" w:rsidRDefault="00D33CB9" w:rsidP="5B4D996F">
      <w:pPr>
        <w:spacing w:line="259" w:lineRule="auto"/>
        <w:rPr>
          <w:rFonts w:ascii="Cambria" w:hAnsi="Cambria"/>
        </w:rPr>
      </w:pPr>
    </w:p>
    <w:p w14:paraId="285B58AA" w14:textId="76DB1844" w:rsidR="009914D1" w:rsidRDefault="00287E40" w:rsidP="5B4D996F">
      <w:pPr>
        <w:spacing w:line="259" w:lineRule="auto"/>
        <w:rPr>
          <w:rFonts w:ascii="Cambria" w:hAnsi="Cambria"/>
        </w:rPr>
      </w:pPr>
      <w:r w:rsidRPr="24025A31">
        <w:rPr>
          <w:rFonts w:ascii="Cambria" w:hAnsi="Cambria"/>
        </w:rPr>
        <w:t>Once the break is fully isolated</w:t>
      </w:r>
      <w:r w:rsidR="009914D1" w:rsidRPr="24025A31">
        <w:rPr>
          <w:rFonts w:ascii="Cambria" w:hAnsi="Cambria"/>
        </w:rPr>
        <w:t xml:space="preserve">, Orion Township, </w:t>
      </w:r>
      <w:r w:rsidR="5B9B6C1D" w:rsidRPr="61338230">
        <w:rPr>
          <w:rFonts w:ascii="Cambria" w:hAnsi="Cambria"/>
        </w:rPr>
        <w:t xml:space="preserve">the Village of </w:t>
      </w:r>
      <w:r w:rsidR="009914D1" w:rsidRPr="61338230">
        <w:rPr>
          <w:rFonts w:ascii="Cambria" w:hAnsi="Cambria"/>
        </w:rPr>
        <w:t>Lake</w:t>
      </w:r>
      <w:r w:rsidR="009914D1" w:rsidRPr="24025A31">
        <w:rPr>
          <w:rFonts w:ascii="Cambria" w:hAnsi="Cambria"/>
        </w:rPr>
        <w:t xml:space="preserve"> Orion and </w:t>
      </w:r>
      <w:r w:rsidRPr="24025A31">
        <w:rPr>
          <w:rFonts w:ascii="Cambria" w:hAnsi="Cambria"/>
        </w:rPr>
        <w:t xml:space="preserve">the northern section of Auburn Hills will </w:t>
      </w:r>
      <w:r w:rsidR="07840296" w:rsidRPr="24025A31">
        <w:rPr>
          <w:rFonts w:ascii="Cambria" w:hAnsi="Cambria"/>
        </w:rPr>
        <w:t>no longer be receiving water from GLWA and water pressure in these communities will begin to drop</w:t>
      </w:r>
      <w:r w:rsidR="02F02EC7" w:rsidRPr="24025A31">
        <w:rPr>
          <w:rFonts w:ascii="Cambria" w:hAnsi="Cambria"/>
        </w:rPr>
        <w:t xml:space="preserve">. Depending on </w:t>
      </w:r>
      <w:r w:rsidR="58831BEC" w:rsidRPr="24025A31">
        <w:rPr>
          <w:rFonts w:ascii="Cambria" w:hAnsi="Cambria"/>
        </w:rPr>
        <w:t xml:space="preserve">water </w:t>
      </w:r>
      <w:r w:rsidR="02F02EC7" w:rsidRPr="24025A31">
        <w:rPr>
          <w:rFonts w:ascii="Cambria" w:hAnsi="Cambria"/>
        </w:rPr>
        <w:t xml:space="preserve">use, </w:t>
      </w:r>
      <w:r w:rsidR="6A9E8AE8" w:rsidRPr="24025A31">
        <w:rPr>
          <w:rFonts w:ascii="Cambria" w:hAnsi="Cambria"/>
        </w:rPr>
        <w:t xml:space="preserve">water </w:t>
      </w:r>
      <w:r w:rsidR="02F02EC7" w:rsidRPr="24025A31">
        <w:rPr>
          <w:rFonts w:ascii="Cambria" w:hAnsi="Cambria"/>
        </w:rPr>
        <w:t>storage, and system factors, the time until water pressure is entirely lost</w:t>
      </w:r>
      <w:r w:rsidR="05BD93D3" w:rsidRPr="24025A31">
        <w:rPr>
          <w:rFonts w:ascii="Cambria" w:hAnsi="Cambria"/>
        </w:rPr>
        <w:t xml:space="preserve"> is unknown but is </w:t>
      </w:r>
      <w:r w:rsidR="02F02EC7" w:rsidRPr="24025A31">
        <w:rPr>
          <w:rFonts w:ascii="Cambria" w:hAnsi="Cambria"/>
        </w:rPr>
        <w:t xml:space="preserve">estimated to be </w:t>
      </w:r>
      <w:r w:rsidR="02BBEDBC" w:rsidRPr="24025A31">
        <w:rPr>
          <w:rFonts w:ascii="Cambria" w:hAnsi="Cambria"/>
        </w:rPr>
        <w:t>six</w:t>
      </w:r>
      <w:r w:rsidR="02F02EC7" w:rsidRPr="24025A31">
        <w:rPr>
          <w:rFonts w:ascii="Cambria" w:hAnsi="Cambria"/>
        </w:rPr>
        <w:t xml:space="preserve"> </w:t>
      </w:r>
      <w:r w:rsidR="147969D7" w:rsidRPr="3299B665">
        <w:rPr>
          <w:rFonts w:ascii="Cambria" w:hAnsi="Cambria"/>
        </w:rPr>
        <w:t>to</w:t>
      </w:r>
      <w:r w:rsidR="02F02EC7" w:rsidRPr="24025A31">
        <w:rPr>
          <w:rFonts w:ascii="Cambria" w:hAnsi="Cambria"/>
        </w:rPr>
        <w:t xml:space="preserve"> </w:t>
      </w:r>
      <w:r w:rsidR="59EDB2C4" w:rsidRPr="24025A31">
        <w:rPr>
          <w:rFonts w:ascii="Cambria" w:hAnsi="Cambria"/>
        </w:rPr>
        <w:t>12</w:t>
      </w:r>
      <w:r w:rsidR="02F02EC7" w:rsidRPr="24025A31">
        <w:rPr>
          <w:rFonts w:ascii="Cambria" w:hAnsi="Cambria"/>
        </w:rPr>
        <w:t xml:space="preserve"> hours.</w:t>
      </w:r>
      <w:r w:rsidR="07840296" w:rsidRPr="24025A31">
        <w:rPr>
          <w:rFonts w:ascii="Cambria" w:hAnsi="Cambria"/>
        </w:rPr>
        <w:t xml:space="preserve"> </w:t>
      </w:r>
      <w:r w:rsidR="00126033" w:rsidRPr="24025A31">
        <w:rPr>
          <w:rFonts w:ascii="Cambria" w:hAnsi="Cambria"/>
        </w:rPr>
        <w:t>Also, the city of Rochester Hills has been placed under a boil water advisory due to the drop in pressure created by the break.</w:t>
      </w:r>
    </w:p>
    <w:p w14:paraId="47B44776" w14:textId="77777777" w:rsidR="00D170E5" w:rsidRDefault="00D170E5" w:rsidP="00B67E22">
      <w:pPr>
        <w:spacing w:line="259" w:lineRule="auto"/>
        <w:rPr>
          <w:rFonts w:ascii="Cambria" w:hAnsi="Cambria"/>
          <w:bCs/>
        </w:rPr>
      </w:pPr>
    </w:p>
    <w:p w14:paraId="59B12C15" w14:textId="290BF796" w:rsidR="00D170E5" w:rsidRDefault="0058047F" w:rsidP="5B4D996F">
      <w:pPr>
        <w:spacing w:line="259" w:lineRule="auto"/>
        <w:rPr>
          <w:rFonts w:ascii="Cambria" w:hAnsi="Cambria"/>
        </w:rPr>
      </w:pPr>
      <w:r w:rsidRPr="5B4D996F">
        <w:rPr>
          <w:rFonts w:ascii="Cambria" w:hAnsi="Cambria"/>
        </w:rPr>
        <w:t>GLWA is asking the residents of Orion Township, the Village of Lake Orion</w:t>
      </w:r>
      <w:r w:rsidR="585DD48E" w:rsidRPr="5B4D996F">
        <w:rPr>
          <w:rFonts w:ascii="Cambria" w:hAnsi="Cambria"/>
        </w:rPr>
        <w:t>, Rochester Hills</w:t>
      </w:r>
      <w:r w:rsidRPr="5B4D996F">
        <w:rPr>
          <w:rFonts w:ascii="Cambria" w:hAnsi="Cambria"/>
        </w:rPr>
        <w:t xml:space="preserve"> and the northern part of Auburn Hills to restrict their water us</w:t>
      </w:r>
      <w:r w:rsidR="00BF1FE7" w:rsidRPr="5B4D996F">
        <w:rPr>
          <w:rFonts w:ascii="Cambria" w:hAnsi="Cambria"/>
        </w:rPr>
        <w:t xml:space="preserve">age to that which is </w:t>
      </w:r>
      <w:r w:rsidR="00662855" w:rsidRPr="5B4D996F">
        <w:rPr>
          <w:rFonts w:ascii="Cambria" w:hAnsi="Cambria"/>
        </w:rPr>
        <w:t>necessary for hydration, food preparation and basic sanitation</w:t>
      </w:r>
      <w:r w:rsidR="00BF1FE7" w:rsidRPr="5B4D996F">
        <w:rPr>
          <w:rFonts w:ascii="Cambria" w:hAnsi="Cambria"/>
        </w:rPr>
        <w:t xml:space="preserve"> for the duration of the emergency.</w:t>
      </w:r>
      <w:r w:rsidR="00E901F8" w:rsidRPr="5B4D996F">
        <w:rPr>
          <w:rFonts w:ascii="Cambria" w:hAnsi="Cambria"/>
        </w:rPr>
        <w:t xml:space="preserve"> Please do not run dishwashers</w:t>
      </w:r>
      <w:r w:rsidR="00337ED3" w:rsidRPr="5B4D996F">
        <w:rPr>
          <w:rFonts w:ascii="Cambria" w:hAnsi="Cambria"/>
        </w:rPr>
        <w:t>, washing machines or water your lawn at this time.</w:t>
      </w:r>
      <w:r w:rsidR="00E901F8" w:rsidRPr="5B4D996F">
        <w:rPr>
          <w:rFonts w:ascii="Cambria" w:hAnsi="Cambria"/>
        </w:rPr>
        <w:t xml:space="preserve"> </w:t>
      </w:r>
    </w:p>
    <w:p w14:paraId="2C2EBB74" w14:textId="77777777" w:rsidR="00126033" w:rsidRDefault="00126033" w:rsidP="00B67E22">
      <w:pPr>
        <w:spacing w:line="259" w:lineRule="auto"/>
        <w:rPr>
          <w:rFonts w:ascii="Cambria" w:hAnsi="Cambria"/>
          <w:bCs/>
        </w:rPr>
      </w:pPr>
    </w:p>
    <w:p w14:paraId="0EC345DC" w14:textId="21DA9024" w:rsidR="0054159E" w:rsidRDefault="002F14A3" w:rsidP="00B67E22">
      <w:pPr>
        <w:spacing w:line="259" w:lineRule="auto"/>
        <w:rPr>
          <w:rFonts w:ascii="Cambria" w:hAnsi="Cambria"/>
          <w:bCs/>
        </w:rPr>
      </w:pPr>
      <w:r>
        <w:rPr>
          <w:rFonts w:ascii="Cambria" w:hAnsi="Cambria"/>
          <w:bCs/>
        </w:rPr>
        <w:t xml:space="preserve">To assist the impacted communities, GLWA has sent </w:t>
      </w:r>
      <w:r w:rsidR="0032779E">
        <w:rPr>
          <w:rFonts w:ascii="Cambria" w:hAnsi="Cambria"/>
          <w:bCs/>
        </w:rPr>
        <w:t xml:space="preserve">its </w:t>
      </w:r>
      <w:r w:rsidR="0036291D">
        <w:rPr>
          <w:rFonts w:ascii="Cambria" w:hAnsi="Cambria"/>
          <w:bCs/>
        </w:rPr>
        <w:t xml:space="preserve">three </w:t>
      </w:r>
      <w:r w:rsidR="00F85A1A">
        <w:rPr>
          <w:rFonts w:ascii="Cambria" w:hAnsi="Cambria"/>
          <w:bCs/>
        </w:rPr>
        <w:t xml:space="preserve">water trucks to </w:t>
      </w:r>
      <w:r w:rsidR="0036291D">
        <w:rPr>
          <w:rFonts w:ascii="Cambria" w:hAnsi="Cambria"/>
          <w:bCs/>
        </w:rPr>
        <w:t>the impacted communities</w:t>
      </w:r>
      <w:r w:rsidR="00F85A1A">
        <w:rPr>
          <w:rFonts w:ascii="Cambria" w:hAnsi="Cambria"/>
          <w:bCs/>
        </w:rPr>
        <w:t xml:space="preserve"> to </w:t>
      </w:r>
      <w:r w:rsidR="0054159E">
        <w:rPr>
          <w:rFonts w:ascii="Cambria" w:hAnsi="Cambria"/>
          <w:bCs/>
        </w:rPr>
        <w:t xml:space="preserve">provide residents with </w:t>
      </w:r>
      <w:r w:rsidR="00F85A1A">
        <w:rPr>
          <w:rFonts w:ascii="Cambria" w:hAnsi="Cambria"/>
          <w:bCs/>
        </w:rPr>
        <w:t xml:space="preserve">one gallon containers </w:t>
      </w:r>
      <w:r w:rsidR="0054159E">
        <w:rPr>
          <w:rFonts w:ascii="Cambria" w:hAnsi="Cambria"/>
          <w:bCs/>
        </w:rPr>
        <w:t>of water</w:t>
      </w:r>
      <w:r w:rsidR="00F85A1A">
        <w:rPr>
          <w:rFonts w:ascii="Cambria" w:hAnsi="Cambria"/>
          <w:bCs/>
        </w:rPr>
        <w:t xml:space="preserve">. </w:t>
      </w:r>
      <w:r w:rsidR="0054159E">
        <w:rPr>
          <w:rFonts w:ascii="Cambria" w:hAnsi="Cambria"/>
          <w:bCs/>
        </w:rPr>
        <w:t xml:space="preserve">These trucks are capable of providing </w:t>
      </w:r>
      <w:r w:rsidR="0036291D">
        <w:rPr>
          <w:rFonts w:ascii="Cambria" w:hAnsi="Cambria"/>
          <w:bCs/>
        </w:rPr>
        <w:t xml:space="preserve">2,000 one gallon contains </w:t>
      </w:r>
      <w:r w:rsidR="000617EE">
        <w:rPr>
          <w:rFonts w:ascii="Cambria" w:hAnsi="Cambria"/>
          <w:bCs/>
        </w:rPr>
        <w:t>in each trip.</w:t>
      </w:r>
    </w:p>
    <w:p w14:paraId="7FE13501" w14:textId="77777777" w:rsidR="0054159E" w:rsidRDefault="0054159E" w:rsidP="00B67E22">
      <w:pPr>
        <w:spacing w:line="259" w:lineRule="auto"/>
        <w:rPr>
          <w:rFonts w:ascii="Cambria" w:hAnsi="Cambria"/>
          <w:bCs/>
        </w:rPr>
      </w:pPr>
    </w:p>
    <w:p w14:paraId="3BE23D03" w14:textId="26011CD6" w:rsidR="002F14A3" w:rsidRDefault="00F85A1A" w:rsidP="00B67E22">
      <w:pPr>
        <w:spacing w:line="259" w:lineRule="auto"/>
        <w:rPr>
          <w:rFonts w:ascii="Cambria" w:hAnsi="Cambria"/>
          <w:bCs/>
        </w:rPr>
      </w:pPr>
      <w:r>
        <w:rPr>
          <w:rFonts w:ascii="Cambria" w:hAnsi="Cambria"/>
          <w:bCs/>
        </w:rPr>
        <w:t>The water trucks</w:t>
      </w:r>
      <w:r w:rsidR="00BC129F">
        <w:rPr>
          <w:rFonts w:ascii="Cambria" w:hAnsi="Cambria"/>
          <w:bCs/>
        </w:rPr>
        <w:t xml:space="preserve">, available </w:t>
      </w:r>
      <w:r w:rsidR="004066D2">
        <w:rPr>
          <w:rFonts w:ascii="Cambria" w:hAnsi="Cambria"/>
          <w:bCs/>
        </w:rPr>
        <w:t xml:space="preserve">as soon as possible this morning at the </w:t>
      </w:r>
      <w:r>
        <w:rPr>
          <w:rFonts w:ascii="Cambria" w:hAnsi="Cambria"/>
          <w:bCs/>
        </w:rPr>
        <w:t>following locations:</w:t>
      </w:r>
    </w:p>
    <w:p w14:paraId="19A98D9D" w14:textId="4F3FC0CC" w:rsidR="00F85A1A" w:rsidRPr="00073AA1" w:rsidRDefault="005A4BF6" w:rsidP="00073AA1">
      <w:pPr>
        <w:pStyle w:val="ListParagraph"/>
        <w:spacing w:line="259" w:lineRule="auto"/>
        <w:rPr>
          <w:rFonts w:ascii="Cambria" w:hAnsi="Cambria"/>
          <w:bCs/>
          <w:i/>
          <w:iCs/>
        </w:rPr>
      </w:pPr>
      <w:r>
        <w:rPr>
          <w:rFonts w:ascii="Cambria" w:hAnsi="Cambria"/>
          <w:bCs/>
          <w:i/>
          <w:iCs/>
        </w:rPr>
        <w:t>Orion Township</w:t>
      </w:r>
    </w:p>
    <w:p w14:paraId="0952C4F9" w14:textId="7C7C2376" w:rsidR="002B1C3E" w:rsidRPr="00320B86" w:rsidRDefault="00C76CCB" w:rsidP="00320B86">
      <w:pPr>
        <w:pStyle w:val="ListParagraph"/>
        <w:numPr>
          <w:ilvl w:val="0"/>
          <w:numId w:val="43"/>
        </w:numPr>
        <w:spacing w:line="259" w:lineRule="auto"/>
        <w:rPr>
          <w:rFonts w:ascii="Cambria" w:hAnsi="Cambria"/>
          <w:bCs/>
        </w:rPr>
      </w:pPr>
      <w:r>
        <w:rPr>
          <w:rFonts w:ascii="Cambria" w:hAnsi="Cambria"/>
          <w:bCs/>
        </w:rPr>
        <w:t>Wildwood Amp</w:t>
      </w:r>
      <w:r w:rsidR="00BA17C1">
        <w:rPr>
          <w:rFonts w:ascii="Cambria" w:hAnsi="Cambria"/>
          <w:bCs/>
        </w:rPr>
        <w:t>h</w:t>
      </w:r>
      <w:r>
        <w:rPr>
          <w:rFonts w:ascii="Cambria" w:hAnsi="Cambria"/>
          <w:bCs/>
        </w:rPr>
        <w:t>itheater</w:t>
      </w:r>
      <w:r w:rsidR="00D31BAD">
        <w:rPr>
          <w:rFonts w:ascii="Cambria" w:hAnsi="Cambria"/>
          <w:bCs/>
        </w:rPr>
        <w:t xml:space="preserve">, </w:t>
      </w:r>
      <w:r>
        <w:rPr>
          <w:rFonts w:ascii="Cambria" w:hAnsi="Cambria"/>
          <w:bCs/>
        </w:rPr>
        <w:t>2700 Joslyn C</w:t>
      </w:r>
      <w:r w:rsidR="00320B86">
        <w:rPr>
          <w:rFonts w:ascii="Cambria" w:hAnsi="Cambria"/>
          <w:bCs/>
        </w:rPr>
        <w:t>ourt</w:t>
      </w:r>
    </w:p>
    <w:p w14:paraId="6D7D9696" w14:textId="77777777" w:rsidR="00320B86" w:rsidRDefault="00320B86" w:rsidP="002B1C3E">
      <w:pPr>
        <w:spacing w:line="259" w:lineRule="auto"/>
        <w:ind w:left="720"/>
        <w:rPr>
          <w:rFonts w:ascii="Cambria" w:hAnsi="Cambria"/>
          <w:bCs/>
          <w:i/>
          <w:iCs/>
        </w:rPr>
      </w:pPr>
      <w:r>
        <w:rPr>
          <w:rFonts w:ascii="Cambria" w:hAnsi="Cambria"/>
          <w:bCs/>
          <w:i/>
          <w:iCs/>
        </w:rPr>
        <w:t>Auburn Hills</w:t>
      </w:r>
    </w:p>
    <w:p w14:paraId="503BBF7F" w14:textId="7B20EBB7" w:rsidR="00124C01" w:rsidRPr="00124C01" w:rsidRDefault="00124C01" w:rsidP="00124C01">
      <w:pPr>
        <w:pStyle w:val="ListParagraph"/>
        <w:numPr>
          <w:ilvl w:val="0"/>
          <w:numId w:val="43"/>
        </w:numPr>
        <w:spacing w:line="259" w:lineRule="auto"/>
        <w:rPr>
          <w:rFonts w:ascii="Cambria" w:hAnsi="Cambria"/>
          <w:bCs/>
          <w:i/>
          <w:iCs/>
        </w:rPr>
      </w:pPr>
      <w:r>
        <w:rPr>
          <w:rFonts w:ascii="Cambria" w:hAnsi="Cambria"/>
          <w:bCs/>
          <w:i/>
          <w:iCs/>
        </w:rPr>
        <w:t>Auburn Hills Department of Public Works, 1500 Brown Road</w:t>
      </w:r>
    </w:p>
    <w:p w14:paraId="514D93B6" w14:textId="3282CC94" w:rsidR="002B1C3E" w:rsidRPr="002B1C3E" w:rsidRDefault="00124C01" w:rsidP="002B1C3E">
      <w:pPr>
        <w:spacing w:line="259" w:lineRule="auto"/>
        <w:ind w:left="720"/>
        <w:rPr>
          <w:rFonts w:ascii="Cambria" w:hAnsi="Cambria"/>
          <w:bCs/>
          <w:i/>
          <w:iCs/>
        </w:rPr>
      </w:pPr>
      <w:r>
        <w:rPr>
          <w:rFonts w:ascii="Cambria" w:hAnsi="Cambria"/>
          <w:bCs/>
          <w:i/>
          <w:iCs/>
        </w:rPr>
        <w:t>Village of Lake Orion</w:t>
      </w:r>
    </w:p>
    <w:p w14:paraId="0C2DBE74" w14:textId="339F2C88" w:rsidR="00404AC8" w:rsidRPr="00BC129F" w:rsidRDefault="00124C01" w:rsidP="00E14C69">
      <w:pPr>
        <w:pStyle w:val="ListParagraph"/>
        <w:numPr>
          <w:ilvl w:val="0"/>
          <w:numId w:val="43"/>
        </w:numPr>
        <w:spacing w:line="259" w:lineRule="auto"/>
        <w:rPr>
          <w:rFonts w:ascii="Cambria" w:hAnsi="Cambria"/>
          <w:bCs/>
        </w:rPr>
      </w:pPr>
      <w:r>
        <w:rPr>
          <w:rFonts w:ascii="Cambria" w:hAnsi="Cambria"/>
          <w:bCs/>
        </w:rPr>
        <w:t>Atwater Park</w:t>
      </w:r>
      <w:r w:rsidR="00E14C69">
        <w:rPr>
          <w:rFonts w:ascii="Cambria" w:hAnsi="Cambria"/>
          <w:bCs/>
        </w:rPr>
        <w:t xml:space="preserve">, </w:t>
      </w:r>
      <w:r w:rsidR="00BA17C1">
        <w:rPr>
          <w:rFonts w:ascii="Cambria" w:hAnsi="Cambria"/>
          <w:bCs/>
        </w:rPr>
        <w:t>426 Atwater Street</w:t>
      </w:r>
    </w:p>
    <w:p w14:paraId="78A25198" w14:textId="77777777" w:rsidR="00B67E22" w:rsidRDefault="00B67E22" w:rsidP="00B67E22">
      <w:pPr>
        <w:spacing w:line="259" w:lineRule="auto"/>
        <w:rPr>
          <w:rFonts w:ascii="Cambria" w:hAnsi="Cambria"/>
          <w:bCs/>
        </w:rPr>
      </w:pPr>
    </w:p>
    <w:p w14:paraId="01D90C27" w14:textId="723ADA7D" w:rsidR="009A273A" w:rsidRDefault="00E406E9" w:rsidP="0032779E">
      <w:pPr>
        <w:spacing w:line="259" w:lineRule="auto"/>
        <w:rPr>
          <w:rFonts w:ascii="Cambria" w:hAnsi="Cambria"/>
          <w:bCs/>
        </w:rPr>
      </w:pPr>
      <w:r>
        <w:rPr>
          <w:rFonts w:ascii="Cambria" w:hAnsi="Cambria"/>
          <w:bCs/>
        </w:rPr>
        <w:t xml:space="preserve">The </w:t>
      </w:r>
      <w:r w:rsidR="00E132C9">
        <w:rPr>
          <w:rFonts w:ascii="Cambria" w:hAnsi="Cambria"/>
          <w:bCs/>
        </w:rPr>
        <w:t xml:space="preserve">GLWA </w:t>
      </w:r>
      <w:r>
        <w:rPr>
          <w:rFonts w:ascii="Cambria" w:hAnsi="Cambria"/>
          <w:bCs/>
        </w:rPr>
        <w:t>water trucks will</w:t>
      </w:r>
      <w:r w:rsidR="00DD4C08">
        <w:rPr>
          <w:rFonts w:ascii="Cambria" w:hAnsi="Cambria"/>
          <w:bCs/>
        </w:rPr>
        <w:t xml:space="preserve"> provide water </w:t>
      </w:r>
      <w:r w:rsidR="00D170E5">
        <w:rPr>
          <w:rFonts w:ascii="Cambria" w:hAnsi="Cambria"/>
          <w:bCs/>
        </w:rPr>
        <w:t xml:space="preserve">to the impacted communities </w:t>
      </w:r>
      <w:r>
        <w:rPr>
          <w:rFonts w:ascii="Cambria" w:hAnsi="Cambria"/>
          <w:bCs/>
        </w:rPr>
        <w:t xml:space="preserve">as long as the emergency </w:t>
      </w:r>
      <w:r w:rsidR="00DD4C08">
        <w:rPr>
          <w:rFonts w:ascii="Cambria" w:hAnsi="Cambria"/>
          <w:bCs/>
        </w:rPr>
        <w:t xml:space="preserve">water outage continues. </w:t>
      </w:r>
    </w:p>
    <w:p w14:paraId="69282148" w14:textId="77777777" w:rsidR="00D170E5" w:rsidRDefault="00D170E5" w:rsidP="0032779E">
      <w:pPr>
        <w:spacing w:line="259" w:lineRule="auto"/>
        <w:rPr>
          <w:rFonts w:ascii="Cambria" w:hAnsi="Cambria"/>
          <w:bCs/>
        </w:rPr>
      </w:pPr>
    </w:p>
    <w:p w14:paraId="37C08F0B" w14:textId="607F49AF" w:rsidR="00B81CDC" w:rsidRDefault="0032779E" w:rsidP="5B4D996F">
      <w:pPr>
        <w:spacing w:line="259" w:lineRule="auto"/>
        <w:rPr>
          <w:rFonts w:ascii="Cambria" w:hAnsi="Cambria"/>
        </w:rPr>
      </w:pPr>
      <w:r w:rsidRPr="5B4D996F">
        <w:rPr>
          <w:rFonts w:ascii="Cambria" w:hAnsi="Cambria"/>
        </w:rPr>
        <w:t xml:space="preserve">Because the response plan </w:t>
      </w:r>
      <w:r w:rsidR="00267FF3" w:rsidRPr="5B4D996F">
        <w:rPr>
          <w:rFonts w:ascii="Cambria" w:hAnsi="Cambria"/>
        </w:rPr>
        <w:t>had been i</w:t>
      </w:r>
      <w:r w:rsidR="002A47DC" w:rsidRPr="5B4D996F">
        <w:rPr>
          <w:rFonts w:ascii="Cambria" w:hAnsi="Cambria"/>
        </w:rPr>
        <w:t>n place</w:t>
      </w:r>
      <w:r w:rsidR="00267FF3" w:rsidRPr="5B4D996F">
        <w:rPr>
          <w:rFonts w:ascii="Cambria" w:hAnsi="Cambria"/>
        </w:rPr>
        <w:t xml:space="preserve"> since</w:t>
      </w:r>
      <w:r w:rsidR="03AE5BD2" w:rsidRPr="5B4D996F">
        <w:rPr>
          <w:rFonts w:ascii="Cambria" w:hAnsi="Cambria"/>
        </w:rPr>
        <w:t xml:space="preserve"> the day the leak was discovered</w:t>
      </w:r>
      <w:r w:rsidRPr="5B4D996F">
        <w:rPr>
          <w:rFonts w:ascii="Cambria" w:hAnsi="Cambria"/>
        </w:rPr>
        <w:t xml:space="preserve">, GLWA’s emergency contractors </w:t>
      </w:r>
      <w:r w:rsidR="5EFD968B" w:rsidRPr="5B4D996F">
        <w:rPr>
          <w:rFonts w:ascii="Cambria" w:hAnsi="Cambria"/>
        </w:rPr>
        <w:t xml:space="preserve">have already </w:t>
      </w:r>
      <w:r w:rsidRPr="5B4D996F">
        <w:rPr>
          <w:rFonts w:ascii="Cambria" w:hAnsi="Cambria"/>
        </w:rPr>
        <w:t>mobilize</w:t>
      </w:r>
      <w:r w:rsidR="5A4F5061" w:rsidRPr="5B4D996F">
        <w:rPr>
          <w:rFonts w:ascii="Cambria" w:hAnsi="Cambria"/>
        </w:rPr>
        <w:t>d</w:t>
      </w:r>
      <w:r w:rsidRPr="5B4D996F">
        <w:rPr>
          <w:rFonts w:ascii="Cambria" w:hAnsi="Cambria"/>
        </w:rPr>
        <w:t xml:space="preserve"> equipment</w:t>
      </w:r>
      <w:r w:rsidR="00BC63D4">
        <w:rPr>
          <w:rFonts w:ascii="Cambria" w:hAnsi="Cambria"/>
        </w:rPr>
        <w:t>,</w:t>
      </w:r>
      <w:r w:rsidRPr="5B4D996F">
        <w:rPr>
          <w:rFonts w:ascii="Cambria" w:hAnsi="Cambria"/>
        </w:rPr>
        <w:t xml:space="preserve"> and a replacement segment of pipe </w:t>
      </w:r>
      <w:r w:rsidR="450BDBAB" w:rsidRPr="63D0B637">
        <w:rPr>
          <w:rFonts w:ascii="Cambria" w:hAnsi="Cambria"/>
        </w:rPr>
        <w:t xml:space="preserve">is </w:t>
      </w:r>
      <w:r w:rsidR="00461F60" w:rsidRPr="55139064">
        <w:rPr>
          <w:rFonts w:ascii="Cambria" w:hAnsi="Cambria"/>
        </w:rPr>
        <w:t>already</w:t>
      </w:r>
      <w:r w:rsidR="450BDBAB" w:rsidRPr="63D0B637">
        <w:rPr>
          <w:rFonts w:ascii="Cambria" w:hAnsi="Cambria"/>
        </w:rPr>
        <w:t xml:space="preserve"> at </w:t>
      </w:r>
      <w:r w:rsidRPr="5B4D996F">
        <w:rPr>
          <w:rFonts w:ascii="Cambria" w:hAnsi="Cambria"/>
        </w:rPr>
        <w:t xml:space="preserve">the break site. </w:t>
      </w:r>
    </w:p>
    <w:p w14:paraId="3325FA6C" w14:textId="77777777" w:rsidR="00B81CDC" w:rsidRDefault="00B81CDC" w:rsidP="0032779E">
      <w:pPr>
        <w:spacing w:line="259" w:lineRule="auto"/>
        <w:rPr>
          <w:rFonts w:ascii="Cambria" w:hAnsi="Cambria"/>
          <w:bCs/>
        </w:rPr>
      </w:pPr>
    </w:p>
    <w:p w14:paraId="521F03E1" w14:textId="3453C622" w:rsidR="0032779E" w:rsidRDefault="00FD29E6" w:rsidP="5B4D996F">
      <w:pPr>
        <w:spacing w:line="259" w:lineRule="auto"/>
        <w:rPr>
          <w:rFonts w:ascii="Cambria" w:hAnsi="Cambria"/>
        </w:rPr>
      </w:pPr>
      <w:r w:rsidRPr="6A978CB0">
        <w:rPr>
          <w:rFonts w:ascii="Cambria" w:hAnsi="Cambria"/>
        </w:rPr>
        <w:t xml:space="preserve">Once </w:t>
      </w:r>
      <w:r w:rsidR="00C475EC">
        <w:rPr>
          <w:rFonts w:ascii="Cambria" w:hAnsi="Cambria"/>
        </w:rPr>
        <w:t>the brea</w:t>
      </w:r>
      <w:r w:rsidR="009A2D42">
        <w:rPr>
          <w:rFonts w:ascii="Cambria" w:hAnsi="Cambria"/>
        </w:rPr>
        <w:t>k</w:t>
      </w:r>
      <w:r w:rsidR="00C475EC">
        <w:rPr>
          <w:rFonts w:ascii="Cambria" w:hAnsi="Cambria"/>
        </w:rPr>
        <w:t xml:space="preserve"> is isolated, </w:t>
      </w:r>
      <w:r w:rsidRPr="6A978CB0">
        <w:rPr>
          <w:rFonts w:ascii="Cambria" w:hAnsi="Cambria"/>
        </w:rPr>
        <w:t xml:space="preserve">crews </w:t>
      </w:r>
      <w:r w:rsidR="00526A55" w:rsidRPr="6A978CB0">
        <w:rPr>
          <w:rFonts w:ascii="Cambria" w:hAnsi="Cambria"/>
        </w:rPr>
        <w:t>can excavate the site and remov</w:t>
      </w:r>
      <w:r w:rsidR="00A610EE">
        <w:rPr>
          <w:rFonts w:ascii="Cambria" w:hAnsi="Cambria"/>
        </w:rPr>
        <w:t>e</w:t>
      </w:r>
      <w:r w:rsidR="00526A55" w:rsidRPr="6A978CB0">
        <w:rPr>
          <w:rFonts w:ascii="Cambria" w:hAnsi="Cambria"/>
        </w:rPr>
        <w:t xml:space="preserve"> standing water so that the damaged pipe can be removed</w:t>
      </w:r>
      <w:r w:rsidR="00B81CDC" w:rsidRPr="6A978CB0">
        <w:rPr>
          <w:rFonts w:ascii="Cambria" w:hAnsi="Cambria"/>
        </w:rPr>
        <w:t xml:space="preserve"> and replaced</w:t>
      </w:r>
      <w:r w:rsidR="00526A55" w:rsidRPr="6A978CB0">
        <w:rPr>
          <w:rFonts w:ascii="Cambria" w:hAnsi="Cambria"/>
        </w:rPr>
        <w:t>.</w:t>
      </w:r>
      <w:r w:rsidR="003C66F4" w:rsidRPr="6A978CB0">
        <w:rPr>
          <w:rFonts w:ascii="Cambria" w:hAnsi="Cambria"/>
        </w:rPr>
        <w:t xml:space="preserve"> Once </w:t>
      </w:r>
      <w:r w:rsidR="00C97AD2">
        <w:rPr>
          <w:rFonts w:ascii="Cambria" w:hAnsi="Cambria"/>
        </w:rPr>
        <w:t xml:space="preserve">the pipe has been </w:t>
      </w:r>
      <w:r w:rsidR="003C66F4" w:rsidRPr="6A978CB0">
        <w:rPr>
          <w:rFonts w:ascii="Cambria" w:hAnsi="Cambria"/>
        </w:rPr>
        <w:t>replac</w:t>
      </w:r>
      <w:r w:rsidR="00C97AD2">
        <w:rPr>
          <w:rFonts w:ascii="Cambria" w:hAnsi="Cambria"/>
        </w:rPr>
        <w:t>ed</w:t>
      </w:r>
      <w:r w:rsidR="003C66F4" w:rsidRPr="6A978CB0">
        <w:rPr>
          <w:rFonts w:ascii="Cambria" w:hAnsi="Cambria"/>
        </w:rPr>
        <w:t xml:space="preserve">, </w:t>
      </w:r>
      <w:r w:rsidR="001F365A">
        <w:rPr>
          <w:rFonts w:ascii="Cambria" w:hAnsi="Cambria"/>
        </w:rPr>
        <w:t>it can then be</w:t>
      </w:r>
      <w:r w:rsidR="003C66F4" w:rsidRPr="6A978CB0">
        <w:rPr>
          <w:rFonts w:ascii="Cambria" w:hAnsi="Cambria"/>
        </w:rPr>
        <w:t xml:space="preserve"> </w:t>
      </w:r>
      <w:r w:rsidR="2AE8DF54" w:rsidRPr="6A978CB0">
        <w:rPr>
          <w:rFonts w:ascii="Cambria" w:hAnsi="Cambria"/>
        </w:rPr>
        <w:t xml:space="preserve">filled, </w:t>
      </w:r>
      <w:r w:rsidR="003C66F4" w:rsidRPr="6A978CB0">
        <w:rPr>
          <w:rFonts w:ascii="Cambria" w:hAnsi="Cambria"/>
        </w:rPr>
        <w:t xml:space="preserve">disinfected, </w:t>
      </w:r>
      <w:r w:rsidR="005974B8">
        <w:rPr>
          <w:rFonts w:ascii="Cambria" w:hAnsi="Cambria"/>
        </w:rPr>
        <w:t xml:space="preserve">and </w:t>
      </w:r>
      <w:r w:rsidR="003C66F4" w:rsidRPr="6A978CB0">
        <w:rPr>
          <w:rFonts w:ascii="Cambria" w:hAnsi="Cambria"/>
        </w:rPr>
        <w:t>flushed</w:t>
      </w:r>
      <w:r w:rsidR="005974B8">
        <w:rPr>
          <w:rFonts w:ascii="Cambria" w:hAnsi="Cambria"/>
        </w:rPr>
        <w:t xml:space="preserve">. </w:t>
      </w:r>
      <w:r w:rsidR="00774B93">
        <w:rPr>
          <w:rFonts w:ascii="Cambria" w:hAnsi="Cambria"/>
        </w:rPr>
        <w:t>Wa</w:t>
      </w:r>
      <w:r w:rsidR="000260AB">
        <w:rPr>
          <w:rFonts w:ascii="Cambria" w:hAnsi="Cambria"/>
        </w:rPr>
        <w:t>ter quality</w:t>
      </w:r>
      <w:r w:rsidR="00231400">
        <w:rPr>
          <w:rFonts w:ascii="Cambria" w:hAnsi="Cambria"/>
        </w:rPr>
        <w:t xml:space="preserve"> samples will then </w:t>
      </w:r>
      <w:r w:rsidR="001A7505">
        <w:rPr>
          <w:rFonts w:ascii="Cambria" w:hAnsi="Cambria"/>
        </w:rPr>
        <w:t>need to pass testing before the watermain can be returned to service</w:t>
      </w:r>
      <w:r w:rsidR="009F0633" w:rsidRPr="6A978CB0">
        <w:rPr>
          <w:rFonts w:ascii="Cambria" w:hAnsi="Cambria"/>
        </w:rPr>
        <w:t>.</w:t>
      </w:r>
      <w:r w:rsidR="00AB4766" w:rsidRPr="6A978CB0">
        <w:rPr>
          <w:rFonts w:ascii="Cambria" w:hAnsi="Cambria"/>
        </w:rPr>
        <w:t xml:space="preserve"> </w:t>
      </w:r>
      <w:r w:rsidR="00812419" w:rsidRPr="6A978CB0">
        <w:rPr>
          <w:rFonts w:ascii="Cambria" w:hAnsi="Cambria"/>
        </w:rPr>
        <w:t xml:space="preserve">At that point, </w:t>
      </w:r>
      <w:r w:rsidR="00CB0727">
        <w:rPr>
          <w:rFonts w:ascii="Cambria" w:hAnsi="Cambria"/>
        </w:rPr>
        <w:t xml:space="preserve">the </w:t>
      </w:r>
      <w:r w:rsidR="00812419" w:rsidRPr="6A978CB0">
        <w:rPr>
          <w:rFonts w:ascii="Cambria" w:hAnsi="Cambria"/>
        </w:rPr>
        <w:t>community</w:t>
      </w:r>
      <w:r w:rsidR="00CB0727">
        <w:rPr>
          <w:rFonts w:ascii="Cambria" w:hAnsi="Cambria"/>
        </w:rPr>
        <w:t>’s</w:t>
      </w:r>
      <w:r w:rsidR="00812419" w:rsidRPr="6A978CB0">
        <w:rPr>
          <w:rFonts w:ascii="Cambria" w:hAnsi="Cambria"/>
        </w:rPr>
        <w:t xml:space="preserve"> will need to fill</w:t>
      </w:r>
      <w:r w:rsidR="00CB0727">
        <w:rPr>
          <w:rFonts w:ascii="Cambria" w:hAnsi="Cambria"/>
        </w:rPr>
        <w:t xml:space="preserve"> and flush their systems and conduct their own water quality sampling</w:t>
      </w:r>
      <w:r w:rsidR="00812419" w:rsidRPr="6A978CB0">
        <w:rPr>
          <w:rFonts w:ascii="Cambria" w:hAnsi="Cambria"/>
        </w:rPr>
        <w:t>.</w:t>
      </w:r>
    </w:p>
    <w:p w14:paraId="60301DF9" w14:textId="4C72CB20" w:rsidR="5B4D996F" w:rsidRDefault="5B4D996F" w:rsidP="5B4D996F">
      <w:pPr>
        <w:spacing w:line="259" w:lineRule="auto"/>
        <w:rPr>
          <w:rFonts w:ascii="Cambria" w:hAnsi="Cambria"/>
        </w:rPr>
      </w:pPr>
    </w:p>
    <w:p w14:paraId="28976B97" w14:textId="77777777" w:rsidR="0067608F" w:rsidRDefault="003C66F4" w:rsidP="00B67E22">
      <w:pPr>
        <w:spacing w:line="259" w:lineRule="auto"/>
        <w:rPr>
          <w:rFonts w:ascii="Cambria" w:hAnsi="Cambria"/>
        </w:rPr>
      </w:pPr>
      <w:r w:rsidRPr="6A978CB0">
        <w:rPr>
          <w:rFonts w:ascii="Cambria" w:hAnsi="Cambria"/>
        </w:rPr>
        <w:t>At</w:t>
      </w:r>
      <w:r w:rsidR="15F0AEE5" w:rsidRPr="6A978CB0">
        <w:rPr>
          <w:rFonts w:ascii="Cambria" w:hAnsi="Cambria"/>
        </w:rPr>
        <w:t xml:space="preserve"> this time, we do</w:t>
      </w:r>
      <w:r w:rsidR="715A8C64" w:rsidRPr="6A978CB0">
        <w:rPr>
          <w:rFonts w:ascii="Cambria" w:hAnsi="Cambria"/>
        </w:rPr>
        <w:t xml:space="preserve"> not</w:t>
      </w:r>
      <w:r w:rsidR="15F0AEE5" w:rsidRPr="6A978CB0">
        <w:rPr>
          <w:rFonts w:ascii="Cambria" w:hAnsi="Cambria"/>
        </w:rPr>
        <w:t xml:space="preserve"> have a </w:t>
      </w:r>
      <w:r w:rsidR="12F68272" w:rsidRPr="6A978CB0">
        <w:rPr>
          <w:rFonts w:ascii="Cambria" w:hAnsi="Cambria"/>
        </w:rPr>
        <w:t>firm</w:t>
      </w:r>
      <w:r w:rsidR="15F0AEE5" w:rsidRPr="6A978CB0">
        <w:rPr>
          <w:rFonts w:ascii="Cambria" w:hAnsi="Cambria"/>
        </w:rPr>
        <w:t xml:space="preserve"> estimate of when water </w:t>
      </w:r>
      <w:r w:rsidR="6C4EBE25" w:rsidRPr="6A978CB0">
        <w:rPr>
          <w:rFonts w:ascii="Cambria" w:hAnsi="Cambria"/>
        </w:rPr>
        <w:t xml:space="preserve">service </w:t>
      </w:r>
      <w:r w:rsidR="15F0AEE5" w:rsidRPr="6A978CB0">
        <w:rPr>
          <w:rFonts w:ascii="Cambria" w:hAnsi="Cambria"/>
        </w:rPr>
        <w:t>will be restored</w:t>
      </w:r>
      <w:r w:rsidR="4AF49253" w:rsidRPr="6A978CB0">
        <w:rPr>
          <w:rFonts w:ascii="Cambria" w:hAnsi="Cambria"/>
        </w:rPr>
        <w:t>,</w:t>
      </w:r>
      <w:r w:rsidRPr="6A978CB0">
        <w:rPr>
          <w:rFonts w:ascii="Cambria" w:hAnsi="Cambria"/>
        </w:rPr>
        <w:t xml:space="preserve"> however</w:t>
      </w:r>
      <w:r w:rsidR="4AF49253" w:rsidRPr="6A978CB0">
        <w:rPr>
          <w:rFonts w:ascii="Cambria" w:hAnsi="Cambria"/>
        </w:rPr>
        <w:t xml:space="preserve"> residen</w:t>
      </w:r>
      <w:r w:rsidR="00812419" w:rsidRPr="6A978CB0">
        <w:rPr>
          <w:rFonts w:ascii="Cambria" w:hAnsi="Cambria"/>
        </w:rPr>
        <w:t>ces</w:t>
      </w:r>
      <w:r w:rsidR="4AF49253" w:rsidRPr="6A978CB0">
        <w:rPr>
          <w:rFonts w:ascii="Cambria" w:hAnsi="Cambria"/>
        </w:rPr>
        <w:t xml:space="preserve"> and businesses should be prepared to be out of water for a minimum of</w:t>
      </w:r>
      <w:r w:rsidR="00A610EE">
        <w:rPr>
          <w:rFonts w:ascii="Cambria" w:hAnsi="Cambria"/>
        </w:rPr>
        <w:t xml:space="preserve"> 14 days</w:t>
      </w:r>
      <w:r w:rsidR="4AF49253" w:rsidRPr="6A978CB0">
        <w:rPr>
          <w:rFonts w:ascii="Cambria" w:hAnsi="Cambria"/>
        </w:rPr>
        <w:t>.</w:t>
      </w:r>
    </w:p>
    <w:p w14:paraId="2C7611B0" w14:textId="77777777" w:rsidR="009E2EA0" w:rsidRDefault="0020162C" w:rsidP="00B67E22">
      <w:pPr>
        <w:spacing w:line="259" w:lineRule="auto"/>
        <w:rPr>
          <w:rFonts w:ascii="Cambria" w:hAnsi="Cambria"/>
          <w:bCs/>
        </w:rPr>
      </w:pPr>
      <w:r>
        <w:rPr>
          <w:rFonts w:ascii="Cambria" w:hAnsi="Cambria"/>
          <w:bCs/>
        </w:rPr>
        <w:t>This is a developing situation</w:t>
      </w:r>
      <w:r w:rsidR="005D6C70">
        <w:rPr>
          <w:rFonts w:ascii="Cambria" w:hAnsi="Cambria"/>
          <w:bCs/>
        </w:rPr>
        <w:t>,</w:t>
      </w:r>
      <w:r>
        <w:rPr>
          <w:rFonts w:ascii="Cambria" w:hAnsi="Cambria"/>
          <w:bCs/>
        </w:rPr>
        <w:t xml:space="preserve"> and m</w:t>
      </w:r>
      <w:r w:rsidR="00B67E22">
        <w:rPr>
          <w:rFonts w:ascii="Cambria" w:hAnsi="Cambria"/>
          <w:bCs/>
        </w:rPr>
        <w:t>ore information will be shared as it becomes available.</w:t>
      </w:r>
      <w:r w:rsidR="0067608F">
        <w:rPr>
          <w:rFonts w:ascii="Cambria" w:hAnsi="Cambria"/>
          <w:bCs/>
        </w:rPr>
        <w:t xml:space="preserve"> </w:t>
      </w:r>
    </w:p>
    <w:p w14:paraId="033C4073" w14:textId="77777777" w:rsidR="009E2EA0" w:rsidRDefault="009E2EA0" w:rsidP="00B67E22">
      <w:pPr>
        <w:spacing w:line="259" w:lineRule="auto"/>
        <w:rPr>
          <w:rFonts w:ascii="Cambria" w:hAnsi="Cambria"/>
          <w:bCs/>
        </w:rPr>
      </w:pPr>
    </w:p>
    <w:p w14:paraId="06212A16" w14:textId="1BE93ED2" w:rsidR="00B67E22" w:rsidRDefault="0067608F" w:rsidP="00B67E22">
      <w:pPr>
        <w:spacing w:line="259" w:lineRule="auto"/>
        <w:rPr>
          <w:rFonts w:ascii="Cambria" w:hAnsi="Cambria"/>
          <w:bCs/>
        </w:rPr>
      </w:pPr>
      <w:r>
        <w:rPr>
          <w:rFonts w:ascii="Cambria" w:hAnsi="Cambria"/>
          <w:bCs/>
        </w:rPr>
        <w:t xml:space="preserve">For the most </w:t>
      </w:r>
      <w:r w:rsidR="00B7186C">
        <w:rPr>
          <w:rFonts w:ascii="Cambria" w:hAnsi="Cambria"/>
          <w:bCs/>
        </w:rPr>
        <w:t xml:space="preserve">updated information, please visit </w:t>
      </w:r>
      <w:hyperlink r:id="rId13" w:history="1">
        <w:r w:rsidR="00B7186C" w:rsidRPr="00833DDA">
          <w:rPr>
            <w:rStyle w:val="Hyperlink"/>
            <w:rFonts w:ascii="Cambria" w:hAnsi="Cambria"/>
            <w:bCs/>
          </w:rPr>
          <w:t>glwater.org</w:t>
        </w:r>
      </w:hyperlink>
      <w:r w:rsidR="00B7186C">
        <w:rPr>
          <w:rFonts w:ascii="Cambria" w:hAnsi="Cambria"/>
          <w:bCs/>
        </w:rPr>
        <w:t>, or sign up for your community’s</w:t>
      </w:r>
      <w:r w:rsidR="009E2EA0">
        <w:rPr>
          <w:rFonts w:ascii="Cambria" w:hAnsi="Cambria"/>
          <w:bCs/>
        </w:rPr>
        <w:t xml:space="preserve"> emergency alert system</w:t>
      </w:r>
      <w:r w:rsidR="000E6AF4">
        <w:rPr>
          <w:rFonts w:ascii="Cambria" w:hAnsi="Cambria"/>
          <w:bCs/>
        </w:rPr>
        <w:t>. For the communities impacted by this water main break those are:</w:t>
      </w:r>
    </w:p>
    <w:p w14:paraId="033CDB4C" w14:textId="4C0C989C" w:rsidR="000E6AF4" w:rsidRDefault="000E6AF4" w:rsidP="000E6AF4">
      <w:pPr>
        <w:pStyle w:val="ListParagraph"/>
        <w:numPr>
          <w:ilvl w:val="0"/>
          <w:numId w:val="43"/>
        </w:numPr>
        <w:spacing w:line="259" w:lineRule="auto"/>
        <w:rPr>
          <w:rFonts w:ascii="Cambria" w:hAnsi="Cambria"/>
          <w:bCs/>
        </w:rPr>
      </w:pPr>
      <w:r>
        <w:rPr>
          <w:rFonts w:ascii="Cambria" w:hAnsi="Cambria"/>
          <w:bCs/>
        </w:rPr>
        <w:t>Orion Township</w:t>
      </w:r>
      <w:r w:rsidR="00277F1B">
        <w:rPr>
          <w:rFonts w:ascii="Cambria" w:hAnsi="Cambria"/>
          <w:bCs/>
        </w:rPr>
        <w:t xml:space="preserve"> (CivicPlus)</w:t>
      </w:r>
    </w:p>
    <w:p w14:paraId="18D4DA23" w14:textId="2D07D1B5" w:rsidR="000E6AF4" w:rsidRDefault="000E6AF4" w:rsidP="000E6AF4">
      <w:pPr>
        <w:pStyle w:val="ListParagraph"/>
        <w:numPr>
          <w:ilvl w:val="1"/>
          <w:numId w:val="43"/>
        </w:numPr>
        <w:spacing w:line="259" w:lineRule="auto"/>
        <w:rPr>
          <w:rFonts w:ascii="Cambria" w:hAnsi="Cambria"/>
          <w:bCs/>
        </w:rPr>
      </w:pPr>
      <w:r>
        <w:rPr>
          <w:rFonts w:ascii="Cambria" w:hAnsi="Cambria"/>
          <w:bCs/>
        </w:rPr>
        <w:t>Text “OrionMI” to 38276</w:t>
      </w:r>
    </w:p>
    <w:p w14:paraId="00F8648D" w14:textId="71BCE740" w:rsidR="000E6AF4" w:rsidRPr="00BB071D" w:rsidRDefault="000E6AF4" w:rsidP="00BB071D">
      <w:pPr>
        <w:pStyle w:val="ListParagraph"/>
        <w:numPr>
          <w:ilvl w:val="1"/>
          <w:numId w:val="43"/>
        </w:numPr>
        <w:spacing w:line="259" w:lineRule="auto"/>
        <w:rPr>
          <w:rFonts w:ascii="Cambria" w:hAnsi="Cambria"/>
          <w:bCs/>
        </w:rPr>
      </w:pPr>
      <w:r>
        <w:rPr>
          <w:rFonts w:ascii="Cambria" w:hAnsi="Cambria"/>
          <w:bCs/>
        </w:rPr>
        <w:t>Sign up on</w:t>
      </w:r>
      <w:r w:rsidR="00472FE1">
        <w:rPr>
          <w:rFonts w:ascii="Cambria" w:hAnsi="Cambria"/>
          <w:bCs/>
        </w:rPr>
        <w:t xml:space="preserve">line </w:t>
      </w:r>
      <w:hyperlink r:id="rId14" w:history="1">
        <w:r w:rsidR="00BB071D" w:rsidRPr="00BB071D">
          <w:rPr>
            <w:rStyle w:val="Hyperlink"/>
            <w:rFonts w:ascii="Cambria" w:hAnsi="Cambria"/>
            <w:bCs/>
          </w:rPr>
          <w:t>HERE</w:t>
        </w:r>
      </w:hyperlink>
    </w:p>
    <w:p w14:paraId="6870DDD4" w14:textId="17A2F0CF" w:rsidR="00BB071D" w:rsidRDefault="00100C11" w:rsidP="00100C11">
      <w:pPr>
        <w:pStyle w:val="ListParagraph"/>
        <w:numPr>
          <w:ilvl w:val="0"/>
          <w:numId w:val="43"/>
        </w:numPr>
        <w:spacing w:line="259" w:lineRule="auto"/>
        <w:rPr>
          <w:rFonts w:ascii="Cambria" w:hAnsi="Cambria"/>
          <w:sz w:val="23"/>
          <w:szCs w:val="23"/>
        </w:rPr>
      </w:pPr>
      <w:r>
        <w:rPr>
          <w:rFonts w:ascii="Cambria" w:hAnsi="Cambria"/>
          <w:sz w:val="23"/>
          <w:szCs w:val="23"/>
        </w:rPr>
        <w:t>Oakland County</w:t>
      </w:r>
      <w:r w:rsidR="00277F1B">
        <w:rPr>
          <w:rFonts w:ascii="Cambria" w:hAnsi="Cambria"/>
          <w:sz w:val="23"/>
          <w:szCs w:val="23"/>
        </w:rPr>
        <w:t xml:space="preserve"> (OakAlert)</w:t>
      </w:r>
    </w:p>
    <w:p w14:paraId="0180CBD3" w14:textId="740D3A34" w:rsidR="00100C11" w:rsidRDefault="00190A37" w:rsidP="00190A37">
      <w:pPr>
        <w:pStyle w:val="ListParagraph"/>
        <w:numPr>
          <w:ilvl w:val="1"/>
          <w:numId w:val="43"/>
        </w:numPr>
        <w:spacing w:line="259" w:lineRule="auto"/>
        <w:rPr>
          <w:rFonts w:ascii="Cambria" w:hAnsi="Cambria"/>
          <w:sz w:val="23"/>
          <w:szCs w:val="23"/>
        </w:rPr>
      </w:pPr>
      <w:r>
        <w:rPr>
          <w:rFonts w:ascii="Cambria" w:hAnsi="Cambria"/>
          <w:sz w:val="23"/>
          <w:szCs w:val="23"/>
        </w:rPr>
        <w:t xml:space="preserve">Sign up online </w:t>
      </w:r>
      <w:hyperlink r:id="rId15" w:history="1">
        <w:r w:rsidRPr="00190A37">
          <w:rPr>
            <w:rStyle w:val="Hyperlink"/>
            <w:rFonts w:ascii="Cambria" w:hAnsi="Cambria"/>
            <w:sz w:val="23"/>
            <w:szCs w:val="23"/>
          </w:rPr>
          <w:t>HERE</w:t>
        </w:r>
      </w:hyperlink>
    </w:p>
    <w:p w14:paraId="2B7EBC34" w14:textId="7F7D6D77" w:rsidR="00574CB7" w:rsidRDefault="00574CB7" w:rsidP="00574CB7">
      <w:pPr>
        <w:pStyle w:val="ListParagraph"/>
        <w:numPr>
          <w:ilvl w:val="0"/>
          <w:numId w:val="43"/>
        </w:numPr>
        <w:spacing w:line="259" w:lineRule="auto"/>
        <w:rPr>
          <w:rFonts w:ascii="Cambria" w:hAnsi="Cambria"/>
          <w:sz w:val="23"/>
          <w:szCs w:val="23"/>
        </w:rPr>
      </w:pPr>
      <w:r>
        <w:rPr>
          <w:rFonts w:ascii="Cambria" w:hAnsi="Cambria"/>
          <w:sz w:val="23"/>
          <w:szCs w:val="23"/>
        </w:rPr>
        <w:t>Rochester Hills (RH Connect)</w:t>
      </w:r>
    </w:p>
    <w:p w14:paraId="1D391821" w14:textId="2E550540" w:rsidR="00574CB7" w:rsidRPr="00190A37" w:rsidRDefault="00574CB7" w:rsidP="00574CB7">
      <w:pPr>
        <w:pStyle w:val="ListParagraph"/>
        <w:numPr>
          <w:ilvl w:val="1"/>
          <w:numId w:val="43"/>
        </w:numPr>
        <w:spacing w:line="259" w:lineRule="auto"/>
        <w:rPr>
          <w:rFonts w:ascii="Cambria" w:hAnsi="Cambria"/>
          <w:sz w:val="23"/>
          <w:szCs w:val="23"/>
        </w:rPr>
      </w:pPr>
      <w:r>
        <w:rPr>
          <w:rFonts w:ascii="Cambria" w:hAnsi="Cambria"/>
          <w:sz w:val="23"/>
          <w:szCs w:val="23"/>
        </w:rPr>
        <w:t xml:space="preserve">Sign up online </w:t>
      </w:r>
      <w:hyperlink r:id="rId16" w:history="1">
        <w:r w:rsidRPr="00F82EF0">
          <w:rPr>
            <w:rStyle w:val="Hyperlink"/>
            <w:rFonts w:ascii="Cambria" w:hAnsi="Cambria"/>
            <w:sz w:val="23"/>
            <w:szCs w:val="23"/>
          </w:rPr>
          <w:t>HERE</w:t>
        </w:r>
      </w:hyperlink>
    </w:p>
    <w:p w14:paraId="0C813268" w14:textId="77777777" w:rsidR="004A0EA6" w:rsidRDefault="004A0EA6" w:rsidP="0308A918">
      <w:pPr>
        <w:spacing w:line="259" w:lineRule="auto"/>
        <w:rPr>
          <w:rFonts w:ascii="Cambria" w:hAnsi="Cambria"/>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Default="00C815E8" w:rsidP="00BF5715">
      <w:pPr>
        <w:jc w:val="center"/>
        <w:rPr>
          <w:rFonts w:ascii="Cambria" w:eastAsia="Cambria" w:hAnsi="Cambria" w:cs="Times New Roman"/>
          <w:sz w:val="23"/>
          <w:szCs w:val="23"/>
        </w:rPr>
      </w:pPr>
    </w:p>
    <w:p w14:paraId="2F09876F" w14:textId="77777777" w:rsidR="00947995" w:rsidRPr="00ED4A0D" w:rsidRDefault="00947995"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EEC4B2B" w14:textId="77777777" w:rsidR="00CA1409"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w:t>
      </w:r>
    </w:p>
    <w:p w14:paraId="714C071E" w14:textId="40685E09"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D9FE2" w14:textId="77777777" w:rsidR="00F862D9" w:rsidRDefault="00F862D9" w:rsidP="008D76BF">
      <w:r>
        <w:separator/>
      </w:r>
    </w:p>
  </w:endnote>
  <w:endnote w:type="continuationSeparator" w:id="0">
    <w:p w14:paraId="63539F99" w14:textId="77777777" w:rsidR="00F862D9" w:rsidRDefault="00F862D9" w:rsidP="008D76BF">
      <w:r>
        <w:continuationSeparator/>
      </w:r>
    </w:p>
  </w:endnote>
  <w:endnote w:type="continuationNotice" w:id="1">
    <w:p w14:paraId="21075F07" w14:textId="77777777" w:rsidR="00F862D9" w:rsidRDefault="00F86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AE73" w14:textId="77777777" w:rsidR="00B92BAE" w:rsidRDefault="00B92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96F51" w14:textId="77777777" w:rsidR="00F862D9" w:rsidRDefault="00F862D9" w:rsidP="008D76BF">
      <w:r>
        <w:separator/>
      </w:r>
    </w:p>
  </w:footnote>
  <w:footnote w:type="continuationSeparator" w:id="0">
    <w:p w14:paraId="4F16CB10" w14:textId="77777777" w:rsidR="00F862D9" w:rsidRDefault="00F862D9" w:rsidP="008D76BF">
      <w:r>
        <w:continuationSeparator/>
      </w:r>
    </w:p>
  </w:footnote>
  <w:footnote w:type="continuationNotice" w:id="1">
    <w:p w14:paraId="1416269F" w14:textId="77777777" w:rsidR="00F862D9" w:rsidRDefault="00F862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7AA3" w14:textId="77777777" w:rsidR="00B92BAE" w:rsidRDefault="00B92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0F2" w14:textId="6B77F083" w:rsidR="00B92BAE" w:rsidRDefault="00B92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sdt>
    <w:sdtPr>
      <w:id w:val="1718092425"/>
      <w:docPartObj>
        <w:docPartGallery w:val="Watermarks"/>
        <w:docPartUnique/>
      </w:docPartObj>
    </w:sdtPr>
    <w:sdtEndPr/>
    <w:sdtContent>
      <w:p w14:paraId="6DC19768" w14:textId="6CAFE6C2" w:rsidR="008D76BF" w:rsidRDefault="00F65699">
        <w:pPr>
          <w:pStyle w:val="Header"/>
        </w:pPr>
        <w:r>
          <w:rPr>
            <w:noProof/>
          </w:rPr>
          <w:pict w14:anchorId="7148B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63F4B14"/>
    <w:multiLevelType w:val="hybridMultilevel"/>
    <w:tmpl w:val="F964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4"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5"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6"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7"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0"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1"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2"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3"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4"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5"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6"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7"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8"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9"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20"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1"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2"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3"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4" w15:restartNumberingAfterBreak="0">
    <w:nsid w:val="514459A5"/>
    <w:multiLevelType w:val="hybridMultilevel"/>
    <w:tmpl w:val="B472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6"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7"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8"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9"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0"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1"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3"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4"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5"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6"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7" w15:restartNumberingAfterBreak="0">
    <w:nsid w:val="714540C8"/>
    <w:multiLevelType w:val="hybridMultilevel"/>
    <w:tmpl w:val="F774E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9"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40"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1"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abstractNum w:abstractNumId="42" w15:restartNumberingAfterBreak="0">
    <w:nsid w:val="7C150DD2"/>
    <w:multiLevelType w:val="hybridMultilevel"/>
    <w:tmpl w:val="E1C0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2949691">
    <w:abstractNumId w:val="41"/>
  </w:num>
  <w:num w:numId="2" w16cid:durableId="1853298817">
    <w:abstractNumId w:val="3"/>
  </w:num>
  <w:num w:numId="3" w16cid:durableId="928929642">
    <w:abstractNumId w:val="10"/>
  </w:num>
  <w:num w:numId="4" w16cid:durableId="1009404577">
    <w:abstractNumId w:val="25"/>
  </w:num>
  <w:num w:numId="5" w16cid:durableId="1001084806">
    <w:abstractNumId w:val="39"/>
  </w:num>
  <w:num w:numId="6" w16cid:durableId="1520001684">
    <w:abstractNumId w:val="31"/>
  </w:num>
  <w:num w:numId="7" w16cid:durableId="1782459766">
    <w:abstractNumId w:val="4"/>
  </w:num>
  <w:num w:numId="8" w16cid:durableId="137843359">
    <w:abstractNumId w:val="22"/>
  </w:num>
  <w:num w:numId="9" w16cid:durableId="1961523330">
    <w:abstractNumId w:val="19"/>
  </w:num>
  <w:num w:numId="10" w16cid:durableId="844974546">
    <w:abstractNumId w:val="11"/>
  </w:num>
  <w:num w:numId="11" w16cid:durableId="202522431">
    <w:abstractNumId w:val="28"/>
  </w:num>
  <w:num w:numId="12" w16cid:durableId="1838619627">
    <w:abstractNumId w:val="7"/>
  </w:num>
  <w:num w:numId="13" w16cid:durableId="118837165">
    <w:abstractNumId w:val="23"/>
  </w:num>
  <w:num w:numId="14" w16cid:durableId="1741097414">
    <w:abstractNumId w:val="21"/>
  </w:num>
  <w:num w:numId="15" w16cid:durableId="1411078234">
    <w:abstractNumId w:val="36"/>
  </w:num>
  <w:num w:numId="16" w16cid:durableId="521012204">
    <w:abstractNumId w:val="16"/>
  </w:num>
  <w:num w:numId="17" w16cid:durableId="1579442728">
    <w:abstractNumId w:val="38"/>
  </w:num>
  <w:num w:numId="18" w16cid:durableId="1307318817">
    <w:abstractNumId w:val="35"/>
  </w:num>
  <w:num w:numId="19" w16cid:durableId="1887522911">
    <w:abstractNumId w:val="14"/>
  </w:num>
  <w:num w:numId="20" w16cid:durableId="934822647">
    <w:abstractNumId w:val="6"/>
  </w:num>
  <w:num w:numId="21" w16cid:durableId="1461338481">
    <w:abstractNumId w:val="20"/>
  </w:num>
  <w:num w:numId="22" w16cid:durableId="785537707">
    <w:abstractNumId w:val="27"/>
  </w:num>
  <w:num w:numId="23" w16cid:durableId="895817629">
    <w:abstractNumId w:val="12"/>
  </w:num>
  <w:num w:numId="24" w16cid:durableId="952785026">
    <w:abstractNumId w:val="13"/>
  </w:num>
  <w:num w:numId="25" w16cid:durableId="197934814">
    <w:abstractNumId w:val="17"/>
  </w:num>
  <w:num w:numId="26" w16cid:durableId="1218663654">
    <w:abstractNumId w:val="1"/>
  </w:num>
  <w:num w:numId="27" w16cid:durableId="539511404">
    <w:abstractNumId w:val="5"/>
  </w:num>
  <w:num w:numId="28" w16cid:durableId="331028048">
    <w:abstractNumId w:val="0"/>
  </w:num>
  <w:num w:numId="29" w16cid:durableId="654453924">
    <w:abstractNumId w:val="29"/>
  </w:num>
  <w:num w:numId="30" w16cid:durableId="1292243371">
    <w:abstractNumId w:val="30"/>
  </w:num>
  <w:num w:numId="31" w16cid:durableId="512842499">
    <w:abstractNumId w:val="40"/>
  </w:num>
  <w:num w:numId="32" w16cid:durableId="692925183">
    <w:abstractNumId w:val="26"/>
  </w:num>
  <w:num w:numId="33" w16cid:durableId="127938019">
    <w:abstractNumId w:val="9"/>
  </w:num>
  <w:num w:numId="34" w16cid:durableId="1432312171">
    <w:abstractNumId w:val="32"/>
  </w:num>
  <w:num w:numId="35" w16cid:durableId="960845609">
    <w:abstractNumId w:val="15"/>
  </w:num>
  <w:num w:numId="36" w16cid:durableId="602885066">
    <w:abstractNumId w:val="18"/>
  </w:num>
  <w:num w:numId="37" w16cid:durableId="649410526">
    <w:abstractNumId w:val="33"/>
  </w:num>
  <w:num w:numId="38" w16cid:durableId="901326772">
    <w:abstractNumId w:val="34"/>
  </w:num>
  <w:num w:numId="39" w16cid:durableId="308098778">
    <w:abstractNumId w:val="8"/>
  </w:num>
  <w:num w:numId="40" w16cid:durableId="1200163092">
    <w:abstractNumId w:val="42"/>
  </w:num>
  <w:num w:numId="41" w16cid:durableId="2004120612">
    <w:abstractNumId w:val="24"/>
  </w:num>
  <w:num w:numId="42" w16cid:durableId="1111705060">
    <w:abstractNumId w:val="2"/>
  </w:num>
  <w:num w:numId="43" w16cid:durableId="3229757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850"/>
    <w:rsid w:val="00001149"/>
    <w:rsid w:val="000013C4"/>
    <w:rsid w:val="00001440"/>
    <w:rsid w:val="00001F8C"/>
    <w:rsid w:val="00002AFA"/>
    <w:rsid w:val="00002EE8"/>
    <w:rsid w:val="00002FFF"/>
    <w:rsid w:val="000030A9"/>
    <w:rsid w:val="00004E72"/>
    <w:rsid w:val="00005252"/>
    <w:rsid w:val="0000539E"/>
    <w:rsid w:val="00005D10"/>
    <w:rsid w:val="00006EFE"/>
    <w:rsid w:val="00007B61"/>
    <w:rsid w:val="00007B72"/>
    <w:rsid w:val="00007F44"/>
    <w:rsid w:val="000104CB"/>
    <w:rsid w:val="00010DE1"/>
    <w:rsid w:val="0001134F"/>
    <w:rsid w:val="00011622"/>
    <w:rsid w:val="00012ECB"/>
    <w:rsid w:val="0001394F"/>
    <w:rsid w:val="00013C58"/>
    <w:rsid w:val="000147AA"/>
    <w:rsid w:val="00015D92"/>
    <w:rsid w:val="00016156"/>
    <w:rsid w:val="00016B1E"/>
    <w:rsid w:val="00016F27"/>
    <w:rsid w:val="00017235"/>
    <w:rsid w:val="00017A59"/>
    <w:rsid w:val="00017B6B"/>
    <w:rsid w:val="0002007E"/>
    <w:rsid w:val="0002040A"/>
    <w:rsid w:val="00020520"/>
    <w:rsid w:val="0002139E"/>
    <w:rsid w:val="00021C0D"/>
    <w:rsid w:val="00023967"/>
    <w:rsid w:val="00024A12"/>
    <w:rsid w:val="00025201"/>
    <w:rsid w:val="000252E4"/>
    <w:rsid w:val="000260AB"/>
    <w:rsid w:val="00026267"/>
    <w:rsid w:val="000268AD"/>
    <w:rsid w:val="00026B8C"/>
    <w:rsid w:val="00026BCF"/>
    <w:rsid w:val="00026C8D"/>
    <w:rsid w:val="000272A2"/>
    <w:rsid w:val="0002772A"/>
    <w:rsid w:val="00027DE2"/>
    <w:rsid w:val="00027FC3"/>
    <w:rsid w:val="00030C3F"/>
    <w:rsid w:val="00030CB6"/>
    <w:rsid w:val="00032CFB"/>
    <w:rsid w:val="00033386"/>
    <w:rsid w:val="00033C2F"/>
    <w:rsid w:val="00033E7C"/>
    <w:rsid w:val="000343DD"/>
    <w:rsid w:val="000344D7"/>
    <w:rsid w:val="00035158"/>
    <w:rsid w:val="0003673B"/>
    <w:rsid w:val="0004074A"/>
    <w:rsid w:val="0004094C"/>
    <w:rsid w:val="00041077"/>
    <w:rsid w:val="00041ECA"/>
    <w:rsid w:val="000420DD"/>
    <w:rsid w:val="00043215"/>
    <w:rsid w:val="00043C45"/>
    <w:rsid w:val="000441B4"/>
    <w:rsid w:val="00044967"/>
    <w:rsid w:val="0004509D"/>
    <w:rsid w:val="0004540A"/>
    <w:rsid w:val="00046DFC"/>
    <w:rsid w:val="00047004"/>
    <w:rsid w:val="00047BEB"/>
    <w:rsid w:val="00050441"/>
    <w:rsid w:val="00050571"/>
    <w:rsid w:val="00050DBF"/>
    <w:rsid w:val="000521A3"/>
    <w:rsid w:val="000525F2"/>
    <w:rsid w:val="00053614"/>
    <w:rsid w:val="00053747"/>
    <w:rsid w:val="00053D2B"/>
    <w:rsid w:val="00053FF2"/>
    <w:rsid w:val="00054D0B"/>
    <w:rsid w:val="00054D89"/>
    <w:rsid w:val="00055306"/>
    <w:rsid w:val="00055AD7"/>
    <w:rsid w:val="00056409"/>
    <w:rsid w:val="000569D6"/>
    <w:rsid w:val="000578B5"/>
    <w:rsid w:val="0006008E"/>
    <w:rsid w:val="0006151F"/>
    <w:rsid w:val="000617EE"/>
    <w:rsid w:val="0006314E"/>
    <w:rsid w:val="00063DBA"/>
    <w:rsid w:val="00063DE2"/>
    <w:rsid w:val="00064079"/>
    <w:rsid w:val="00064844"/>
    <w:rsid w:val="00064DA6"/>
    <w:rsid w:val="000651D2"/>
    <w:rsid w:val="00065A0A"/>
    <w:rsid w:val="00065A0D"/>
    <w:rsid w:val="000662AE"/>
    <w:rsid w:val="00066CCE"/>
    <w:rsid w:val="00067389"/>
    <w:rsid w:val="000677DF"/>
    <w:rsid w:val="000678A9"/>
    <w:rsid w:val="00067D9C"/>
    <w:rsid w:val="00070331"/>
    <w:rsid w:val="000712DA"/>
    <w:rsid w:val="000718F9"/>
    <w:rsid w:val="000720FA"/>
    <w:rsid w:val="0007237A"/>
    <w:rsid w:val="000729AB"/>
    <w:rsid w:val="00072CC8"/>
    <w:rsid w:val="00072D8E"/>
    <w:rsid w:val="00073138"/>
    <w:rsid w:val="00073AA1"/>
    <w:rsid w:val="00074BF5"/>
    <w:rsid w:val="00075991"/>
    <w:rsid w:val="00075B49"/>
    <w:rsid w:val="00075B5C"/>
    <w:rsid w:val="00075B83"/>
    <w:rsid w:val="0007663E"/>
    <w:rsid w:val="000767BD"/>
    <w:rsid w:val="0008034E"/>
    <w:rsid w:val="0008090C"/>
    <w:rsid w:val="00080E8C"/>
    <w:rsid w:val="00080EBA"/>
    <w:rsid w:val="000813EE"/>
    <w:rsid w:val="000819C5"/>
    <w:rsid w:val="00083449"/>
    <w:rsid w:val="00083746"/>
    <w:rsid w:val="00083EBD"/>
    <w:rsid w:val="000847DE"/>
    <w:rsid w:val="00084FF2"/>
    <w:rsid w:val="000853D1"/>
    <w:rsid w:val="00085D25"/>
    <w:rsid w:val="0008652B"/>
    <w:rsid w:val="00086CB1"/>
    <w:rsid w:val="00086E20"/>
    <w:rsid w:val="00086E75"/>
    <w:rsid w:val="00087119"/>
    <w:rsid w:val="000905AB"/>
    <w:rsid w:val="000913A9"/>
    <w:rsid w:val="00091A7F"/>
    <w:rsid w:val="00091FA3"/>
    <w:rsid w:val="000934D6"/>
    <w:rsid w:val="00093D2C"/>
    <w:rsid w:val="000946A0"/>
    <w:rsid w:val="0009473F"/>
    <w:rsid w:val="00095313"/>
    <w:rsid w:val="0009585A"/>
    <w:rsid w:val="00095B92"/>
    <w:rsid w:val="00095BE7"/>
    <w:rsid w:val="00096030"/>
    <w:rsid w:val="00096179"/>
    <w:rsid w:val="00096933"/>
    <w:rsid w:val="0009738C"/>
    <w:rsid w:val="000975CF"/>
    <w:rsid w:val="00097B36"/>
    <w:rsid w:val="00097CB8"/>
    <w:rsid w:val="000A1172"/>
    <w:rsid w:val="000A15E4"/>
    <w:rsid w:val="000A1C95"/>
    <w:rsid w:val="000A205C"/>
    <w:rsid w:val="000A247A"/>
    <w:rsid w:val="000A270D"/>
    <w:rsid w:val="000A27D6"/>
    <w:rsid w:val="000A2B6B"/>
    <w:rsid w:val="000A3977"/>
    <w:rsid w:val="000A3DFB"/>
    <w:rsid w:val="000A4268"/>
    <w:rsid w:val="000A4897"/>
    <w:rsid w:val="000A50C4"/>
    <w:rsid w:val="000A58E6"/>
    <w:rsid w:val="000A6008"/>
    <w:rsid w:val="000A61BC"/>
    <w:rsid w:val="000A6658"/>
    <w:rsid w:val="000A6C22"/>
    <w:rsid w:val="000A7760"/>
    <w:rsid w:val="000B1119"/>
    <w:rsid w:val="000B1803"/>
    <w:rsid w:val="000B298A"/>
    <w:rsid w:val="000B3260"/>
    <w:rsid w:val="000B49F3"/>
    <w:rsid w:val="000B50F8"/>
    <w:rsid w:val="000B54C0"/>
    <w:rsid w:val="000B59EF"/>
    <w:rsid w:val="000B63E8"/>
    <w:rsid w:val="000B664A"/>
    <w:rsid w:val="000B6E32"/>
    <w:rsid w:val="000B732B"/>
    <w:rsid w:val="000B7836"/>
    <w:rsid w:val="000C0074"/>
    <w:rsid w:val="000C09AC"/>
    <w:rsid w:val="000C16CD"/>
    <w:rsid w:val="000C1F00"/>
    <w:rsid w:val="000C221C"/>
    <w:rsid w:val="000C2E8D"/>
    <w:rsid w:val="000C3A17"/>
    <w:rsid w:val="000C401D"/>
    <w:rsid w:val="000C49A1"/>
    <w:rsid w:val="000C49A5"/>
    <w:rsid w:val="000C4A24"/>
    <w:rsid w:val="000C5A2F"/>
    <w:rsid w:val="000C5EB8"/>
    <w:rsid w:val="000C61D0"/>
    <w:rsid w:val="000D078E"/>
    <w:rsid w:val="000D1366"/>
    <w:rsid w:val="000D25BE"/>
    <w:rsid w:val="000D2FED"/>
    <w:rsid w:val="000D40F8"/>
    <w:rsid w:val="000D571E"/>
    <w:rsid w:val="000D60EA"/>
    <w:rsid w:val="000D6A22"/>
    <w:rsid w:val="000D7698"/>
    <w:rsid w:val="000E00EC"/>
    <w:rsid w:val="000E0C7A"/>
    <w:rsid w:val="000E0E1A"/>
    <w:rsid w:val="000E2263"/>
    <w:rsid w:val="000E23B4"/>
    <w:rsid w:val="000E2E42"/>
    <w:rsid w:val="000E34F0"/>
    <w:rsid w:val="000E526A"/>
    <w:rsid w:val="000E6155"/>
    <w:rsid w:val="000E6AF4"/>
    <w:rsid w:val="000E6BA1"/>
    <w:rsid w:val="000E7264"/>
    <w:rsid w:val="000E74AD"/>
    <w:rsid w:val="000E781C"/>
    <w:rsid w:val="000E7ADE"/>
    <w:rsid w:val="000F111D"/>
    <w:rsid w:val="000F15EB"/>
    <w:rsid w:val="000F205C"/>
    <w:rsid w:val="000F2E95"/>
    <w:rsid w:val="000F3850"/>
    <w:rsid w:val="000F459E"/>
    <w:rsid w:val="000F4DA8"/>
    <w:rsid w:val="000F67C3"/>
    <w:rsid w:val="000F7595"/>
    <w:rsid w:val="000F7A5C"/>
    <w:rsid w:val="00100C11"/>
    <w:rsid w:val="001014F9"/>
    <w:rsid w:val="00101D78"/>
    <w:rsid w:val="00101F7E"/>
    <w:rsid w:val="0010210E"/>
    <w:rsid w:val="00102A90"/>
    <w:rsid w:val="00102DE4"/>
    <w:rsid w:val="0010354A"/>
    <w:rsid w:val="00103641"/>
    <w:rsid w:val="00103717"/>
    <w:rsid w:val="001037E4"/>
    <w:rsid w:val="00103898"/>
    <w:rsid w:val="001044B3"/>
    <w:rsid w:val="0010562C"/>
    <w:rsid w:val="00106773"/>
    <w:rsid w:val="001068FE"/>
    <w:rsid w:val="001077C8"/>
    <w:rsid w:val="001077CD"/>
    <w:rsid w:val="00111C48"/>
    <w:rsid w:val="0011216B"/>
    <w:rsid w:val="00112D4C"/>
    <w:rsid w:val="0011343E"/>
    <w:rsid w:val="00115359"/>
    <w:rsid w:val="0011551B"/>
    <w:rsid w:val="00115A47"/>
    <w:rsid w:val="00115FFF"/>
    <w:rsid w:val="00116573"/>
    <w:rsid w:val="0011665C"/>
    <w:rsid w:val="001167FB"/>
    <w:rsid w:val="001205D6"/>
    <w:rsid w:val="001207C7"/>
    <w:rsid w:val="001211C7"/>
    <w:rsid w:val="00121925"/>
    <w:rsid w:val="00121B52"/>
    <w:rsid w:val="00121B55"/>
    <w:rsid w:val="0012244F"/>
    <w:rsid w:val="00123464"/>
    <w:rsid w:val="001238F2"/>
    <w:rsid w:val="001249F0"/>
    <w:rsid w:val="00124C01"/>
    <w:rsid w:val="0012500B"/>
    <w:rsid w:val="00125383"/>
    <w:rsid w:val="00125F91"/>
    <w:rsid w:val="00126033"/>
    <w:rsid w:val="00126F34"/>
    <w:rsid w:val="0013036D"/>
    <w:rsid w:val="0013056C"/>
    <w:rsid w:val="00131444"/>
    <w:rsid w:val="00131D3A"/>
    <w:rsid w:val="00132DC7"/>
    <w:rsid w:val="00133390"/>
    <w:rsid w:val="00133F43"/>
    <w:rsid w:val="00134393"/>
    <w:rsid w:val="001344D2"/>
    <w:rsid w:val="00135B0D"/>
    <w:rsid w:val="00135C8C"/>
    <w:rsid w:val="00135CF6"/>
    <w:rsid w:val="00137B04"/>
    <w:rsid w:val="00137EA6"/>
    <w:rsid w:val="00139489"/>
    <w:rsid w:val="00140228"/>
    <w:rsid w:val="0014084F"/>
    <w:rsid w:val="00140ECA"/>
    <w:rsid w:val="001416DD"/>
    <w:rsid w:val="00141EFE"/>
    <w:rsid w:val="00143268"/>
    <w:rsid w:val="0014356C"/>
    <w:rsid w:val="0014367D"/>
    <w:rsid w:val="001442A9"/>
    <w:rsid w:val="00144894"/>
    <w:rsid w:val="00144FE5"/>
    <w:rsid w:val="00145741"/>
    <w:rsid w:val="0014652B"/>
    <w:rsid w:val="001469C0"/>
    <w:rsid w:val="001470E9"/>
    <w:rsid w:val="001471A9"/>
    <w:rsid w:val="00147A3D"/>
    <w:rsid w:val="00147ED3"/>
    <w:rsid w:val="001504B3"/>
    <w:rsid w:val="00151037"/>
    <w:rsid w:val="0015151E"/>
    <w:rsid w:val="0015170A"/>
    <w:rsid w:val="001523E6"/>
    <w:rsid w:val="00152F82"/>
    <w:rsid w:val="001536DA"/>
    <w:rsid w:val="00153D9F"/>
    <w:rsid w:val="00154617"/>
    <w:rsid w:val="00154790"/>
    <w:rsid w:val="00156760"/>
    <w:rsid w:val="00157209"/>
    <w:rsid w:val="001575C7"/>
    <w:rsid w:val="00160987"/>
    <w:rsid w:val="00160E48"/>
    <w:rsid w:val="00161671"/>
    <w:rsid w:val="0016196B"/>
    <w:rsid w:val="001622D8"/>
    <w:rsid w:val="00162AE4"/>
    <w:rsid w:val="0016318E"/>
    <w:rsid w:val="001652E9"/>
    <w:rsid w:val="00165E69"/>
    <w:rsid w:val="00166AB2"/>
    <w:rsid w:val="00167DEE"/>
    <w:rsid w:val="00170230"/>
    <w:rsid w:val="001710A7"/>
    <w:rsid w:val="00171463"/>
    <w:rsid w:val="00171549"/>
    <w:rsid w:val="00171727"/>
    <w:rsid w:val="001721AF"/>
    <w:rsid w:val="0017281C"/>
    <w:rsid w:val="00173368"/>
    <w:rsid w:val="00173377"/>
    <w:rsid w:val="00173DE2"/>
    <w:rsid w:val="001742A3"/>
    <w:rsid w:val="00174F97"/>
    <w:rsid w:val="00175961"/>
    <w:rsid w:val="0017622D"/>
    <w:rsid w:val="0017679A"/>
    <w:rsid w:val="001768A1"/>
    <w:rsid w:val="00177001"/>
    <w:rsid w:val="00177EDF"/>
    <w:rsid w:val="0018097A"/>
    <w:rsid w:val="001810E3"/>
    <w:rsid w:val="001816AE"/>
    <w:rsid w:val="00181E2F"/>
    <w:rsid w:val="00182BDA"/>
    <w:rsid w:val="00182C92"/>
    <w:rsid w:val="0018329F"/>
    <w:rsid w:val="00183C0C"/>
    <w:rsid w:val="0018546A"/>
    <w:rsid w:val="001856A3"/>
    <w:rsid w:val="00185F4C"/>
    <w:rsid w:val="001868FE"/>
    <w:rsid w:val="00186EFC"/>
    <w:rsid w:val="00186F06"/>
    <w:rsid w:val="00187689"/>
    <w:rsid w:val="00187D9D"/>
    <w:rsid w:val="00190483"/>
    <w:rsid w:val="001905E3"/>
    <w:rsid w:val="001907D4"/>
    <w:rsid w:val="00190A37"/>
    <w:rsid w:val="00191136"/>
    <w:rsid w:val="00192F1F"/>
    <w:rsid w:val="00193ED4"/>
    <w:rsid w:val="00194440"/>
    <w:rsid w:val="001966A9"/>
    <w:rsid w:val="0019675A"/>
    <w:rsid w:val="00196C75"/>
    <w:rsid w:val="001970D4"/>
    <w:rsid w:val="00197B52"/>
    <w:rsid w:val="001A12D1"/>
    <w:rsid w:val="001A1C17"/>
    <w:rsid w:val="001A2305"/>
    <w:rsid w:val="001A2FBE"/>
    <w:rsid w:val="001A3341"/>
    <w:rsid w:val="001A35F4"/>
    <w:rsid w:val="001A46EA"/>
    <w:rsid w:val="001A473E"/>
    <w:rsid w:val="001A4C19"/>
    <w:rsid w:val="001A522B"/>
    <w:rsid w:val="001A5230"/>
    <w:rsid w:val="001A5D1B"/>
    <w:rsid w:val="001A5F13"/>
    <w:rsid w:val="001A6137"/>
    <w:rsid w:val="001A6D35"/>
    <w:rsid w:val="001A7505"/>
    <w:rsid w:val="001A7DD5"/>
    <w:rsid w:val="001B1252"/>
    <w:rsid w:val="001B16F9"/>
    <w:rsid w:val="001B2311"/>
    <w:rsid w:val="001B2BA2"/>
    <w:rsid w:val="001B5938"/>
    <w:rsid w:val="001B5CFD"/>
    <w:rsid w:val="001B69A9"/>
    <w:rsid w:val="001B6D05"/>
    <w:rsid w:val="001B72F5"/>
    <w:rsid w:val="001B78D0"/>
    <w:rsid w:val="001B7C3A"/>
    <w:rsid w:val="001C08BB"/>
    <w:rsid w:val="001C0EAA"/>
    <w:rsid w:val="001C12F3"/>
    <w:rsid w:val="001C1AEA"/>
    <w:rsid w:val="001C2D31"/>
    <w:rsid w:val="001C393D"/>
    <w:rsid w:val="001C3E77"/>
    <w:rsid w:val="001C51FC"/>
    <w:rsid w:val="001C5278"/>
    <w:rsid w:val="001C5B5F"/>
    <w:rsid w:val="001C6133"/>
    <w:rsid w:val="001C6359"/>
    <w:rsid w:val="001C652B"/>
    <w:rsid w:val="001C7668"/>
    <w:rsid w:val="001C7728"/>
    <w:rsid w:val="001C7909"/>
    <w:rsid w:val="001D0BC8"/>
    <w:rsid w:val="001D1551"/>
    <w:rsid w:val="001D16F2"/>
    <w:rsid w:val="001D17D4"/>
    <w:rsid w:val="001D1CFD"/>
    <w:rsid w:val="001D2046"/>
    <w:rsid w:val="001D2937"/>
    <w:rsid w:val="001D3339"/>
    <w:rsid w:val="001D3911"/>
    <w:rsid w:val="001D4372"/>
    <w:rsid w:val="001D5B50"/>
    <w:rsid w:val="001D67BC"/>
    <w:rsid w:val="001D71BF"/>
    <w:rsid w:val="001D7DE7"/>
    <w:rsid w:val="001E0DB4"/>
    <w:rsid w:val="001E2012"/>
    <w:rsid w:val="001E2328"/>
    <w:rsid w:val="001E2DE5"/>
    <w:rsid w:val="001E3A5E"/>
    <w:rsid w:val="001E3F70"/>
    <w:rsid w:val="001E4388"/>
    <w:rsid w:val="001E470E"/>
    <w:rsid w:val="001E5427"/>
    <w:rsid w:val="001E6D3E"/>
    <w:rsid w:val="001F0FCE"/>
    <w:rsid w:val="001F0FD6"/>
    <w:rsid w:val="001F1B02"/>
    <w:rsid w:val="001F1C1E"/>
    <w:rsid w:val="001F2A38"/>
    <w:rsid w:val="001F2C5C"/>
    <w:rsid w:val="001F2C6C"/>
    <w:rsid w:val="001F2D9F"/>
    <w:rsid w:val="001F2FBE"/>
    <w:rsid w:val="001F308D"/>
    <w:rsid w:val="001F365A"/>
    <w:rsid w:val="001F36D3"/>
    <w:rsid w:val="001F3920"/>
    <w:rsid w:val="001F3B48"/>
    <w:rsid w:val="001F4A02"/>
    <w:rsid w:val="001F4B8E"/>
    <w:rsid w:val="001F5318"/>
    <w:rsid w:val="001F5A10"/>
    <w:rsid w:val="001F5E8D"/>
    <w:rsid w:val="001F63DA"/>
    <w:rsid w:val="001F7D3B"/>
    <w:rsid w:val="001F7DFB"/>
    <w:rsid w:val="00200E9E"/>
    <w:rsid w:val="002013FE"/>
    <w:rsid w:val="0020162C"/>
    <w:rsid w:val="00201696"/>
    <w:rsid w:val="00201CCB"/>
    <w:rsid w:val="00201CD1"/>
    <w:rsid w:val="002026FE"/>
    <w:rsid w:val="00203191"/>
    <w:rsid w:val="00203B72"/>
    <w:rsid w:val="0020410A"/>
    <w:rsid w:val="00210B7D"/>
    <w:rsid w:val="002120A1"/>
    <w:rsid w:val="002123BB"/>
    <w:rsid w:val="00212692"/>
    <w:rsid w:val="002129D4"/>
    <w:rsid w:val="00213B7C"/>
    <w:rsid w:val="00213CC0"/>
    <w:rsid w:val="0021402F"/>
    <w:rsid w:val="0021448E"/>
    <w:rsid w:val="0021450F"/>
    <w:rsid w:val="00214C8C"/>
    <w:rsid w:val="00214CE4"/>
    <w:rsid w:val="00214E7C"/>
    <w:rsid w:val="0021605F"/>
    <w:rsid w:val="00216E82"/>
    <w:rsid w:val="00216EB4"/>
    <w:rsid w:val="00217240"/>
    <w:rsid w:val="002175F6"/>
    <w:rsid w:val="002177C5"/>
    <w:rsid w:val="00217E2C"/>
    <w:rsid w:val="00217F24"/>
    <w:rsid w:val="002208E4"/>
    <w:rsid w:val="00220B5C"/>
    <w:rsid w:val="002214FB"/>
    <w:rsid w:val="00222160"/>
    <w:rsid w:val="002226F3"/>
    <w:rsid w:val="0022277B"/>
    <w:rsid w:val="00222930"/>
    <w:rsid w:val="00223A69"/>
    <w:rsid w:val="002240F1"/>
    <w:rsid w:val="00224605"/>
    <w:rsid w:val="00224EFC"/>
    <w:rsid w:val="00224FDD"/>
    <w:rsid w:val="00225820"/>
    <w:rsid w:val="00225DB7"/>
    <w:rsid w:val="00226DCB"/>
    <w:rsid w:val="00230C03"/>
    <w:rsid w:val="00230CA9"/>
    <w:rsid w:val="00231400"/>
    <w:rsid w:val="00231C25"/>
    <w:rsid w:val="00231D14"/>
    <w:rsid w:val="00232272"/>
    <w:rsid w:val="002329B3"/>
    <w:rsid w:val="00232F8E"/>
    <w:rsid w:val="00233782"/>
    <w:rsid w:val="00235252"/>
    <w:rsid w:val="002361E3"/>
    <w:rsid w:val="0023645A"/>
    <w:rsid w:val="00240196"/>
    <w:rsid w:val="002404A0"/>
    <w:rsid w:val="00240A18"/>
    <w:rsid w:val="0024111C"/>
    <w:rsid w:val="0024142C"/>
    <w:rsid w:val="002437EC"/>
    <w:rsid w:val="00245704"/>
    <w:rsid w:val="002472D1"/>
    <w:rsid w:val="0024730D"/>
    <w:rsid w:val="00247453"/>
    <w:rsid w:val="002474B9"/>
    <w:rsid w:val="002479C4"/>
    <w:rsid w:val="0025089D"/>
    <w:rsid w:val="00251B24"/>
    <w:rsid w:val="00251B85"/>
    <w:rsid w:val="00251BB5"/>
    <w:rsid w:val="00252E43"/>
    <w:rsid w:val="00252ED3"/>
    <w:rsid w:val="002531AC"/>
    <w:rsid w:val="00253543"/>
    <w:rsid w:val="002539FF"/>
    <w:rsid w:val="00254294"/>
    <w:rsid w:val="00254583"/>
    <w:rsid w:val="0025502F"/>
    <w:rsid w:val="002568FE"/>
    <w:rsid w:val="00257E6E"/>
    <w:rsid w:val="00257ED9"/>
    <w:rsid w:val="00260544"/>
    <w:rsid w:val="0026131C"/>
    <w:rsid w:val="00263336"/>
    <w:rsid w:val="00263BB2"/>
    <w:rsid w:val="0026584D"/>
    <w:rsid w:val="00265ADA"/>
    <w:rsid w:val="00265B4F"/>
    <w:rsid w:val="00265CAD"/>
    <w:rsid w:val="00265F64"/>
    <w:rsid w:val="00266DCB"/>
    <w:rsid w:val="00267111"/>
    <w:rsid w:val="00267FF3"/>
    <w:rsid w:val="00270529"/>
    <w:rsid w:val="0027070E"/>
    <w:rsid w:val="00270BB2"/>
    <w:rsid w:val="00270C4A"/>
    <w:rsid w:val="002711E0"/>
    <w:rsid w:val="00271588"/>
    <w:rsid w:val="00271F9C"/>
    <w:rsid w:val="002725B8"/>
    <w:rsid w:val="002728BA"/>
    <w:rsid w:val="00274B49"/>
    <w:rsid w:val="00276100"/>
    <w:rsid w:val="00276767"/>
    <w:rsid w:val="002770D6"/>
    <w:rsid w:val="002770E7"/>
    <w:rsid w:val="0027730F"/>
    <w:rsid w:val="00277598"/>
    <w:rsid w:val="00277728"/>
    <w:rsid w:val="00277F1B"/>
    <w:rsid w:val="002818A6"/>
    <w:rsid w:val="002825CD"/>
    <w:rsid w:val="00282A49"/>
    <w:rsid w:val="00282AD6"/>
    <w:rsid w:val="00284237"/>
    <w:rsid w:val="00284648"/>
    <w:rsid w:val="002849C9"/>
    <w:rsid w:val="00285060"/>
    <w:rsid w:val="0028612F"/>
    <w:rsid w:val="00286BB1"/>
    <w:rsid w:val="00287E40"/>
    <w:rsid w:val="002905AB"/>
    <w:rsid w:val="00290DA5"/>
    <w:rsid w:val="00291054"/>
    <w:rsid w:val="002912D5"/>
    <w:rsid w:val="002920AB"/>
    <w:rsid w:val="0029388D"/>
    <w:rsid w:val="00293994"/>
    <w:rsid w:val="00293B04"/>
    <w:rsid w:val="00293D23"/>
    <w:rsid w:val="0029413D"/>
    <w:rsid w:val="00294623"/>
    <w:rsid w:val="002949DA"/>
    <w:rsid w:val="00294FE7"/>
    <w:rsid w:val="00294FFB"/>
    <w:rsid w:val="0029509F"/>
    <w:rsid w:val="002A017E"/>
    <w:rsid w:val="002A11DA"/>
    <w:rsid w:val="002A1303"/>
    <w:rsid w:val="002A1420"/>
    <w:rsid w:val="002A14E5"/>
    <w:rsid w:val="002A222A"/>
    <w:rsid w:val="002A246E"/>
    <w:rsid w:val="002A2BA1"/>
    <w:rsid w:val="002A4038"/>
    <w:rsid w:val="002A41FE"/>
    <w:rsid w:val="002A44AC"/>
    <w:rsid w:val="002A4763"/>
    <w:rsid w:val="002A47DC"/>
    <w:rsid w:val="002A4807"/>
    <w:rsid w:val="002A50A1"/>
    <w:rsid w:val="002A558D"/>
    <w:rsid w:val="002A5BF5"/>
    <w:rsid w:val="002A714A"/>
    <w:rsid w:val="002A71F3"/>
    <w:rsid w:val="002B0151"/>
    <w:rsid w:val="002B1C3E"/>
    <w:rsid w:val="002B2378"/>
    <w:rsid w:val="002B36D4"/>
    <w:rsid w:val="002B5273"/>
    <w:rsid w:val="002B5F97"/>
    <w:rsid w:val="002B7684"/>
    <w:rsid w:val="002C0015"/>
    <w:rsid w:val="002C0B0F"/>
    <w:rsid w:val="002C0F8C"/>
    <w:rsid w:val="002C1743"/>
    <w:rsid w:val="002C1E78"/>
    <w:rsid w:val="002C290A"/>
    <w:rsid w:val="002C2D62"/>
    <w:rsid w:val="002C2F8E"/>
    <w:rsid w:val="002C3945"/>
    <w:rsid w:val="002C3D05"/>
    <w:rsid w:val="002C41CF"/>
    <w:rsid w:val="002C46EF"/>
    <w:rsid w:val="002C4956"/>
    <w:rsid w:val="002C581B"/>
    <w:rsid w:val="002C5AEE"/>
    <w:rsid w:val="002C6DE3"/>
    <w:rsid w:val="002D03F4"/>
    <w:rsid w:val="002D0640"/>
    <w:rsid w:val="002D0E37"/>
    <w:rsid w:val="002D1056"/>
    <w:rsid w:val="002D131D"/>
    <w:rsid w:val="002D13A6"/>
    <w:rsid w:val="002D22C7"/>
    <w:rsid w:val="002D33DD"/>
    <w:rsid w:val="002D47F0"/>
    <w:rsid w:val="002D4EDE"/>
    <w:rsid w:val="002D5B1D"/>
    <w:rsid w:val="002D5C76"/>
    <w:rsid w:val="002D5E5F"/>
    <w:rsid w:val="002D5EB8"/>
    <w:rsid w:val="002D6406"/>
    <w:rsid w:val="002D680E"/>
    <w:rsid w:val="002D7927"/>
    <w:rsid w:val="002E0A8A"/>
    <w:rsid w:val="002E0ADB"/>
    <w:rsid w:val="002E1048"/>
    <w:rsid w:val="002E132D"/>
    <w:rsid w:val="002E1B35"/>
    <w:rsid w:val="002E1CBF"/>
    <w:rsid w:val="002E30BF"/>
    <w:rsid w:val="002E32BB"/>
    <w:rsid w:val="002E45A5"/>
    <w:rsid w:val="002E52B9"/>
    <w:rsid w:val="002E5688"/>
    <w:rsid w:val="002E5D48"/>
    <w:rsid w:val="002E60E4"/>
    <w:rsid w:val="002E6FC6"/>
    <w:rsid w:val="002F00A6"/>
    <w:rsid w:val="002F0CCD"/>
    <w:rsid w:val="002F118E"/>
    <w:rsid w:val="002F14A3"/>
    <w:rsid w:val="002F187F"/>
    <w:rsid w:val="002F1B5C"/>
    <w:rsid w:val="002F2E92"/>
    <w:rsid w:val="002F2F40"/>
    <w:rsid w:val="002F3B4C"/>
    <w:rsid w:val="002F435C"/>
    <w:rsid w:val="002F475C"/>
    <w:rsid w:val="002F533F"/>
    <w:rsid w:val="002F5592"/>
    <w:rsid w:val="002F5D1A"/>
    <w:rsid w:val="002F5F22"/>
    <w:rsid w:val="002F62B3"/>
    <w:rsid w:val="002F634C"/>
    <w:rsid w:val="002F6F2A"/>
    <w:rsid w:val="002F7394"/>
    <w:rsid w:val="002F7C58"/>
    <w:rsid w:val="00300510"/>
    <w:rsid w:val="003015D9"/>
    <w:rsid w:val="003016DB"/>
    <w:rsid w:val="00303691"/>
    <w:rsid w:val="0030387D"/>
    <w:rsid w:val="00303BD0"/>
    <w:rsid w:val="003047FE"/>
    <w:rsid w:val="00304EA0"/>
    <w:rsid w:val="003057D6"/>
    <w:rsid w:val="00305D76"/>
    <w:rsid w:val="00306AD7"/>
    <w:rsid w:val="00307125"/>
    <w:rsid w:val="003074DD"/>
    <w:rsid w:val="003075BD"/>
    <w:rsid w:val="00310269"/>
    <w:rsid w:val="003107F9"/>
    <w:rsid w:val="003107FE"/>
    <w:rsid w:val="00311074"/>
    <w:rsid w:val="00311B3E"/>
    <w:rsid w:val="00312F25"/>
    <w:rsid w:val="00313461"/>
    <w:rsid w:val="00314537"/>
    <w:rsid w:val="003153A8"/>
    <w:rsid w:val="00315B7E"/>
    <w:rsid w:val="00315F00"/>
    <w:rsid w:val="00316386"/>
    <w:rsid w:val="003171F6"/>
    <w:rsid w:val="0031733B"/>
    <w:rsid w:val="00317480"/>
    <w:rsid w:val="00317FEA"/>
    <w:rsid w:val="00320948"/>
    <w:rsid w:val="00320B86"/>
    <w:rsid w:val="0032134C"/>
    <w:rsid w:val="00321ED4"/>
    <w:rsid w:val="0032283B"/>
    <w:rsid w:val="00322895"/>
    <w:rsid w:val="003232C9"/>
    <w:rsid w:val="00323802"/>
    <w:rsid w:val="00323CDC"/>
    <w:rsid w:val="00325353"/>
    <w:rsid w:val="00325656"/>
    <w:rsid w:val="003258A8"/>
    <w:rsid w:val="00326F06"/>
    <w:rsid w:val="003276A2"/>
    <w:rsid w:val="0032779E"/>
    <w:rsid w:val="00327D92"/>
    <w:rsid w:val="00331619"/>
    <w:rsid w:val="003316B7"/>
    <w:rsid w:val="003318E4"/>
    <w:rsid w:val="00331AC4"/>
    <w:rsid w:val="00331CAD"/>
    <w:rsid w:val="00332736"/>
    <w:rsid w:val="003334A0"/>
    <w:rsid w:val="00336CC0"/>
    <w:rsid w:val="00336F4F"/>
    <w:rsid w:val="00337347"/>
    <w:rsid w:val="00337CE4"/>
    <w:rsid w:val="00337ED3"/>
    <w:rsid w:val="00340328"/>
    <w:rsid w:val="00340975"/>
    <w:rsid w:val="003424B9"/>
    <w:rsid w:val="00342744"/>
    <w:rsid w:val="003434C1"/>
    <w:rsid w:val="00343A42"/>
    <w:rsid w:val="00343E41"/>
    <w:rsid w:val="0034442F"/>
    <w:rsid w:val="00344740"/>
    <w:rsid w:val="003466BD"/>
    <w:rsid w:val="00346F22"/>
    <w:rsid w:val="00350158"/>
    <w:rsid w:val="00350CF8"/>
    <w:rsid w:val="00350DF4"/>
    <w:rsid w:val="00351863"/>
    <w:rsid w:val="00351939"/>
    <w:rsid w:val="00353339"/>
    <w:rsid w:val="00354819"/>
    <w:rsid w:val="00355600"/>
    <w:rsid w:val="00356C93"/>
    <w:rsid w:val="00356EB7"/>
    <w:rsid w:val="0036110C"/>
    <w:rsid w:val="003618E5"/>
    <w:rsid w:val="00362121"/>
    <w:rsid w:val="0036291D"/>
    <w:rsid w:val="00362AF2"/>
    <w:rsid w:val="003650C4"/>
    <w:rsid w:val="0036512F"/>
    <w:rsid w:val="003672AD"/>
    <w:rsid w:val="003678CB"/>
    <w:rsid w:val="00370CDE"/>
    <w:rsid w:val="00370DC4"/>
    <w:rsid w:val="003711AD"/>
    <w:rsid w:val="003711B1"/>
    <w:rsid w:val="00371E6D"/>
    <w:rsid w:val="00372272"/>
    <w:rsid w:val="003731F0"/>
    <w:rsid w:val="00373CD8"/>
    <w:rsid w:val="003755E4"/>
    <w:rsid w:val="003763CE"/>
    <w:rsid w:val="0037688B"/>
    <w:rsid w:val="00376F7F"/>
    <w:rsid w:val="00380467"/>
    <w:rsid w:val="003810B3"/>
    <w:rsid w:val="00382025"/>
    <w:rsid w:val="003830E5"/>
    <w:rsid w:val="00383377"/>
    <w:rsid w:val="00383C7B"/>
    <w:rsid w:val="00384919"/>
    <w:rsid w:val="00384E6F"/>
    <w:rsid w:val="00385952"/>
    <w:rsid w:val="003859AE"/>
    <w:rsid w:val="00385F8C"/>
    <w:rsid w:val="003861B1"/>
    <w:rsid w:val="00386211"/>
    <w:rsid w:val="0038649B"/>
    <w:rsid w:val="00386F71"/>
    <w:rsid w:val="00387DCD"/>
    <w:rsid w:val="00390F96"/>
    <w:rsid w:val="003918BF"/>
    <w:rsid w:val="00391E2D"/>
    <w:rsid w:val="00391E60"/>
    <w:rsid w:val="00393F37"/>
    <w:rsid w:val="00395245"/>
    <w:rsid w:val="00395336"/>
    <w:rsid w:val="00395482"/>
    <w:rsid w:val="00395655"/>
    <w:rsid w:val="003956DA"/>
    <w:rsid w:val="00397720"/>
    <w:rsid w:val="003979C8"/>
    <w:rsid w:val="003A01C8"/>
    <w:rsid w:val="003A0D50"/>
    <w:rsid w:val="003A10D9"/>
    <w:rsid w:val="003A16F1"/>
    <w:rsid w:val="003A1A1B"/>
    <w:rsid w:val="003A2488"/>
    <w:rsid w:val="003A2C1D"/>
    <w:rsid w:val="003A2CA1"/>
    <w:rsid w:val="003A3474"/>
    <w:rsid w:val="003A40A6"/>
    <w:rsid w:val="003A4581"/>
    <w:rsid w:val="003A4844"/>
    <w:rsid w:val="003A5260"/>
    <w:rsid w:val="003A5ACD"/>
    <w:rsid w:val="003A662D"/>
    <w:rsid w:val="003A7090"/>
    <w:rsid w:val="003A7F9C"/>
    <w:rsid w:val="003B10FB"/>
    <w:rsid w:val="003B2732"/>
    <w:rsid w:val="003B2C3A"/>
    <w:rsid w:val="003B3645"/>
    <w:rsid w:val="003B36F5"/>
    <w:rsid w:val="003B3EA0"/>
    <w:rsid w:val="003B3F10"/>
    <w:rsid w:val="003B3F12"/>
    <w:rsid w:val="003B4D6E"/>
    <w:rsid w:val="003B5340"/>
    <w:rsid w:val="003B6E96"/>
    <w:rsid w:val="003B733F"/>
    <w:rsid w:val="003B7D89"/>
    <w:rsid w:val="003B7D8A"/>
    <w:rsid w:val="003C0428"/>
    <w:rsid w:val="003C100A"/>
    <w:rsid w:val="003C1301"/>
    <w:rsid w:val="003C1759"/>
    <w:rsid w:val="003C185C"/>
    <w:rsid w:val="003C1B40"/>
    <w:rsid w:val="003C2855"/>
    <w:rsid w:val="003C2A74"/>
    <w:rsid w:val="003C2E3B"/>
    <w:rsid w:val="003C3123"/>
    <w:rsid w:val="003C3152"/>
    <w:rsid w:val="003C3860"/>
    <w:rsid w:val="003C3E4C"/>
    <w:rsid w:val="003C3EBF"/>
    <w:rsid w:val="003C4C2B"/>
    <w:rsid w:val="003C60B6"/>
    <w:rsid w:val="003C64E3"/>
    <w:rsid w:val="003C66F4"/>
    <w:rsid w:val="003C684F"/>
    <w:rsid w:val="003C6ED3"/>
    <w:rsid w:val="003C72E1"/>
    <w:rsid w:val="003C7658"/>
    <w:rsid w:val="003D0843"/>
    <w:rsid w:val="003D0A33"/>
    <w:rsid w:val="003D121C"/>
    <w:rsid w:val="003D170B"/>
    <w:rsid w:val="003D1B7F"/>
    <w:rsid w:val="003D2817"/>
    <w:rsid w:val="003D3E66"/>
    <w:rsid w:val="003D4259"/>
    <w:rsid w:val="003D45C0"/>
    <w:rsid w:val="003D4610"/>
    <w:rsid w:val="003D4EB9"/>
    <w:rsid w:val="003D5962"/>
    <w:rsid w:val="003D5EC7"/>
    <w:rsid w:val="003D7BFA"/>
    <w:rsid w:val="003D7E9A"/>
    <w:rsid w:val="003E0F43"/>
    <w:rsid w:val="003E0F77"/>
    <w:rsid w:val="003E11D3"/>
    <w:rsid w:val="003E2195"/>
    <w:rsid w:val="003E284B"/>
    <w:rsid w:val="003E3729"/>
    <w:rsid w:val="003E37F2"/>
    <w:rsid w:val="003E3E9B"/>
    <w:rsid w:val="003E4469"/>
    <w:rsid w:val="003E49B2"/>
    <w:rsid w:val="003E4EF7"/>
    <w:rsid w:val="003E60F3"/>
    <w:rsid w:val="003E61F9"/>
    <w:rsid w:val="003E630E"/>
    <w:rsid w:val="003E699E"/>
    <w:rsid w:val="003E7754"/>
    <w:rsid w:val="003F0D97"/>
    <w:rsid w:val="003F1135"/>
    <w:rsid w:val="003F1D41"/>
    <w:rsid w:val="003F231A"/>
    <w:rsid w:val="003F26B5"/>
    <w:rsid w:val="003F2DA3"/>
    <w:rsid w:val="003F49FE"/>
    <w:rsid w:val="003F4A2F"/>
    <w:rsid w:val="003F511C"/>
    <w:rsid w:val="003F517A"/>
    <w:rsid w:val="003F5F72"/>
    <w:rsid w:val="003F75D5"/>
    <w:rsid w:val="00400FA1"/>
    <w:rsid w:val="00401C88"/>
    <w:rsid w:val="00401DC6"/>
    <w:rsid w:val="00402B50"/>
    <w:rsid w:val="00403546"/>
    <w:rsid w:val="00403891"/>
    <w:rsid w:val="00404289"/>
    <w:rsid w:val="00404AC8"/>
    <w:rsid w:val="00405041"/>
    <w:rsid w:val="00405B9A"/>
    <w:rsid w:val="00406024"/>
    <w:rsid w:val="004066D2"/>
    <w:rsid w:val="00406C19"/>
    <w:rsid w:val="00406F81"/>
    <w:rsid w:val="00407AC9"/>
    <w:rsid w:val="004102B9"/>
    <w:rsid w:val="004115E4"/>
    <w:rsid w:val="00412CCA"/>
    <w:rsid w:val="0041368F"/>
    <w:rsid w:val="00413AC0"/>
    <w:rsid w:val="0041567B"/>
    <w:rsid w:val="00415706"/>
    <w:rsid w:val="0041592C"/>
    <w:rsid w:val="00415E2D"/>
    <w:rsid w:val="00416084"/>
    <w:rsid w:val="004165B6"/>
    <w:rsid w:val="0041662C"/>
    <w:rsid w:val="0041692B"/>
    <w:rsid w:val="00417BAF"/>
    <w:rsid w:val="00417C2B"/>
    <w:rsid w:val="00420810"/>
    <w:rsid w:val="004215A3"/>
    <w:rsid w:val="00421C1E"/>
    <w:rsid w:val="004224F4"/>
    <w:rsid w:val="004225BE"/>
    <w:rsid w:val="00422FAC"/>
    <w:rsid w:val="00423545"/>
    <w:rsid w:val="0042456D"/>
    <w:rsid w:val="00424784"/>
    <w:rsid w:val="00424B75"/>
    <w:rsid w:val="00424DAD"/>
    <w:rsid w:val="004251CD"/>
    <w:rsid w:val="00425EC1"/>
    <w:rsid w:val="004268CA"/>
    <w:rsid w:val="00426B58"/>
    <w:rsid w:val="0042750F"/>
    <w:rsid w:val="00427799"/>
    <w:rsid w:val="00427B42"/>
    <w:rsid w:val="004300B5"/>
    <w:rsid w:val="004301E7"/>
    <w:rsid w:val="004303B1"/>
    <w:rsid w:val="004304AA"/>
    <w:rsid w:val="00431888"/>
    <w:rsid w:val="0043250C"/>
    <w:rsid w:val="00432A6B"/>
    <w:rsid w:val="00433902"/>
    <w:rsid w:val="00433A54"/>
    <w:rsid w:val="0043522E"/>
    <w:rsid w:val="00435817"/>
    <w:rsid w:val="00435964"/>
    <w:rsid w:val="0043661C"/>
    <w:rsid w:val="00436A65"/>
    <w:rsid w:val="0043712B"/>
    <w:rsid w:val="00437B2B"/>
    <w:rsid w:val="00440752"/>
    <w:rsid w:val="00440EB3"/>
    <w:rsid w:val="004411AF"/>
    <w:rsid w:val="004413F4"/>
    <w:rsid w:val="00442003"/>
    <w:rsid w:val="00442451"/>
    <w:rsid w:val="004428EC"/>
    <w:rsid w:val="0044358D"/>
    <w:rsid w:val="00443933"/>
    <w:rsid w:val="00443AA8"/>
    <w:rsid w:val="00443AD3"/>
    <w:rsid w:val="00443EDF"/>
    <w:rsid w:val="0044406D"/>
    <w:rsid w:val="0044500B"/>
    <w:rsid w:val="00445052"/>
    <w:rsid w:val="00445774"/>
    <w:rsid w:val="004458F6"/>
    <w:rsid w:val="00446065"/>
    <w:rsid w:val="00446267"/>
    <w:rsid w:val="00447706"/>
    <w:rsid w:val="00447D62"/>
    <w:rsid w:val="004509F3"/>
    <w:rsid w:val="00450E3A"/>
    <w:rsid w:val="004519B3"/>
    <w:rsid w:val="004519D4"/>
    <w:rsid w:val="00451A60"/>
    <w:rsid w:val="00451B98"/>
    <w:rsid w:val="00451F2B"/>
    <w:rsid w:val="004522F5"/>
    <w:rsid w:val="004523F9"/>
    <w:rsid w:val="0045255F"/>
    <w:rsid w:val="00453150"/>
    <w:rsid w:val="00453DA3"/>
    <w:rsid w:val="00454728"/>
    <w:rsid w:val="00454A02"/>
    <w:rsid w:val="00454CA5"/>
    <w:rsid w:val="00455C63"/>
    <w:rsid w:val="004562C7"/>
    <w:rsid w:val="00456DA5"/>
    <w:rsid w:val="00456F0B"/>
    <w:rsid w:val="004616C0"/>
    <w:rsid w:val="00461DBE"/>
    <w:rsid w:val="00461F60"/>
    <w:rsid w:val="00462814"/>
    <w:rsid w:val="00463026"/>
    <w:rsid w:val="004641CA"/>
    <w:rsid w:val="00466C65"/>
    <w:rsid w:val="00467438"/>
    <w:rsid w:val="004676A4"/>
    <w:rsid w:val="00467BA8"/>
    <w:rsid w:val="00470350"/>
    <w:rsid w:val="00470944"/>
    <w:rsid w:val="0047095A"/>
    <w:rsid w:val="00470F3E"/>
    <w:rsid w:val="00471A9A"/>
    <w:rsid w:val="00471FBD"/>
    <w:rsid w:val="0047218C"/>
    <w:rsid w:val="00472FE1"/>
    <w:rsid w:val="00473007"/>
    <w:rsid w:val="00473BB1"/>
    <w:rsid w:val="00475D61"/>
    <w:rsid w:val="00476BAD"/>
    <w:rsid w:val="0047776C"/>
    <w:rsid w:val="00480092"/>
    <w:rsid w:val="00480B4B"/>
    <w:rsid w:val="00481481"/>
    <w:rsid w:val="00481DF5"/>
    <w:rsid w:val="0048205F"/>
    <w:rsid w:val="004827D1"/>
    <w:rsid w:val="00482887"/>
    <w:rsid w:val="004832A7"/>
    <w:rsid w:val="00483541"/>
    <w:rsid w:val="004836EC"/>
    <w:rsid w:val="00486F62"/>
    <w:rsid w:val="004878BD"/>
    <w:rsid w:val="0049044E"/>
    <w:rsid w:val="00491314"/>
    <w:rsid w:val="00491B88"/>
    <w:rsid w:val="00492071"/>
    <w:rsid w:val="004926B0"/>
    <w:rsid w:val="00492816"/>
    <w:rsid w:val="00492E45"/>
    <w:rsid w:val="0049333E"/>
    <w:rsid w:val="00494330"/>
    <w:rsid w:val="0049474E"/>
    <w:rsid w:val="00494FAF"/>
    <w:rsid w:val="00494FED"/>
    <w:rsid w:val="00495182"/>
    <w:rsid w:val="00495286"/>
    <w:rsid w:val="004957ED"/>
    <w:rsid w:val="004965EC"/>
    <w:rsid w:val="00497115"/>
    <w:rsid w:val="004A0393"/>
    <w:rsid w:val="004A04CC"/>
    <w:rsid w:val="004A0EA6"/>
    <w:rsid w:val="004A1096"/>
    <w:rsid w:val="004A1186"/>
    <w:rsid w:val="004A1B6B"/>
    <w:rsid w:val="004A203E"/>
    <w:rsid w:val="004A253E"/>
    <w:rsid w:val="004A2712"/>
    <w:rsid w:val="004A3095"/>
    <w:rsid w:val="004A3A83"/>
    <w:rsid w:val="004A3DF8"/>
    <w:rsid w:val="004A4573"/>
    <w:rsid w:val="004A468D"/>
    <w:rsid w:val="004A4B54"/>
    <w:rsid w:val="004A4BA1"/>
    <w:rsid w:val="004A53B0"/>
    <w:rsid w:val="004A613E"/>
    <w:rsid w:val="004A7475"/>
    <w:rsid w:val="004A7CC2"/>
    <w:rsid w:val="004B027A"/>
    <w:rsid w:val="004B04D4"/>
    <w:rsid w:val="004B0532"/>
    <w:rsid w:val="004B0D6F"/>
    <w:rsid w:val="004B1736"/>
    <w:rsid w:val="004B182D"/>
    <w:rsid w:val="004B1926"/>
    <w:rsid w:val="004B1F40"/>
    <w:rsid w:val="004B22D8"/>
    <w:rsid w:val="004B3362"/>
    <w:rsid w:val="004B3B3D"/>
    <w:rsid w:val="004B5903"/>
    <w:rsid w:val="004B5AE6"/>
    <w:rsid w:val="004B6AFB"/>
    <w:rsid w:val="004B72FF"/>
    <w:rsid w:val="004C0C4B"/>
    <w:rsid w:val="004C17B4"/>
    <w:rsid w:val="004C2174"/>
    <w:rsid w:val="004C2C08"/>
    <w:rsid w:val="004C4692"/>
    <w:rsid w:val="004C4961"/>
    <w:rsid w:val="004C4998"/>
    <w:rsid w:val="004C4F46"/>
    <w:rsid w:val="004C529B"/>
    <w:rsid w:val="004C65B9"/>
    <w:rsid w:val="004C6F03"/>
    <w:rsid w:val="004C7934"/>
    <w:rsid w:val="004C7FE6"/>
    <w:rsid w:val="004D0075"/>
    <w:rsid w:val="004D0E38"/>
    <w:rsid w:val="004D0FF4"/>
    <w:rsid w:val="004D20D1"/>
    <w:rsid w:val="004D3D15"/>
    <w:rsid w:val="004D4B9C"/>
    <w:rsid w:val="004D5F4B"/>
    <w:rsid w:val="004D6812"/>
    <w:rsid w:val="004D7005"/>
    <w:rsid w:val="004E0149"/>
    <w:rsid w:val="004E0BF8"/>
    <w:rsid w:val="004E1854"/>
    <w:rsid w:val="004E43E6"/>
    <w:rsid w:val="004E4DBE"/>
    <w:rsid w:val="004E64B3"/>
    <w:rsid w:val="004E6B06"/>
    <w:rsid w:val="004E6BC6"/>
    <w:rsid w:val="004ED340"/>
    <w:rsid w:val="004F1333"/>
    <w:rsid w:val="004F13B4"/>
    <w:rsid w:val="004F1870"/>
    <w:rsid w:val="004F1C27"/>
    <w:rsid w:val="004F36D3"/>
    <w:rsid w:val="004F391D"/>
    <w:rsid w:val="004F4450"/>
    <w:rsid w:val="004F473D"/>
    <w:rsid w:val="004F4793"/>
    <w:rsid w:val="004F4949"/>
    <w:rsid w:val="004F5DCC"/>
    <w:rsid w:val="004F66AF"/>
    <w:rsid w:val="004F6D46"/>
    <w:rsid w:val="004F73AA"/>
    <w:rsid w:val="004F75E5"/>
    <w:rsid w:val="005004EF"/>
    <w:rsid w:val="005014A6"/>
    <w:rsid w:val="00501836"/>
    <w:rsid w:val="00501DBA"/>
    <w:rsid w:val="00502078"/>
    <w:rsid w:val="00502215"/>
    <w:rsid w:val="00502994"/>
    <w:rsid w:val="005037FE"/>
    <w:rsid w:val="0050383C"/>
    <w:rsid w:val="00503865"/>
    <w:rsid w:val="0050494A"/>
    <w:rsid w:val="0050524D"/>
    <w:rsid w:val="005058DC"/>
    <w:rsid w:val="00505CE8"/>
    <w:rsid w:val="00506205"/>
    <w:rsid w:val="005067DC"/>
    <w:rsid w:val="005079C8"/>
    <w:rsid w:val="005106B0"/>
    <w:rsid w:val="005108B2"/>
    <w:rsid w:val="00511245"/>
    <w:rsid w:val="0051149F"/>
    <w:rsid w:val="00511BB1"/>
    <w:rsid w:val="00512412"/>
    <w:rsid w:val="0051255D"/>
    <w:rsid w:val="0051392D"/>
    <w:rsid w:val="00514422"/>
    <w:rsid w:val="00515A94"/>
    <w:rsid w:val="00515BF6"/>
    <w:rsid w:val="00516177"/>
    <w:rsid w:val="0051625D"/>
    <w:rsid w:val="00516C18"/>
    <w:rsid w:val="00516D06"/>
    <w:rsid w:val="00516DDA"/>
    <w:rsid w:val="0051749A"/>
    <w:rsid w:val="0051785C"/>
    <w:rsid w:val="00517BFC"/>
    <w:rsid w:val="00520567"/>
    <w:rsid w:val="00520905"/>
    <w:rsid w:val="00520DF3"/>
    <w:rsid w:val="00521011"/>
    <w:rsid w:val="0052201C"/>
    <w:rsid w:val="0052217F"/>
    <w:rsid w:val="005230D8"/>
    <w:rsid w:val="00523391"/>
    <w:rsid w:val="00523E5A"/>
    <w:rsid w:val="00526A55"/>
    <w:rsid w:val="00527455"/>
    <w:rsid w:val="0052751C"/>
    <w:rsid w:val="00527D14"/>
    <w:rsid w:val="00530CCF"/>
    <w:rsid w:val="0053223C"/>
    <w:rsid w:val="00532BC1"/>
    <w:rsid w:val="00533914"/>
    <w:rsid w:val="00533F34"/>
    <w:rsid w:val="005345D0"/>
    <w:rsid w:val="00534B8F"/>
    <w:rsid w:val="0053565B"/>
    <w:rsid w:val="00535ABA"/>
    <w:rsid w:val="00535BD0"/>
    <w:rsid w:val="00536148"/>
    <w:rsid w:val="005361DE"/>
    <w:rsid w:val="00536B6A"/>
    <w:rsid w:val="0053798D"/>
    <w:rsid w:val="00537F92"/>
    <w:rsid w:val="00540382"/>
    <w:rsid w:val="005411E1"/>
    <w:rsid w:val="00541319"/>
    <w:rsid w:val="0054159E"/>
    <w:rsid w:val="00541632"/>
    <w:rsid w:val="00541D64"/>
    <w:rsid w:val="00542651"/>
    <w:rsid w:val="00543074"/>
    <w:rsid w:val="00543204"/>
    <w:rsid w:val="005433B1"/>
    <w:rsid w:val="00543B87"/>
    <w:rsid w:val="00545063"/>
    <w:rsid w:val="00546017"/>
    <w:rsid w:val="005467DF"/>
    <w:rsid w:val="00546EF1"/>
    <w:rsid w:val="005471C1"/>
    <w:rsid w:val="00547583"/>
    <w:rsid w:val="005506D6"/>
    <w:rsid w:val="00551024"/>
    <w:rsid w:val="00551302"/>
    <w:rsid w:val="0055157E"/>
    <w:rsid w:val="00551971"/>
    <w:rsid w:val="00551D84"/>
    <w:rsid w:val="005523DB"/>
    <w:rsid w:val="00553426"/>
    <w:rsid w:val="00554397"/>
    <w:rsid w:val="00554768"/>
    <w:rsid w:val="0055481B"/>
    <w:rsid w:val="00554AA2"/>
    <w:rsid w:val="00554DD2"/>
    <w:rsid w:val="00554F1B"/>
    <w:rsid w:val="00555202"/>
    <w:rsid w:val="00556111"/>
    <w:rsid w:val="005564E7"/>
    <w:rsid w:val="0055765E"/>
    <w:rsid w:val="00557B4C"/>
    <w:rsid w:val="005600B1"/>
    <w:rsid w:val="00560BBC"/>
    <w:rsid w:val="00561723"/>
    <w:rsid w:val="00561A82"/>
    <w:rsid w:val="00562359"/>
    <w:rsid w:val="0056242B"/>
    <w:rsid w:val="005626BE"/>
    <w:rsid w:val="00563A11"/>
    <w:rsid w:val="00563E60"/>
    <w:rsid w:val="00563EE7"/>
    <w:rsid w:val="0056477C"/>
    <w:rsid w:val="0056581B"/>
    <w:rsid w:val="00565B7F"/>
    <w:rsid w:val="0056674C"/>
    <w:rsid w:val="0056754D"/>
    <w:rsid w:val="0057123B"/>
    <w:rsid w:val="00571E5C"/>
    <w:rsid w:val="00572C9A"/>
    <w:rsid w:val="00573986"/>
    <w:rsid w:val="0057452E"/>
    <w:rsid w:val="00574CB7"/>
    <w:rsid w:val="00575B7E"/>
    <w:rsid w:val="00575E26"/>
    <w:rsid w:val="005764AB"/>
    <w:rsid w:val="00576823"/>
    <w:rsid w:val="005769CB"/>
    <w:rsid w:val="005775EA"/>
    <w:rsid w:val="005777B1"/>
    <w:rsid w:val="00577BDB"/>
    <w:rsid w:val="00580385"/>
    <w:rsid w:val="0058047F"/>
    <w:rsid w:val="00580A1C"/>
    <w:rsid w:val="00581138"/>
    <w:rsid w:val="00581E58"/>
    <w:rsid w:val="00581FDD"/>
    <w:rsid w:val="005834E3"/>
    <w:rsid w:val="00583E6B"/>
    <w:rsid w:val="00584442"/>
    <w:rsid w:val="00584676"/>
    <w:rsid w:val="00584EBC"/>
    <w:rsid w:val="005856FE"/>
    <w:rsid w:val="00585B17"/>
    <w:rsid w:val="00590C0E"/>
    <w:rsid w:val="00590CB2"/>
    <w:rsid w:val="00590E71"/>
    <w:rsid w:val="00591522"/>
    <w:rsid w:val="005919FA"/>
    <w:rsid w:val="00591A44"/>
    <w:rsid w:val="00591CAA"/>
    <w:rsid w:val="00593703"/>
    <w:rsid w:val="00593AA0"/>
    <w:rsid w:val="00594139"/>
    <w:rsid w:val="00594320"/>
    <w:rsid w:val="00595535"/>
    <w:rsid w:val="00595576"/>
    <w:rsid w:val="0059567A"/>
    <w:rsid w:val="0059603F"/>
    <w:rsid w:val="0059616A"/>
    <w:rsid w:val="00596A51"/>
    <w:rsid w:val="005974B8"/>
    <w:rsid w:val="0059BAD2"/>
    <w:rsid w:val="005A00CE"/>
    <w:rsid w:val="005A11F6"/>
    <w:rsid w:val="005A182E"/>
    <w:rsid w:val="005A296F"/>
    <w:rsid w:val="005A2AF0"/>
    <w:rsid w:val="005A3C1D"/>
    <w:rsid w:val="005A42AB"/>
    <w:rsid w:val="005A4746"/>
    <w:rsid w:val="005A4BF6"/>
    <w:rsid w:val="005A59F9"/>
    <w:rsid w:val="005A63C8"/>
    <w:rsid w:val="005A6607"/>
    <w:rsid w:val="005A6B1C"/>
    <w:rsid w:val="005A7111"/>
    <w:rsid w:val="005A7E15"/>
    <w:rsid w:val="005B1146"/>
    <w:rsid w:val="005B236D"/>
    <w:rsid w:val="005B2AAE"/>
    <w:rsid w:val="005B2ACB"/>
    <w:rsid w:val="005B3266"/>
    <w:rsid w:val="005B3F60"/>
    <w:rsid w:val="005B4129"/>
    <w:rsid w:val="005B5584"/>
    <w:rsid w:val="005B57D3"/>
    <w:rsid w:val="005B5892"/>
    <w:rsid w:val="005B5E1B"/>
    <w:rsid w:val="005B654A"/>
    <w:rsid w:val="005B6E18"/>
    <w:rsid w:val="005B6F2B"/>
    <w:rsid w:val="005B73FF"/>
    <w:rsid w:val="005B7564"/>
    <w:rsid w:val="005B7E8D"/>
    <w:rsid w:val="005C0649"/>
    <w:rsid w:val="005C0959"/>
    <w:rsid w:val="005C16F3"/>
    <w:rsid w:val="005C231A"/>
    <w:rsid w:val="005C261A"/>
    <w:rsid w:val="005C2B55"/>
    <w:rsid w:val="005C435D"/>
    <w:rsid w:val="005C4A40"/>
    <w:rsid w:val="005C4A7B"/>
    <w:rsid w:val="005C4FE6"/>
    <w:rsid w:val="005C523A"/>
    <w:rsid w:val="005C6001"/>
    <w:rsid w:val="005C74DA"/>
    <w:rsid w:val="005C79F6"/>
    <w:rsid w:val="005D0519"/>
    <w:rsid w:val="005D093B"/>
    <w:rsid w:val="005D09FD"/>
    <w:rsid w:val="005D0B70"/>
    <w:rsid w:val="005D114E"/>
    <w:rsid w:val="005D1D67"/>
    <w:rsid w:val="005D2389"/>
    <w:rsid w:val="005D2E1F"/>
    <w:rsid w:val="005D3580"/>
    <w:rsid w:val="005D3886"/>
    <w:rsid w:val="005D406D"/>
    <w:rsid w:val="005D4170"/>
    <w:rsid w:val="005D4503"/>
    <w:rsid w:val="005D47A4"/>
    <w:rsid w:val="005D4B5A"/>
    <w:rsid w:val="005D50EE"/>
    <w:rsid w:val="005D573F"/>
    <w:rsid w:val="005D59A3"/>
    <w:rsid w:val="005D6471"/>
    <w:rsid w:val="005D6821"/>
    <w:rsid w:val="005D6C70"/>
    <w:rsid w:val="005D78E1"/>
    <w:rsid w:val="005D7986"/>
    <w:rsid w:val="005E0AAA"/>
    <w:rsid w:val="005E11ED"/>
    <w:rsid w:val="005E153F"/>
    <w:rsid w:val="005E1AF7"/>
    <w:rsid w:val="005E2686"/>
    <w:rsid w:val="005E356B"/>
    <w:rsid w:val="005E39D8"/>
    <w:rsid w:val="005E3CC4"/>
    <w:rsid w:val="005E4B9E"/>
    <w:rsid w:val="005E4ED7"/>
    <w:rsid w:val="005E5769"/>
    <w:rsid w:val="005E612E"/>
    <w:rsid w:val="005E6B7D"/>
    <w:rsid w:val="005E6F9D"/>
    <w:rsid w:val="005E73CF"/>
    <w:rsid w:val="005E7467"/>
    <w:rsid w:val="005E78C9"/>
    <w:rsid w:val="005E7C29"/>
    <w:rsid w:val="005F07A6"/>
    <w:rsid w:val="005F1FC1"/>
    <w:rsid w:val="005F2C2E"/>
    <w:rsid w:val="005F3122"/>
    <w:rsid w:val="005F3735"/>
    <w:rsid w:val="005F3749"/>
    <w:rsid w:val="005F377E"/>
    <w:rsid w:val="005F4E3B"/>
    <w:rsid w:val="005F4F87"/>
    <w:rsid w:val="005F61B0"/>
    <w:rsid w:val="005F6DC8"/>
    <w:rsid w:val="005F6FDD"/>
    <w:rsid w:val="005F7373"/>
    <w:rsid w:val="005F7655"/>
    <w:rsid w:val="00600538"/>
    <w:rsid w:val="00600C9F"/>
    <w:rsid w:val="0060337A"/>
    <w:rsid w:val="006033EA"/>
    <w:rsid w:val="00603556"/>
    <w:rsid w:val="00603C08"/>
    <w:rsid w:val="00604256"/>
    <w:rsid w:val="00604419"/>
    <w:rsid w:val="00604DBD"/>
    <w:rsid w:val="00605BCA"/>
    <w:rsid w:val="00606743"/>
    <w:rsid w:val="00607102"/>
    <w:rsid w:val="00607929"/>
    <w:rsid w:val="00607CD8"/>
    <w:rsid w:val="00610A89"/>
    <w:rsid w:val="006120D8"/>
    <w:rsid w:val="006125F6"/>
    <w:rsid w:val="00615DCC"/>
    <w:rsid w:val="00616B40"/>
    <w:rsid w:val="00617D60"/>
    <w:rsid w:val="00620DA1"/>
    <w:rsid w:val="00621DE8"/>
    <w:rsid w:val="00623254"/>
    <w:rsid w:val="00623DDC"/>
    <w:rsid w:val="006249B8"/>
    <w:rsid w:val="006253A2"/>
    <w:rsid w:val="00625E90"/>
    <w:rsid w:val="0062661E"/>
    <w:rsid w:val="006266DC"/>
    <w:rsid w:val="006268E8"/>
    <w:rsid w:val="006300A6"/>
    <w:rsid w:val="00630632"/>
    <w:rsid w:val="006308D9"/>
    <w:rsid w:val="006314E9"/>
    <w:rsid w:val="00631EAC"/>
    <w:rsid w:val="00632D71"/>
    <w:rsid w:val="00633473"/>
    <w:rsid w:val="00633E16"/>
    <w:rsid w:val="00634CE2"/>
    <w:rsid w:val="00634E8B"/>
    <w:rsid w:val="00635A7D"/>
    <w:rsid w:val="00635E9E"/>
    <w:rsid w:val="00637BF2"/>
    <w:rsid w:val="00637F57"/>
    <w:rsid w:val="006400F7"/>
    <w:rsid w:val="006406E7"/>
    <w:rsid w:val="0064086A"/>
    <w:rsid w:val="006408DD"/>
    <w:rsid w:val="00641F50"/>
    <w:rsid w:val="0064221D"/>
    <w:rsid w:val="0064230B"/>
    <w:rsid w:val="006424F4"/>
    <w:rsid w:val="006425DB"/>
    <w:rsid w:val="00642880"/>
    <w:rsid w:val="00643298"/>
    <w:rsid w:val="00643FE2"/>
    <w:rsid w:val="006443A6"/>
    <w:rsid w:val="00644C38"/>
    <w:rsid w:val="00645947"/>
    <w:rsid w:val="0064681E"/>
    <w:rsid w:val="00646E98"/>
    <w:rsid w:val="00647257"/>
    <w:rsid w:val="0064750E"/>
    <w:rsid w:val="006477D6"/>
    <w:rsid w:val="006507AA"/>
    <w:rsid w:val="00650839"/>
    <w:rsid w:val="0065176A"/>
    <w:rsid w:val="006522A8"/>
    <w:rsid w:val="00653405"/>
    <w:rsid w:val="00653AAE"/>
    <w:rsid w:val="00653AE4"/>
    <w:rsid w:val="00653DF5"/>
    <w:rsid w:val="00654180"/>
    <w:rsid w:val="00654D84"/>
    <w:rsid w:val="00654E12"/>
    <w:rsid w:val="00656F03"/>
    <w:rsid w:val="00656F8C"/>
    <w:rsid w:val="0065733E"/>
    <w:rsid w:val="0065789B"/>
    <w:rsid w:val="00657E89"/>
    <w:rsid w:val="00660972"/>
    <w:rsid w:val="00660B90"/>
    <w:rsid w:val="00661362"/>
    <w:rsid w:val="00661672"/>
    <w:rsid w:val="006616DF"/>
    <w:rsid w:val="006622F9"/>
    <w:rsid w:val="00662855"/>
    <w:rsid w:val="006634C0"/>
    <w:rsid w:val="00663A55"/>
    <w:rsid w:val="00663C28"/>
    <w:rsid w:val="00664504"/>
    <w:rsid w:val="00667491"/>
    <w:rsid w:val="006674AC"/>
    <w:rsid w:val="00667AF5"/>
    <w:rsid w:val="00670534"/>
    <w:rsid w:val="0067082E"/>
    <w:rsid w:val="00670B94"/>
    <w:rsid w:val="0067182B"/>
    <w:rsid w:val="00671884"/>
    <w:rsid w:val="00673238"/>
    <w:rsid w:val="00673663"/>
    <w:rsid w:val="00673C58"/>
    <w:rsid w:val="00673EA4"/>
    <w:rsid w:val="00673ED5"/>
    <w:rsid w:val="00674610"/>
    <w:rsid w:val="006753C3"/>
    <w:rsid w:val="0067549D"/>
    <w:rsid w:val="0067608F"/>
    <w:rsid w:val="0067709E"/>
    <w:rsid w:val="00677F19"/>
    <w:rsid w:val="00680A68"/>
    <w:rsid w:val="00680EC3"/>
    <w:rsid w:val="006811B1"/>
    <w:rsid w:val="00681734"/>
    <w:rsid w:val="00681A06"/>
    <w:rsid w:val="00681CA7"/>
    <w:rsid w:val="00681CE5"/>
    <w:rsid w:val="00684092"/>
    <w:rsid w:val="00685EC7"/>
    <w:rsid w:val="00686F16"/>
    <w:rsid w:val="00687ACF"/>
    <w:rsid w:val="00690A94"/>
    <w:rsid w:val="00691A40"/>
    <w:rsid w:val="00691D5A"/>
    <w:rsid w:val="0069253D"/>
    <w:rsid w:val="00692BDD"/>
    <w:rsid w:val="00692D68"/>
    <w:rsid w:val="00694B60"/>
    <w:rsid w:val="00694DB6"/>
    <w:rsid w:val="00696139"/>
    <w:rsid w:val="006968D9"/>
    <w:rsid w:val="00696ED2"/>
    <w:rsid w:val="006A04B9"/>
    <w:rsid w:val="006A0767"/>
    <w:rsid w:val="006A07AE"/>
    <w:rsid w:val="006A0ABE"/>
    <w:rsid w:val="006A0C0A"/>
    <w:rsid w:val="006A1337"/>
    <w:rsid w:val="006A167F"/>
    <w:rsid w:val="006A16F8"/>
    <w:rsid w:val="006A1768"/>
    <w:rsid w:val="006A2397"/>
    <w:rsid w:val="006A274C"/>
    <w:rsid w:val="006A2A19"/>
    <w:rsid w:val="006A3324"/>
    <w:rsid w:val="006A434B"/>
    <w:rsid w:val="006A4ADF"/>
    <w:rsid w:val="006A506A"/>
    <w:rsid w:val="006A585E"/>
    <w:rsid w:val="006A5F32"/>
    <w:rsid w:val="006A5FF1"/>
    <w:rsid w:val="006A62B1"/>
    <w:rsid w:val="006A6CE3"/>
    <w:rsid w:val="006A6DF0"/>
    <w:rsid w:val="006A760A"/>
    <w:rsid w:val="006A7858"/>
    <w:rsid w:val="006A7D68"/>
    <w:rsid w:val="006B0344"/>
    <w:rsid w:val="006B0AE4"/>
    <w:rsid w:val="006B123A"/>
    <w:rsid w:val="006B19E1"/>
    <w:rsid w:val="006B1C00"/>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48EF"/>
    <w:rsid w:val="006C505A"/>
    <w:rsid w:val="006C5111"/>
    <w:rsid w:val="006C6D57"/>
    <w:rsid w:val="006C75DA"/>
    <w:rsid w:val="006C7885"/>
    <w:rsid w:val="006C79F7"/>
    <w:rsid w:val="006D0CE7"/>
    <w:rsid w:val="006D34B6"/>
    <w:rsid w:val="006D498B"/>
    <w:rsid w:val="006D553E"/>
    <w:rsid w:val="006D65EC"/>
    <w:rsid w:val="006D6E89"/>
    <w:rsid w:val="006D6EBD"/>
    <w:rsid w:val="006D7D44"/>
    <w:rsid w:val="006D7EEC"/>
    <w:rsid w:val="006E0E57"/>
    <w:rsid w:val="006E2231"/>
    <w:rsid w:val="006E22AB"/>
    <w:rsid w:val="006E252B"/>
    <w:rsid w:val="006E264F"/>
    <w:rsid w:val="006E26E5"/>
    <w:rsid w:val="006E2700"/>
    <w:rsid w:val="006E2BB1"/>
    <w:rsid w:val="006E3322"/>
    <w:rsid w:val="006E3F39"/>
    <w:rsid w:val="006E536A"/>
    <w:rsid w:val="006E537E"/>
    <w:rsid w:val="006E5C23"/>
    <w:rsid w:val="006E5F6D"/>
    <w:rsid w:val="006E6099"/>
    <w:rsid w:val="006E73C3"/>
    <w:rsid w:val="006E774C"/>
    <w:rsid w:val="006E7E86"/>
    <w:rsid w:val="006F055E"/>
    <w:rsid w:val="006F1217"/>
    <w:rsid w:val="006F1D6D"/>
    <w:rsid w:val="006F3749"/>
    <w:rsid w:val="006F3CC6"/>
    <w:rsid w:val="006F4101"/>
    <w:rsid w:val="006F42A4"/>
    <w:rsid w:val="006F4802"/>
    <w:rsid w:val="006F69E6"/>
    <w:rsid w:val="006F709B"/>
    <w:rsid w:val="006F7242"/>
    <w:rsid w:val="006F765D"/>
    <w:rsid w:val="006F7A26"/>
    <w:rsid w:val="006F7FBB"/>
    <w:rsid w:val="007002ED"/>
    <w:rsid w:val="00700A8A"/>
    <w:rsid w:val="00701A48"/>
    <w:rsid w:val="007026AE"/>
    <w:rsid w:val="00702BDF"/>
    <w:rsid w:val="0070377C"/>
    <w:rsid w:val="00703D03"/>
    <w:rsid w:val="0070408C"/>
    <w:rsid w:val="00705BF2"/>
    <w:rsid w:val="00706150"/>
    <w:rsid w:val="00707E46"/>
    <w:rsid w:val="00710099"/>
    <w:rsid w:val="00710EB4"/>
    <w:rsid w:val="00711C20"/>
    <w:rsid w:val="00711C25"/>
    <w:rsid w:val="00712A20"/>
    <w:rsid w:val="00712BCA"/>
    <w:rsid w:val="00712F15"/>
    <w:rsid w:val="007145D1"/>
    <w:rsid w:val="00714CB4"/>
    <w:rsid w:val="00715C21"/>
    <w:rsid w:val="00716046"/>
    <w:rsid w:val="00716875"/>
    <w:rsid w:val="00716AE1"/>
    <w:rsid w:val="007209EA"/>
    <w:rsid w:val="00721816"/>
    <w:rsid w:val="00722586"/>
    <w:rsid w:val="007226D7"/>
    <w:rsid w:val="007228CC"/>
    <w:rsid w:val="0072348D"/>
    <w:rsid w:val="007254CA"/>
    <w:rsid w:val="007268FC"/>
    <w:rsid w:val="00727F30"/>
    <w:rsid w:val="00730023"/>
    <w:rsid w:val="00730B9A"/>
    <w:rsid w:val="00730DD5"/>
    <w:rsid w:val="00731069"/>
    <w:rsid w:val="00731A95"/>
    <w:rsid w:val="00732A6D"/>
    <w:rsid w:val="0073384D"/>
    <w:rsid w:val="00733873"/>
    <w:rsid w:val="00733DB5"/>
    <w:rsid w:val="00733F71"/>
    <w:rsid w:val="00734833"/>
    <w:rsid w:val="00734930"/>
    <w:rsid w:val="00734FE6"/>
    <w:rsid w:val="00736ACE"/>
    <w:rsid w:val="00736D3D"/>
    <w:rsid w:val="00737467"/>
    <w:rsid w:val="00737DC9"/>
    <w:rsid w:val="007410D4"/>
    <w:rsid w:val="00741245"/>
    <w:rsid w:val="007418B5"/>
    <w:rsid w:val="00741974"/>
    <w:rsid w:val="0074282A"/>
    <w:rsid w:val="00742A79"/>
    <w:rsid w:val="00742BE1"/>
    <w:rsid w:val="0074339B"/>
    <w:rsid w:val="007433FE"/>
    <w:rsid w:val="0074389D"/>
    <w:rsid w:val="007438F3"/>
    <w:rsid w:val="00743EFA"/>
    <w:rsid w:val="00743FD0"/>
    <w:rsid w:val="0074519E"/>
    <w:rsid w:val="0074534C"/>
    <w:rsid w:val="0074648B"/>
    <w:rsid w:val="00746F46"/>
    <w:rsid w:val="00747107"/>
    <w:rsid w:val="00750440"/>
    <w:rsid w:val="00751030"/>
    <w:rsid w:val="00751AE7"/>
    <w:rsid w:val="00751BE3"/>
    <w:rsid w:val="00752039"/>
    <w:rsid w:val="00752AB8"/>
    <w:rsid w:val="007537B6"/>
    <w:rsid w:val="00753B7C"/>
    <w:rsid w:val="00753D08"/>
    <w:rsid w:val="00753D46"/>
    <w:rsid w:val="00753E62"/>
    <w:rsid w:val="0075426D"/>
    <w:rsid w:val="00754E31"/>
    <w:rsid w:val="007557C9"/>
    <w:rsid w:val="007558D6"/>
    <w:rsid w:val="00756F6D"/>
    <w:rsid w:val="00757357"/>
    <w:rsid w:val="00757373"/>
    <w:rsid w:val="0075786C"/>
    <w:rsid w:val="007619BC"/>
    <w:rsid w:val="00761CD4"/>
    <w:rsid w:val="00761E9B"/>
    <w:rsid w:val="0076361D"/>
    <w:rsid w:val="00763D28"/>
    <w:rsid w:val="00764B7A"/>
    <w:rsid w:val="00764C00"/>
    <w:rsid w:val="00765353"/>
    <w:rsid w:val="00765801"/>
    <w:rsid w:val="00765ACD"/>
    <w:rsid w:val="00766395"/>
    <w:rsid w:val="0076706C"/>
    <w:rsid w:val="00770C65"/>
    <w:rsid w:val="0077342A"/>
    <w:rsid w:val="00773822"/>
    <w:rsid w:val="00773C60"/>
    <w:rsid w:val="007740F3"/>
    <w:rsid w:val="00774B93"/>
    <w:rsid w:val="007758D1"/>
    <w:rsid w:val="00776392"/>
    <w:rsid w:val="00777D51"/>
    <w:rsid w:val="0078076E"/>
    <w:rsid w:val="00780938"/>
    <w:rsid w:val="00781C56"/>
    <w:rsid w:val="00782841"/>
    <w:rsid w:val="00782E53"/>
    <w:rsid w:val="0078373F"/>
    <w:rsid w:val="007841E1"/>
    <w:rsid w:val="00784937"/>
    <w:rsid w:val="00784EAE"/>
    <w:rsid w:val="00785B03"/>
    <w:rsid w:val="007868FC"/>
    <w:rsid w:val="0078751E"/>
    <w:rsid w:val="0078763B"/>
    <w:rsid w:val="00787BFB"/>
    <w:rsid w:val="00790C1A"/>
    <w:rsid w:val="00790EAC"/>
    <w:rsid w:val="0079219F"/>
    <w:rsid w:val="00792D06"/>
    <w:rsid w:val="00793811"/>
    <w:rsid w:val="0079420B"/>
    <w:rsid w:val="0079445A"/>
    <w:rsid w:val="007950A1"/>
    <w:rsid w:val="007977FF"/>
    <w:rsid w:val="007A00C9"/>
    <w:rsid w:val="007A0CBC"/>
    <w:rsid w:val="007A0E3A"/>
    <w:rsid w:val="007A2ABC"/>
    <w:rsid w:val="007A2F1D"/>
    <w:rsid w:val="007A3AA9"/>
    <w:rsid w:val="007A3DCD"/>
    <w:rsid w:val="007A3F1A"/>
    <w:rsid w:val="007A426F"/>
    <w:rsid w:val="007A476F"/>
    <w:rsid w:val="007A47D6"/>
    <w:rsid w:val="007A47DF"/>
    <w:rsid w:val="007A4B39"/>
    <w:rsid w:val="007A4E52"/>
    <w:rsid w:val="007A5025"/>
    <w:rsid w:val="007A584C"/>
    <w:rsid w:val="007A5871"/>
    <w:rsid w:val="007A6802"/>
    <w:rsid w:val="007A6A46"/>
    <w:rsid w:val="007A6E5C"/>
    <w:rsid w:val="007A7358"/>
    <w:rsid w:val="007A7E83"/>
    <w:rsid w:val="007A7F24"/>
    <w:rsid w:val="007B011F"/>
    <w:rsid w:val="007B0399"/>
    <w:rsid w:val="007B1569"/>
    <w:rsid w:val="007B18B3"/>
    <w:rsid w:val="007B1E18"/>
    <w:rsid w:val="007B2D9A"/>
    <w:rsid w:val="007B4025"/>
    <w:rsid w:val="007B4EB2"/>
    <w:rsid w:val="007B55B5"/>
    <w:rsid w:val="007B58D8"/>
    <w:rsid w:val="007B58EE"/>
    <w:rsid w:val="007B5E5D"/>
    <w:rsid w:val="007B62A0"/>
    <w:rsid w:val="007B7AA1"/>
    <w:rsid w:val="007C0A38"/>
    <w:rsid w:val="007C13AE"/>
    <w:rsid w:val="007C1C8E"/>
    <w:rsid w:val="007C2A5F"/>
    <w:rsid w:val="007C2C25"/>
    <w:rsid w:val="007C2D90"/>
    <w:rsid w:val="007C4E29"/>
    <w:rsid w:val="007C4EB7"/>
    <w:rsid w:val="007C57D6"/>
    <w:rsid w:val="007C57FD"/>
    <w:rsid w:val="007C5813"/>
    <w:rsid w:val="007C6195"/>
    <w:rsid w:val="007C6A0E"/>
    <w:rsid w:val="007C7ADC"/>
    <w:rsid w:val="007C7E51"/>
    <w:rsid w:val="007D0A4A"/>
    <w:rsid w:val="007D11DD"/>
    <w:rsid w:val="007D1279"/>
    <w:rsid w:val="007D1297"/>
    <w:rsid w:val="007D2A10"/>
    <w:rsid w:val="007D3B3B"/>
    <w:rsid w:val="007D4125"/>
    <w:rsid w:val="007D45C9"/>
    <w:rsid w:val="007D49B9"/>
    <w:rsid w:val="007D4C50"/>
    <w:rsid w:val="007D54A5"/>
    <w:rsid w:val="007D5881"/>
    <w:rsid w:val="007D5F44"/>
    <w:rsid w:val="007D66F1"/>
    <w:rsid w:val="007D68EE"/>
    <w:rsid w:val="007D6982"/>
    <w:rsid w:val="007D6A0D"/>
    <w:rsid w:val="007D7004"/>
    <w:rsid w:val="007D7C7C"/>
    <w:rsid w:val="007E02C8"/>
    <w:rsid w:val="007E0573"/>
    <w:rsid w:val="007E0687"/>
    <w:rsid w:val="007E1238"/>
    <w:rsid w:val="007E2EE0"/>
    <w:rsid w:val="007E3588"/>
    <w:rsid w:val="007E37A9"/>
    <w:rsid w:val="007E3D8F"/>
    <w:rsid w:val="007E4402"/>
    <w:rsid w:val="007E51A0"/>
    <w:rsid w:val="007E5F4F"/>
    <w:rsid w:val="007E6353"/>
    <w:rsid w:val="007E692D"/>
    <w:rsid w:val="007E695D"/>
    <w:rsid w:val="007E69DE"/>
    <w:rsid w:val="007E6F89"/>
    <w:rsid w:val="007E7C13"/>
    <w:rsid w:val="007E7C62"/>
    <w:rsid w:val="007F030F"/>
    <w:rsid w:val="007F1089"/>
    <w:rsid w:val="007F120D"/>
    <w:rsid w:val="007F18A5"/>
    <w:rsid w:val="007F1B20"/>
    <w:rsid w:val="007F1FEC"/>
    <w:rsid w:val="007F29B4"/>
    <w:rsid w:val="007F412D"/>
    <w:rsid w:val="007F41D2"/>
    <w:rsid w:val="007F4CD1"/>
    <w:rsid w:val="007F570F"/>
    <w:rsid w:val="007F5922"/>
    <w:rsid w:val="007F5BC8"/>
    <w:rsid w:val="007F7E31"/>
    <w:rsid w:val="0080043F"/>
    <w:rsid w:val="00800B8D"/>
    <w:rsid w:val="00800C52"/>
    <w:rsid w:val="00801019"/>
    <w:rsid w:val="0080177B"/>
    <w:rsid w:val="00801A6F"/>
    <w:rsid w:val="008026A9"/>
    <w:rsid w:val="0080271E"/>
    <w:rsid w:val="008036C4"/>
    <w:rsid w:val="0080384F"/>
    <w:rsid w:val="00804093"/>
    <w:rsid w:val="00804F13"/>
    <w:rsid w:val="008060AB"/>
    <w:rsid w:val="0080648E"/>
    <w:rsid w:val="00806B3E"/>
    <w:rsid w:val="00806C92"/>
    <w:rsid w:val="00807212"/>
    <w:rsid w:val="00807528"/>
    <w:rsid w:val="0081091B"/>
    <w:rsid w:val="008116C5"/>
    <w:rsid w:val="008117AD"/>
    <w:rsid w:val="00811844"/>
    <w:rsid w:val="00812419"/>
    <w:rsid w:val="008131A9"/>
    <w:rsid w:val="008135F9"/>
    <w:rsid w:val="00813A14"/>
    <w:rsid w:val="00814DDF"/>
    <w:rsid w:val="0081688F"/>
    <w:rsid w:val="0081792F"/>
    <w:rsid w:val="00817B30"/>
    <w:rsid w:val="00820F8B"/>
    <w:rsid w:val="0082210D"/>
    <w:rsid w:val="00822579"/>
    <w:rsid w:val="00822D27"/>
    <w:rsid w:val="00822F57"/>
    <w:rsid w:val="008231BB"/>
    <w:rsid w:val="008243C4"/>
    <w:rsid w:val="00824ED2"/>
    <w:rsid w:val="00825170"/>
    <w:rsid w:val="008256D4"/>
    <w:rsid w:val="00826921"/>
    <w:rsid w:val="0082728F"/>
    <w:rsid w:val="008279CC"/>
    <w:rsid w:val="0083043D"/>
    <w:rsid w:val="008308B8"/>
    <w:rsid w:val="0083109F"/>
    <w:rsid w:val="00831150"/>
    <w:rsid w:val="00832B1C"/>
    <w:rsid w:val="0083356C"/>
    <w:rsid w:val="00833DDA"/>
    <w:rsid w:val="00835342"/>
    <w:rsid w:val="00835D0C"/>
    <w:rsid w:val="00836212"/>
    <w:rsid w:val="008373D3"/>
    <w:rsid w:val="0083748A"/>
    <w:rsid w:val="008402B2"/>
    <w:rsid w:val="008414A1"/>
    <w:rsid w:val="00841614"/>
    <w:rsid w:val="00841947"/>
    <w:rsid w:val="00842718"/>
    <w:rsid w:val="00842EA7"/>
    <w:rsid w:val="00842F2E"/>
    <w:rsid w:val="00842FD8"/>
    <w:rsid w:val="008431B6"/>
    <w:rsid w:val="008437A3"/>
    <w:rsid w:val="008437C0"/>
    <w:rsid w:val="00843886"/>
    <w:rsid w:val="00843BEC"/>
    <w:rsid w:val="008443A3"/>
    <w:rsid w:val="00844CDB"/>
    <w:rsid w:val="00846364"/>
    <w:rsid w:val="00846579"/>
    <w:rsid w:val="00847146"/>
    <w:rsid w:val="0084792A"/>
    <w:rsid w:val="00847B54"/>
    <w:rsid w:val="00847CD9"/>
    <w:rsid w:val="00847EE6"/>
    <w:rsid w:val="00850FCD"/>
    <w:rsid w:val="0085140D"/>
    <w:rsid w:val="008514EC"/>
    <w:rsid w:val="008518E5"/>
    <w:rsid w:val="00851ACE"/>
    <w:rsid w:val="00852340"/>
    <w:rsid w:val="00852A9A"/>
    <w:rsid w:val="00853058"/>
    <w:rsid w:val="0085326A"/>
    <w:rsid w:val="008540C5"/>
    <w:rsid w:val="0085542F"/>
    <w:rsid w:val="00855CC8"/>
    <w:rsid w:val="0085649F"/>
    <w:rsid w:val="0085659A"/>
    <w:rsid w:val="0085676F"/>
    <w:rsid w:val="00857769"/>
    <w:rsid w:val="008578AB"/>
    <w:rsid w:val="00857927"/>
    <w:rsid w:val="00857E34"/>
    <w:rsid w:val="00860A7F"/>
    <w:rsid w:val="00860DA9"/>
    <w:rsid w:val="008626B2"/>
    <w:rsid w:val="00862871"/>
    <w:rsid w:val="00862CEB"/>
    <w:rsid w:val="00862EE0"/>
    <w:rsid w:val="00864DB2"/>
    <w:rsid w:val="008651A9"/>
    <w:rsid w:val="00865D1B"/>
    <w:rsid w:val="00866103"/>
    <w:rsid w:val="0086627C"/>
    <w:rsid w:val="00866A20"/>
    <w:rsid w:val="0086775B"/>
    <w:rsid w:val="00870028"/>
    <w:rsid w:val="0087027F"/>
    <w:rsid w:val="0087131A"/>
    <w:rsid w:val="008714C4"/>
    <w:rsid w:val="0087153E"/>
    <w:rsid w:val="008719AC"/>
    <w:rsid w:val="00871E8C"/>
    <w:rsid w:val="008727F1"/>
    <w:rsid w:val="00873455"/>
    <w:rsid w:val="00874ED4"/>
    <w:rsid w:val="00875F7E"/>
    <w:rsid w:val="00876A9B"/>
    <w:rsid w:val="008828B1"/>
    <w:rsid w:val="00882D89"/>
    <w:rsid w:val="00883394"/>
    <w:rsid w:val="00883730"/>
    <w:rsid w:val="00883E55"/>
    <w:rsid w:val="00884EAE"/>
    <w:rsid w:val="00885077"/>
    <w:rsid w:val="008851E1"/>
    <w:rsid w:val="00885FD2"/>
    <w:rsid w:val="00886DF6"/>
    <w:rsid w:val="008873F0"/>
    <w:rsid w:val="00887566"/>
    <w:rsid w:val="00887592"/>
    <w:rsid w:val="008902EE"/>
    <w:rsid w:val="008906A9"/>
    <w:rsid w:val="00890AEA"/>
    <w:rsid w:val="00891109"/>
    <w:rsid w:val="008913C2"/>
    <w:rsid w:val="008915DC"/>
    <w:rsid w:val="008916BA"/>
    <w:rsid w:val="00892C38"/>
    <w:rsid w:val="0089328D"/>
    <w:rsid w:val="0089364D"/>
    <w:rsid w:val="008957FB"/>
    <w:rsid w:val="0089637E"/>
    <w:rsid w:val="008965EC"/>
    <w:rsid w:val="00897490"/>
    <w:rsid w:val="00897ED2"/>
    <w:rsid w:val="008A0D56"/>
    <w:rsid w:val="008A106A"/>
    <w:rsid w:val="008A1703"/>
    <w:rsid w:val="008A2629"/>
    <w:rsid w:val="008A4302"/>
    <w:rsid w:val="008A67A6"/>
    <w:rsid w:val="008A6A0A"/>
    <w:rsid w:val="008A6CAA"/>
    <w:rsid w:val="008A6DF8"/>
    <w:rsid w:val="008A787C"/>
    <w:rsid w:val="008B02CB"/>
    <w:rsid w:val="008B0CF6"/>
    <w:rsid w:val="008B0F9B"/>
    <w:rsid w:val="008B1A40"/>
    <w:rsid w:val="008B248E"/>
    <w:rsid w:val="008B2536"/>
    <w:rsid w:val="008B2AEF"/>
    <w:rsid w:val="008B2C7D"/>
    <w:rsid w:val="008B403C"/>
    <w:rsid w:val="008B467D"/>
    <w:rsid w:val="008B4D6D"/>
    <w:rsid w:val="008B552A"/>
    <w:rsid w:val="008B67CE"/>
    <w:rsid w:val="008C02FB"/>
    <w:rsid w:val="008C042E"/>
    <w:rsid w:val="008C104E"/>
    <w:rsid w:val="008C15E6"/>
    <w:rsid w:val="008C163A"/>
    <w:rsid w:val="008C276F"/>
    <w:rsid w:val="008C2C39"/>
    <w:rsid w:val="008C2EA0"/>
    <w:rsid w:val="008C30C5"/>
    <w:rsid w:val="008C3648"/>
    <w:rsid w:val="008C3920"/>
    <w:rsid w:val="008C4610"/>
    <w:rsid w:val="008C4833"/>
    <w:rsid w:val="008C4D69"/>
    <w:rsid w:val="008C5434"/>
    <w:rsid w:val="008C6C53"/>
    <w:rsid w:val="008C779A"/>
    <w:rsid w:val="008C7CB9"/>
    <w:rsid w:val="008D0AE1"/>
    <w:rsid w:val="008D1A03"/>
    <w:rsid w:val="008D1D41"/>
    <w:rsid w:val="008D31E2"/>
    <w:rsid w:val="008D37CD"/>
    <w:rsid w:val="008D397D"/>
    <w:rsid w:val="008D3DFE"/>
    <w:rsid w:val="008D4B32"/>
    <w:rsid w:val="008D4FA8"/>
    <w:rsid w:val="008D4FFA"/>
    <w:rsid w:val="008D5CFD"/>
    <w:rsid w:val="008D6960"/>
    <w:rsid w:val="008D6D7C"/>
    <w:rsid w:val="008D7132"/>
    <w:rsid w:val="008D742A"/>
    <w:rsid w:val="008D76BF"/>
    <w:rsid w:val="008D7D60"/>
    <w:rsid w:val="008D7DA2"/>
    <w:rsid w:val="008E06FA"/>
    <w:rsid w:val="008E0CE0"/>
    <w:rsid w:val="008E2633"/>
    <w:rsid w:val="008E292C"/>
    <w:rsid w:val="008E2CB7"/>
    <w:rsid w:val="008E2F8E"/>
    <w:rsid w:val="008E3A2D"/>
    <w:rsid w:val="008F0465"/>
    <w:rsid w:val="008F08EC"/>
    <w:rsid w:val="008F1D2C"/>
    <w:rsid w:val="008F22FC"/>
    <w:rsid w:val="008F2E12"/>
    <w:rsid w:val="008F4115"/>
    <w:rsid w:val="008F5373"/>
    <w:rsid w:val="008F60CD"/>
    <w:rsid w:val="008F6C1A"/>
    <w:rsid w:val="008F731A"/>
    <w:rsid w:val="00900492"/>
    <w:rsid w:val="009008F9"/>
    <w:rsid w:val="009014CD"/>
    <w:rsid w:val="0090182F"/>
    <w:rsid w:val="00901AEB"/>
    <w:rsid w:val="0090320B"/>
    <w:rsid w:val="0090337C"/>
    <w:rsid w:val="009045CF"/>
    <w:rsid w:val="00905236"/>
    <w:rsid w:val="0090528E"/>
    <w:rsid w:val="0090553A"/>
    <w:rsid w:val="0090639F"/>
    <w:rsid w:val="009068ED"/>
    <w:rsid w:val="00906EE8"/>
    <w:rsid w:val="00907161"/>
    <w:rsid w:val="009075E5"/>
    <w:rsid w:val="00907F57"/>
    <w:rsid w:val="009106D5"/>
    <w:rsid w:val="009121B8"/>
    <w:rsid w:val="00912455"/>
    <w:rsid w:val="00912577"/>
    <w:rsid w:val="009131C9"/>
    <w:rsid w:val="00913442"/>
    <w:rsid w:val="00913847"/>
    <w:rsid w:val="00913930"/>
    <w:rsid w:val="00913D53"/>
    <w:rsid w:val="00914033"/>
    <w:rsid w:val="00914130"/>
    <w:rsid w:val="009143C4"/>
    <w:rsid w:val="0091451F"/>
    <w:rsid w:val="0091462D"/>
    <w:rsid w:val="00915FD2"/>
    <w:rsid w:val="00917009"/>
    <w:rsid w:val="009171D1"/>
    <w:rsid w:val="009175B6"/>
    <w:rsid w:val="00920065"/>
    <w:rsid w:val="00920372"/>
    <w:rsid w:val="00920661"/>
    <w:rsid w:val="009206F0"/>
    <w:rsid w:val="00921010"/>
    <w:rsid w:val="00921116"/>
    <w:rsid w:val="00921AC0"/>
    <w:rsid w:val="00921B5A"/>
    <w:rsid w:val="00921DF7"/>
    <w:rsid w:val="00921EA4"/>
    <w:rsid w:val="0092245D"/>
    <w:rsid w:val="00922B5C"/>
    <w:rsid w:val="00923473"/>
    <w:rsid w:val="0092393C"/>
    <w:rsid w:val="00923C0C"/>
    <w:rsid w:val="00923DEF"/>
    <w:rsid w:val="00924317"/>
    <w:rsid w:val="00924D0C"/>
    <w:rsid w:val="0092501C"/>
    <w:rsid w:val="00925FDC"/>
    <w:rsid w:val="00926FBB"/>
    <w:rsid w:val="00927250"/>
    <w:rsid w:val="00930316"/>
    <w:rsid w:val="00931250"/>
    <w:rsid w:val="00931794"/>
    <w:rsid w:val="00931EB4"/>
    <w:rsid w:val="009323C2"/>
    <w:rsid w:val="009323C3"/>
    <w:rsid w:val="00932E78"/>
    <w:rsid w:val="009342BC"/>
    <w:rsid w:val="009348DE"/>
    <w:rsid w:val="00934DFD"/>
    <w:rsid w:val="00934E65"/>
    <w:rsid w:val="00935334"/>
    <w:rsid w:val="0093570C"/>
    <w:rsid w:val="00935F5B"/>
    <w:rsid w:val="00936786"/>
    <w:rsid w:val="00936AC1"/>
    <w:rsid w:val="00936C34"/>
    <w:rsid w:val="009376FF"/>
    <w:rsid w:val="00937945"/>
    <w:rsid w:val="00940036"/>
    <w:rsid w:val="009404FA"/>
    <w:rsid w:val="009405E3"/>
    <w:rsid w:val="00941046"/>
    <w:rsid w:val="00941610"/>
    <w:rsid w:val="0094181F"/>
    <w:rsid w:val="00941D9F"/>
    <w:rsid w:val="009422CA"/>
    <w:rsid w:val="009426F7"/>
    <w:rsid w:val="00943C91"/>
    <w:rsid w:val="00943F28"/>
    <w:rsid w:val="009443C5"/>
    <w:rsid w:val="0094465A"/>
    <w:rsid w:val="009449D5"/>
    <w:rsid w:val="00944BDE"/>
    <w:rsid w:val="00944CA3"/>
    <w:rsid w:val="00945053"/>
    <w:rsid w:val="00945091"/>
    <w:rsid w:val="009450E4"/>
    <w:rsid w:val="00946165"/>
    <w:rsid w:val="00947995"/>
    <w:rsid w:val="00950174"/>
    <w:rsid w:val="009501D2"/>
    <w:rsid w:val="009509B2"/>
    <w:rsid w:val="00950C99"/>
    <w:rsid w:val="0095182E"/>
    <w:rsid w:val="00951A01"/>
    <w:rsid w:val="00951A7F"/>
    <w:rsid w:val="00952FDA"/>
    <w:rsid w:val="00953D97"/>
    <w:rsid w:val="00953E6A"/>
    <w:rsid w:val="00953F5D"/>
    <w:rsid w:val="009548C2"/>
    <w:rsid w:val="009563FB"/>
    <w:rsid w:val="00957543"/>
    <w:rsid w:val="0096027F"/>
    <w:rsid w:val="009606BC"/>
    <w:rsid w:val="00961F85"/>
    <w:rsid w:val="009622A6"/>
    <w:rsid w:val="00962732"/>
    <w:rsid w:val="00962F75"/>
    <w:rsid w:val="009634A7"/>
    <w:rsid w:val="00963D09"/>
    <w:rsid w:val="00964C6C"/>
    <w:rsid w:val="0096598E"/>
    <w:rsid w:val="009662D9"/>
    <w:rsid w:val="00966338"/>
    <w:rsid w:val="00966352"/>
    <w:rsid w:val="00966E25"/>
    <w:rsid w:val="009671E4"/>
    <w:rsid w:val="009672FF"/>
    <w:rsid w:val="0096755B"/>
    <w:rsid w:val="009679FD"/>
    <w:rsid w:val="00967D59"/>
    <w:rsid w:val="0097046C"/>
    <w:rsid w:val="00970864"/>
    <w:rsid w:val="00970C3E"/>
    <w:rsid w:val="00970D1E"/>
    <w:rsid w:val="00971D7D"/>
    <w:rsid w:val="00972766"/>
    <w:rsid w:val="00972903"/>
    <w:rsid w:val="00972C3E"/>
    <w:rsid w:val="00972F03"/>
    <w:rsid w:val="00972FC0"/>
    <w:rsid w:val="00973232"/>
    <w:rsid w:val="009734C1"/>
    <w:rsid w:val="00973CD5"/>
    <w:rsid w:val="00974177"/>
    <w:rsid w:val="009743F9"/>
    <w:rsid w:val="009745CD"/>
    <w:rsid w:val="009749D0"/>
    <w:rsid w:val="00976133"/>
    <w:rsid w:val="0097661D"/>
    <w:rsid w:val="0097718B"/>
    <w:rsid w:val="009777AB"/>
    <w:rsid w:val="009807CD"/>
    <w:rsid w:val="00980993"/>
    <w:rsid w:val="00980A51"/>
    <w:rsid w:val="00980BDC"/>
    <w:rsid w:val="00981F89"/>
    <w:rsid w:val="00982260"/>
    <w:rsid w:val="00982E62"/>
    <w:rsid w:val="009838BF"/>
    <w:rsid w:val="00983DAD"/>
    <w:rsid w:val="0098452F"/>
    <w:rsid w:val="009847E4"/>
    <w:rsid w:val="00984AD9"/>
    <w:rsid w:val="00985204"/>
    <w:rsid w:val="009854EF"/>
    <w:rsid w:val="00985658"/>
    <w:rsid w:val="00985AFD"/>
    <w:rsid w:val="00985F07"/>
    <w:rsid w:val="0098601E"/>
    <w:rsid w:val="00986FF8"/>
    <w:rsid w:val="00987005"/>
    <w:rsid w:val="009873E9"/>
    <w:rsid w:val="00987415"/>
    <w:rsid w:val="00987D23"/>
    <w:rsid w:val="00987ECD"/>
    <w:rsid w:val="00990B51"/>
    <w:rsid w:val="0099124E"/>
    <w:rsid w:val="00991430"/>
    <w:rsid w:val="009914D1"/>
    <w:rsid w:val="00991AE8"/>
    <w:rsid w:val="009931AA"/>
    <w:rsid w:val="00993DC4"/>
    <w:rsid w:val="00994D1F"/>
    <w:rsid w:val="00994D22"/>
    <w:rsid w:val="009956BA"/>
    <w:rsid w:val="00995A3D"/>
    <w:rsid w:val="00995D1A"/>
    <w:rsid w:val="00996E91"/>
    <w:rsid w:val="009979BF"/>
    <w:rsid w:val="00997A72"/>
    <w:rsid w:val="00997ECB"/>
    <w:rsid w:val="009A0685"/>
    <w:rsid w:val="009A07FB"/>
    <w:rsid w:val="009A1264"/>
    <w:rsid w:val="009A273A"/>
    <w:rsid w:val="009A2D42"/>
    <w:rsid w:val="009A2EC2"/>
    <w:rsid w:val="009A324D"/>
    <w:rsid w:val="009A3F7C"/>
    <w:rsid w:val="009A42FF"/>
    <w:rsid w:val="009A48DF"/>
    <w:rsid w:val="009A49C3"/>
    <w:rsid w:val="009A4A59"/>
    <w:rsid w:val="009A56E3"/>
    <w:rsid w:val="009A5867"/>
    <w:rsid w:val="009A600F"/>
    <w:rsid w:val="009A6448"/>
    <w:rsid w:val="009A77FE"/>
    <w:rsid w:val="009A7DE1"/>
    <w:rsid w:val="009B01CE"/>
    <w:rsid w:val="009B035C"/>
    <w:rsid w:val="009B04CB"/>
    <w:rsid w:val="009B07EC"/>
    <w:rsid w:val="009B125E"/>
    <w:rsid w:val="009B1A45"/>
    <w:rsid w:val="009B1FFA"/>
    <w:rsid w:val="009B243E"/>
    <w:rsid w:val="009B27E6"/>
    <w:rsid w:val="009B2A92"/>
    <w:rsid w:val="009B3005"/>
    <w:rsid w:val="009B301C"/>
    <w:rsid w:val="009B3040"/>
    <w:rsid w:val="009B3F07"/>
    <w:rsid w:val="009B4226"/>
    <w:rsid w:val="009B423C"/>
    <w:rsid w:val="009B484F"/>
    <w:rsid w:val="009B4D1D"/>
    <w:rsid w:val="009B5972"/>
    <w:rsid w:val="009B6601"/>
    <w:rsid w:val="009B6971"/>
    <w:rsid w:val="009B6A57"/>
    <w:rsid w:val="009C0BE8"/>
    <w:rsid w:val="009C28E5"/>
    <w:rsid w:val="009C2980"/>
    <w:rsid w:val="009C31B8"/>
    <w:rsid w:val="009C3500"/>
    <w:rsid w:val="009C408E"/>
    <w:rsid w:val="009C4A86"/>
    <w:rsid w:val="009C4AE7"/>
    <w:rsid w:val="009C4ECB"/>
    <w:rsid w:val="009C4F69"/>
    <w:rsid w:val="009C520F"/>
    <w:rsid w:val="009C5432"/>
    <w:rsid w:val="009C68D2"/>
    <w:rsid w:val="009C7266"/>
    <w:rsid w:val="009C72C8"/>
    <w:rsid w:val="009D020A"/>
    <w:rsid w:val="009D0242"/>
    <w:rsid w:val="009D09D0"/>
    <w:rsid w:val="009D09F7"/>
    <w:rsid w:val="009D0E5D"/>
    <w:rsid w:val="009D1523"/>
    <w:rsid w:val="009D1CA4"/>
    <w:rsid w:val="009D1EA4"/>
    <w:rsid w:val="009D344D"/>
    <w:rsid w:val="009D37DE"/>
    <w:rsid w:val="009D45C2"/>
    <w:rsid w:val="009D5C1C"/>
    <w:rsid w:val="009D60BF"/>
    <w:rsid w:val="009D63AA"/>
    <w:rsid w:val="009D72BC"/>
    <w:rsid w:val="009D7E66"/>
    <w:rsid w:val="009D7FD7"/>
    <w:rsid w:val="009E0795"/>
    <w:rsid w:val="009E07ED"/>
    <w:rsid w:val="009E1E75"/>
    <w:rsid w:val="009E1EB2"/>
    <w:rsid w:val="009E2EA0"/>
    <w:rsid w:val="009E3286"/>
    <w:rsid w:val="009E3EB9"/>
    <w:rsid w:val="009E411D"/>
    <w:rsid w:val="009E4B4F"/>
    <w:rsid w:val="009E5DF3"/>
    <w:rsid w:val="009E62FF"/>
    <w:rsid w:val="009E7B73"/>
    <w:rsid w:val="009E7C90"/>
    <w:rsid w:val="009F0633"/>
    <w:rsid w:val="009F0883"/>
    <w:rsid w:val="009F1773"/>
    <w:rsid w:val="009F195C"/>
    <w:rsid w:val="009F1E1B"/>
    <w:rsid w:val="009F2DE3"/>
    <w:rsid w:val="009F3736"/>
    <w:rsid w:val="009F4638"/>
    <w:rsid w:val="009F576F"/>
    <w:rsid w:val="009F5F3E"/>
    <w:rsid w:val="009F5FC9"/>
    <w:rsid w:val="009F6CCD"/>
    <w:rsid w:val="009F743C"/>
    <w:rsid w:val="00A0088E"/>
    <w:rsid w:val="00A028BA"/>
    <w:rsid w:val="00A03B49"/>
    <w:rsid w:val="00A04447"/>
    <w:rsid w:val="00A0498F"/>
    <w:rsid w:val="00A04DC2"/>
    <w:rsid w:val="00A05586"/>
    <w:rsid w:val="00A05CE5"/>
    <w:rsid w:val="00A0664D"/>
    <w:rsid w:val="00A06A22"/>
    <w:rsid w:val="00A06B42"/>
    <w:rsid w:val="00A06F1E"/>
    <w:rsid w:val="00A104E6"/>
    <w:rsid w:val="00A10643"/>
    <w:rsid w:val="00A1079E"/>
    <w:rsid w:val="00A11A96"/>
    <w:rsid w:val="00A11E69"/>
    <w:rsid w:val="00A11FC0"/>
    <w:rsid w:val="00A12461"/>
    <w:rsid w:val="00A127BE"/>
    <w:rsid w:val="00A13043"/>
    <w:rsid w:val="00A13648"/>
    <w:rsid w:val="00A13E0A"/>
    <w:rsid w:val="00A13F7D"/>
    <w:rsid w:val="00A14D7B"/>
    <w:rsid w:val="00A15064"/>
    <w:rsid w:val="00A15579"/>
    <w:rsid w:val="00A161B1"/>
    <w:rsid w:val="00A205AE"/>
    <w:rsid w:val="00A209D1"/>
    <w:rsid w:val="00A2141D"/>
    <w:rsid w:val="00A22D68"/>
    <w:rsid w:val="00A22D7F"/>
    <w:rsid w:val="00A234BD"/>
    <w:rsid w:val="00A24208"/>
    <w:rsid w:val="00A2480F"/>
    <w:rsid w:val="00A24C26"/>
    <w:rsid w:val="00A25B65"/>
    <w:rsid w:val="00A25E16"/>
    <w:rsid w:val="00A25FBC"/>
    <w:rsid w:val="00A30289"/>
    <w:rsid w:val="00A30E88"/>
    <w:rsid w:val="00A30FD6"/>
    <w:rsid w:val="00A317D7"/>
    <w:rsid w:val="00A3197A"/>
    <w:rsid w:val="00A31F90"/>
    <w:rsid w:val="00A324D5"/>
    <w:rsid w:val="00A33AD8"/>
    <w:rsid w:val="00A3422A"/>
    <w:rsid w:val="00A35CC6"/>
    <w:rsid w:val="00A3666B"/>
    <w:rsid w:val="00A36954"/>
    <w:rsid w:val="00A36A66"/>
    <w:rsid w:val="00A36FCC"/>
    <w:rsid w:val="00A3760A"/>
    <w:rsid w:val="00A3797E"/>
    <w:rsid w:val="00A37DE0"/>
    <w:rsid w:val="00A403EC"/>
    <w:rsid w:val="00A40C11"/>
    <w:rsid w:val="00A41078"/>
    <w:rsid w:val="00A4207E"/>
    <w:rsid w:val="00A426F8"/>
    <w:rsid w:val="00A42B24"/>
    <w:rsid w:val="00A42BD8"/>
    <w:rsid w:val="00A43119"/>
    <w:rsid w:val="00A43B32"/>
    <w:rsid w:val="00A4470F"/>
    <w:rsid w:val="00A449D1"/>
    <w:rsid w:val="00A454FC"/>
    <w:rsid w:val="00A45811"/>
    <w:rsid w:val="00A458C8"/>
    <w:rsid w:val="00A45985"/>
    <w:rsid w:val="00A45E17"/>
    <w:rsid w:val="00A460A5"/>
    <w:rsid w:val="00A46288"/>
    <w:rsid w:val="00A46B6C"/>
    <w:rsid w:val="00A46F92"/>
    <w:rsid w:val="00A47096"/>
    <w:rsid w:val="00A50190"/>
    <w:rsid w:val="00A51AD2"/>
    <w:rsid w:val="00A51DEF"/>
    <w:rsid w:val="00A524F9"/>
    <w:rsid w:val="00A52D04"/>
    <w:rsid w:val="00A532B6"/>
    <w:rsid w:val="00A534F9"/>
    <w:rsid w:val="00A557D3"/>
    <w:rsid w:val="00A55942"/>
    <w:rsid w:val="00A55A2B"/>
    <w:rsid w:val="00A55D17"/>
    <w:rsid w:val="00A55ED0"/>
    <w:rsid w:val="00A5612D"/>
    <w:rsid w:val="00A5735B"/>
    <w:rsid w:val="00A573C3"/>
    <w:rsid w:val="00A575BF"/>
    <w:rsid w:val="00A57C23"/>
    <w:rsid w:val="00A602B0"/>
    <w:rsid w:val="00A610EE"/>
    <w:rsid w:val="00A6291C"/>
    <w:rsid w:val="00A62A01"/>
    <w:rsid w:val="00A62FB6"/>
    <w:rsid w:val="00A632C1"/>
    <w:rsid w:val="00A638A1"/>
    <w:rsid w:val="00A647C3"/>
    <w:rsid w:val="00A64926"/>
    <w:rsid w:val="00A64C1C"/>
    <w:rsid w:val="00A64E18"/>
    <w:rsid w:val="00A6581E"/>
    <w:rsid w:val="00A6661B"/>
    <w:rsid w:val="00A66BE8"/>
    <w:rsid w:val="00A66D01"/>
    <w:rsid w:val="00A67994"/>
    <w:rsid w:val="00A70D63"/>
    <w:rsid w:val="00A70EAB"/>
    <w:rsid w:val="00A710A2"/>
    <w:rsid w:val="00A711B7"/>
    <w:rsid w:val="00A714FE"/>
    <w:rsid w:val="00A72BDF"/>
    <w:rsid w:val="00A73A0C"/>
    <w:rsid w:val="00A74B74"/>
    <w:rsid w:val="00A74CAC"/>
    <w:rsid w:val="00A751D8"/>
    <w:rsid w:val="00A7551D"/>
    <w:rsid w:val="00A763E8"/>
    <w:rsid w:val="00A76704"/>
    <w:rsid w:val="00A76F0B"/>
    <w:rsid w:val="00A7709F"/>
    <w:rsid w:val="00A772CD"/>
    <w:rsid w:val="00A77B63"/>
    <w:rsid w:val="00A80252"/>
    <w:rsid w:val="00A803E9"/>
    <w:rsid w:val="00A81943"/>
    <w:rsid w:val="00A827D8"/>
    <w:rsid w:val="00A83192"/>
    <w:rsid w:val="00A83278"/>
    <w:rsid w:val="00A83907"/>
    <w:rsid w:val="00A83B4B"/>
    <w:rsid w:val="00A83E6E"/>
    <w:rsid w:val="00A83F72"/>
    <w:rsid w:val="00A83FD2"/>
    <w:rsid w:val="00A844C8"/>
    <w:rsid w:val="00A846EA"/>
    <w:rsid w:val="00A84830"/>
    <w:rsid w:val="00A85286"/>
    <w:rsid w:val="00A85470"/>
    <w:rsid w:val="00A85F9A"/>
    <w:rsid w:val="00A860B1"/>
    <w:rsid w:val="00A86AA5"/>
    <w:rsid w:val="00A8703E"/>
    <w:rsid w:val="00A87A79"/>
    <w:rsid w:val="00A90851"/>
    <w:rsid w:val="00A909ED"/>
    <w:rsid w:val="00A90B86"/>
    <w:rsid w:val="00A91017"/>
    <w:rsid w:val="00A914B3"/>
    <w:rsid w:val="00A91C23"/>
    <w:rsid w:val="00A91E21"/>
    <w:rsid w:val="00A920DA"/>
    <w:rsid w:val="00A94126"/>
    <w:rsid w:val="00A94743"/>
    <w:rsid w:val="00A94D81"/>
    <w:rsid w:val="00A95D05"/>
    <w:rsid w:val="00A97366"/>
    <w:rsid w:val="00A976BE"/>
    <w:rsid w:val="00A97F6C"/>
    <w:rsid w:val="00AA0FC7"/>
    <w:rsid w:val="00AA1924"/>
    <w:rsid w:val="00AA1EE2"/>
    <w:rsid w:val="00AA2AD9"/>
    <w:rsid w:val="00AA2E25"/>
    <w:rsid w:val="00AA3186"/>
    <w:rsid w:val="00AA3229"/>
    <w:rsid w:val="00AA3768"/>
    <w:rsid w:val="00AA3E1A"/>
    <w:rsid w:val="00AA4358"/>
    <w:rsid w:val="00AA4DD0"/>
    <w:rsid w:val="00AA53DE"/>
    <w:rsid w:val="00AA689C"/>
    <w:rsid w:val="00AA7AD2"/>
    <w:rsid w:val="00AB03E5"/>
    <w:rsid w:val="00AB03F0"/>
    <w:rsid w:val="00AB0930"/>
    <w:rsid w:val="00AB0C6B"/>
    <w:rsid w:val="00AB0F95"/>
    <w:rsid w:val="00AB1487"/>
    <w:rsid w:val="00AB14D5"/>
    <w:rsid w:val="00AB1997"/>
    <w:rsid w:val="00AB233A"/>
    <w:rsid w:val="00AB2C2C"/>
    <w:rsid w:val="00AB3886"/>
    <w:rsid w:val="00AB412F"/>
    <w:rsid w:val="00AB437F"/>
    <w:rsid w:val="00AB4491"/>
    <w:rsid w:val="00AB4766"/>
    <w:rsid w:val="00AB4ED5"/>
    <w:rsid w:val="00AB5ADE"/>
    <w:rsid w:val="00AB6363"/>
    <w:rsid w:val="00AB6B21"/>
    <w:rsid w:val="00AB70BA"/>
    <w:rsid w:val="00AB7319"/>
    <w:rsid w:val="00AB7FC4"/>
    <w:rsid w:val="00AC046F"/>
    <w:rsid w:val="00AC0823"/>
    <w:rsid w:val="00AC2826"/>
    <w:rsid w:val="00AC2B3A"/>
    <w:rsid w:val="00AC3230"/>
    <w:rsid w:val="00AC332C"/>
    <w:rsid w:val="00AC3ECB"/>
    <w:rsid w:val="00AC495A"/>
    <w:rsid w:val="00AC55AA"/>
    <w:rsid w:val="00AC5D29"/>
    <w:rsid w:val="00AC6654"/>
    <w:rsid w:val="00AC789F"/>
    <w:rsid w:val="00AD00C7"/>
    <w:rsid w:val="00AD1696"/>
    <w:rsid w:val="00AD1804"/>
    <w:rsid w:val="00AD1ADF"/>
    <w:rsid w:val="00AD237E"/>
    <w:rsid w:val="00AD28B0"/>
    <w:rsid w:val="00AD3492"/>
    <w:rsid w:val="00AD3667"/>
    <w:rsid w:val="00AD3C85"/>
    <w:rsid w:val="00AD3DC2"/>
    <w:rsid w:val="00AD3DEE"/>
    <w:rsid w:val="00AD3E04"/>
    <w:rsid w:val="00AD3F96"/>
    <w:rsid w:val="00AD4072"/>
    <w:rsid w:val="00AD55AC"/>
    <w:rsid w:val="00AD578F"/>
    <w:rsid w:val="00AD5F50"/>
    <w:rsid w:val="00AD69ED"/>
    <w:rsid w:val="00AD6BA1"/>
    <w:rsid w:val="00AD6E41"/>
    <w:rsid w:val="00AD6FEF"/>
    <w:rsid w:val="00AD7241"/>
    <w:rsid w:val="00AD74A7"/>
    <w:rsid w:val="00AD7AB4"/>
    <w:rsid w:val="00AE009C"/>
    <w:rsid w:val="00AE0475"/>
    <w:rsid w:val="00AE0707"/>
    <w:rsid w:val="00AE09FC"/>
    <w:rsid w:val="00AE0A38"/>
    <w:rsid w:val="00AE0C98"/>
    <w:rsid w:val="00AE0EC1"/>
    <w:rsid w:val="00AE0F5D"/>
    <w:rsid w:val="00AE10D9"/>
    <w:rsid w:val="00AE24FD"/>
    <w:rsid w:val="00AE2E5B"/>
    <w:rsid w:val="00AE4265"/>
    <w:rsid w:val="00AE4820"/>
    <w:rsid w:val="00AE486F"/>
    <w:rsid w:val="00AE4B8D"/>
    <w:rsid w:val="00AE4F92"/>
    <w:rsid w:val="00AE64C8"/>
    <w:rsid w:val="00AF0160"/>
    <w:rsid w:val="00AF0548"/>
    <w:rsid w:val="00AF1068"/>
    <w:rsid w:val="00AF25F7"/>
    <w:rsid w:val="00AF2EEB"/>
    <w:rsid w:val="00AF4186"/>
    <w:rsid w:val="00AF41E7"/>
    <w:rsid w:val="00AF46E0"/>
    <w:rsid w:val="00AF50F0"/>
    <w:rsid w:val="00AF524B"/>
    <w:rsid w:val="00AF63B0"/>
    <w:rsid w:val="00AF73FC"/>
    <w:rsid w:val="00AF74FD"/>
    <w:rsid w:val="00AF7D06"/>
    <w:rsid w:val="00B009E4"/>
    <w:rsid w:val="00B00A81"/>
    <w:rsid w:val="00B00E79"/>
    <w:rsid w:val="00B01300"/>
    <w:rsid w:val="00B013E0"/>
    <w:rsid w:val="00B01651"/>
    <w:rsid w:val="00B02148"/>
    <w:rsid w:val="00B02157"/>
    <w:rsid w:val="00B02851"/>
    <w:rsid w:val="00B04042"/>
    <w:rsid w:val="00B0558C"/>
    <w:rsid w:val="00B0738D"/>
    <w:rsid w:val="00B073AF"/>
    <w:rsid w:val="00B10402"/>
    <w:rsid w:val="00B104F1"/>
    <w:rsid w:val="00B105B6"/>
    <w:rsid w:val="00B110CB"/>
    <w:rsid w:val="00B118AB"/>
    <w:rsid w:val="00B11A93"/>
    <w:rsid w:val="00B12DCF"/>
    <w:rsid w:val="00B132A7"/>
    <w:rsid w:val="00B13C20"/>
    <w:rsid w:val="00B13F17"/>
    <w:rsid w:val="00B168CD"/>
    <w:rsid w:val="00B205B7"/>
    <w:rsid w:val="00B205EA"/>
    <w:rsid w:val="00B20C03"/>
    <w:rsid w:val="00B20C39"/>
    <w:rsid w:val="00B21485"/>
    <w:rsid w:val="00B2282D"/>
    <w:rsid w:val="00B22CEB"/>
    <w:rsid w:val="00B23D2F"/>
    <w:rsid w:val="00B24B66"/>
    <w:rsid w:val="00B24E56"/>
    <w:rsid w:val="00B25B22"/>
    <w:rsid w:val="00B25DA4"/>
    <w:rsid w:val="00B25DD8"/>
    <w:rsid w:val="00B25F57"/>
    <w:rsid w:val="00B26E52"/>
    <w:rsid w:val="00B270C3"/>
    <w:rsid w:val="00B2722B"/>
    <w:rsid w:val="00B27447"/>
    <w:rsid w:val="00B2781A"/>
    <w:rsid w:val="00B27A58"/>
    <w:rsid w:val="00B31343"/>
    <w:rsid w:val="00B318F7"/>
    <w:rsid w:val="00B31ED0"/>
    <w:rsid w:val="00B32732"/>
    <w:rsid w:val="00B3319C"/>
    <w:rsid w:val="00B33301"/>
    <w:rsid w:val="00B33EF7"/>
    <w:rsid w:val="00B3408D"/>
    <w:rsid w:val="00B34232"/>
    <w:rsid w:val="00B349BF"/>
    <w:rsid w:val="00B34AAC"/>
    <w:rsid w:val="00B35403"/>
    <w:rsid w:val="00B35B5C"/>
    <w:rsid w:val="00B360E4"/>
    <w:rsid w:val="00B4183F"/>
    <w:rsid w:val="00B431A8"/>
    <w:rsid w:val="00B43E7C"/>
    <w:rsid w:val="00B44A8A"/>
    <w:rsid w:val="00B44B68"/>
    <w:rsid w:val="00B44E58"/>
    <w:rsid w:val="00B45507"/>
    <w:rsid w:val="00B463E4"/>
    <w:rsid w:val="00B468A7"/>
    <w:rsid w:val="00B47251"/>
    <w:rsid w:val="00B4743F"/>
    <w:rsid w:val="00B50E5A"/>
    <w:rsid w:val="00B5121E"/>
    <w:rsid w:val="00B512DE"/>
    <w:rsid w:val="00B5131B"/>
    <w:rsid w:val="00B516B2"/>
    <w:rsid w:val="00B51A74"/>
    <w:rsid w:val="00B52DEA"/>
    <w:rsid w:val="00B537A4"/>
    <w:rsid w:val="00B53DEF"/>
    <w:rsid w:val="00B554DD"/>
    <w:rsid w:val="00B55AA7"/>
    <w:rsid w:val="00B566F7"/>
    <w:rsid w:val="00B56CF4"/>
    <w:rsid w:val="00B56EE1"/>
    <w:rsid w:val="00B56F30"/>
    <w:rsid w:val="00B56FC5"/>
    <w:rsid w:val="00B5781E"/>
    <w:rsid w:val="00B57E1F"/>
    <w:rsid w:val="00B600DE"/>
    <w:rsid w:val="00B604F3"/>
    <w:rsid w:val="00B604F8"/>
    <w:rsid w:val="00B615E3"/>
    <w:rsid w:val="00B63292"/>
    <w:rsid w:val="00B64759"/>
    <w:rsid w:val="00B647D5"/>
    <w:rsid w:val="00B64D58"/>
    <w:rsid w:val="00B662F4"/>
    <w:rsid w:val="00B66AD9"/>
    <w:rsid w:val="00B67E22"/>
    <w:rsid w:val="00B713BD"/>
    <w:rsid w:val="00B7186C"/>
    <w:rsid w:val="00B71DA6"/>
    <w:rsid w:val="00B72280"/>
    <w:rsid w:val="00B725EA"/>
    <w:rsid w:val="00B73879"/>
    <w:rsid w:val="00B73925"/>
    <w:rsid w:val="00B75100"/>
    <w:rsid w:val="00B7563E"/>
    <w:rsid w:val="00B77992"/>
    <w:rsid w:val="00B77B4F"/>
    <w:rsid w:val="00B81350"/>
    <w:rsid w:val="00B81860"/>
    <w:rsid w:val="00B81CDC"/>
    <w:rsid w:val="00B81EB5"/>
    <w:rsid w:val="00B823CC"/>
    <w:rsid w:val="00B831AB"/>
    <w:rsid w:val="00B837CA"/>
    <w:rsid w:val="00B83A76"/>
    <w:rsid w:val="00B84254"/>
    <w:rsid w:val="00B849EB"/>
    <w:rsid w:val="00B851D4"/>
    <w:rsid w:val="00B85891"/>
    <w:rsid w:val="00B859CB"/>
    <w:rsid w:val="00B85DF9"/>
    <w:rsid w:val="00B86E46"/>
    <w:rsid w:val="00B86F6E"/>
    <w:rsid w:val="00B90752"/>
    <w:rsid w:val="00B90CEA"/>
    <w:rsid w:val="00B91A8C"/>
    <w:rsid w:val="00B92BAE"/>
    <w:rsid w:val="00B92E34"/>
    <w:rsid w:val="00B94335"/>
    <w:rsid w:val="00B9445A"/>
    <w:rsid w:val="00B94E42"/>
    <w:rsid w:val="00B954F1"/>
    <w:rsid w:val="00B95952"/>
    <w:rsid w:val="00B95F19"/>
    <w:rsid w:val="00B970CB"/>
    <w:rsid w:val="00B97DE9"/>
    <w:rsid w:val="00BA07B3"/>
    <w:rsid w:val="00BA140E"/>
    <w:rsid w:val="00BA17C1"/>
    <w:rsid w:val="00BA1BBD"/>
    <w:rsid w:val="00BA1D7E"/>
    <w:rsid w:val="00BA245E"/>
    <w:rsid w:val="00BA247A"/>
    <w:rsid w:val="00BA33AA"/>
    <w:rsid w:val="00BA40F9"/>
    <w:rsid w:val="00BA46D2"/>
    <w:rsid w:val="00BA48EF"/>
    <w:rsid w:val="00BA4C04"/>
    <w:rsid w:val="00BA5792"/>
    <w:rsid w:val="00BA5B2B"/>
    <w:rsid w:val="00BA626F"/>
    <w:rsid w:val="00BA6F46"/>
    <w:rsid w:val="00BA72C3"/>
    <w:rsid w:val="00BB0469"/>
    <w:rsid w:val="00BB071D"/>
    <w:rsid w:val="00BB0BFF"/>
    <w:rsid w:val="00BB1C2E"/>
    <w:rsid w:val="00BB1F6F"/>
    <w:rsid w:val="00BB3152"/>
    <w:rsid w:val="00BB3C42"/>
    <w:rsid w:val="00BB3C5A"/>
    <w:rsid w:val="00BB5140"/>
    <w:rsid w:val="00BB6600"/>
    <w:rsid w:val="00BB72F8"/>
    <w:rsid w:val="00BB7961"/>
    <w:rsid w:val="00BB7F7B"/>
    <w:rsid w:val="00BB7F86"/>
    <w:rsid w:val="00BC04B1"/>
    <w:rsid w:val="00BC129F"/>
    <w:rsid w:val="00BC207D"/>
    <w:rsid w:val="00BC401F"/>
    <w:rsid w:val="00BC4689"/>
    <w:rsid w:val="00BC4D81"/>
    <w:rsid w:val="00BC5A87"/>
    <w:rsid w:val="00BC63D4"/>
    <w:rsid w:val="00BC6B0D"/>
    <w:rsid w:val="00BC6B60"/>
    <w:rsid w:val="00BC6F9B"/>
    <w:rsid w:val="00BC7181"/>
    <w:rsid w:val="00BC7C12"/>
    <w:rsid w:val="00BD14E7"/>
    <w:rsid w:val="00BD1918"/>
    <w:rsid w:val="00BD19A7"/>
    <w:rsid w:val="00BD1D34"/>
    <w:rsid w:val="00BD1EFD"/>
    <w:rsid w:val="00BD290B"/>
    <w:rsid w:val="00BD2C14"/>
    <w:rsid w:val="00BD37EA"/>
    <w:rsid w:val="00BD3CC4"/>
    <w:rsid w:val="00BD465D"/>
    <w:rsid w:val="00BD5EAC"/>
    <w:rsid w:val="00BD60B2"/>
    <w:rsid w:val="00BD6FDC"/>
    <w:rsid w:val="00BD717B"/>
    <w:rsid w:val="00BD7636"/>
    <w:rsid w:val="00BE11FF"/>
    <w:rsid w:val="00BE1869"/>
    <w:rsid w:val="00BE261B"/>
    <w:rsid w:val="00BE2642"/>
    <w:rsid w:val="00BE29FE"/>
    <w:rsid w:val="00BE2B9C"/>
    <w:rsid w:val="00BE2FF0"/>
    <w:rsid w:val="00BE32B6"/>
    <w:rsid w:val="00BE35CB"/>
    <w:rsid w:val="00BE3DF5"/>
    <w:rsid w:val="00BE40B5"/>
    <w:rsid w:val="00BE41D7"/>
    <w:rsid w:val="00BE43B1"/>
    <w:rsid w:val="00BE4650"/>
    <w:rsid w:val="00BE4C57"/>
    <w:rsid w:val="00BE53BB"/>
    <w:rsid w:val="00BE6358"/>
    <w:rsid w:val="00BE6FBB"/>
    <w:rsid w:val="00BE7252"/>
    <w:rsid w:val="00BE7559"/>
    <w:rsid w:val="00BE7982"/>
    <w:rsid w:val="00BF0458"/>
    <w:rsid w:val="00BF05DB"/>
    <w:rsid w:val="00BF0AA6"/>
    <w:rsid w:val="00BF10C0"/>
    <w:rsid w:val="00BF1144"/>
    <w:rsid w:val="00BF1879"/>
    <w:rsid w:val="00BF1C84"/>
    <w:rsid w:val="00BF1FE7"/>
    <w:rsid w:val="00BF23C2"/>
    <w:rsid w:val="00BF265B"/>
    <w:rsid w:val="00BF3231"/>
    <w:rsid w:val="00BF3773"/>
    <w:rsid w:val="00BF3BAB"/>
    <w:rsid w:val="00BF425F"/>
    <w:rsid w:val="00BF4A19"/>
    <w:rsid w:val="00BF4C50"/>
    <w:rsid w:val="00BF4D71"/>
    <w:rsid w:val="00BF4E2B"/>
    <w:rsid w:val="00BF5715"/>
    <w:rsid w:val="00BF66C1"/>
    <w:rsid w:val="00BF7DCC"/>
    <w:rsid w:val="00BF7F0F"/>
    <w:rsid w:val="00C00C2F"/>
    <w:rsid w:val="00C01A52"/>
    <w:rsid w:val="00C02B79"/>
    <w:rsid w:val="00C02BB3"/>
    <w:rsid w:val="00C03B9C"/>
    <w:rsid w:val="00C046DB"/>
    <w:rsid w:val="00C046F3"/>
    <w:rsid w:val="00C04AF7"/>
    <w:rsid w:val="00C05B20"/>
    <w:rsid w:val="00C05E30"/>
    <w:rsid w:val="00C065B7"/>
    <w:rsid w:val="00C06801"/>
    <w:rsid w:val="00C06B6E"/>
    <w:rsid w:val="00C06D7B"/>
    <w:rsid w:val="00C07564"/>
    <w:rsid w:val="00C0795C"/>
    <w:rsid w:val="00C07E36"/>
    <w:rsid w:val="00C1068E"/>
    <w:rsid w:val="00C11E6D"/>
    <w:rsid w:val="00C1378A"/>
    <w:rsid w:val="00C143CF"/>
    <w:rsid w:val="00C14901"/>
    <w:rsid w:val="00C149AE"/>
    <w:rsid w:val="00C14AA7"/>
    <w:rsid w:val="00C1502A"/>
    <w:rsid w:val="00C15DF2"/>
    <w:rsid w:val="00C1640B"/>
    <w:rsid w:val="00C16616"/>
    <w:rsid w:val="00C1708F"/>
    <w:rsid w:val="00C17D2C"/>
    <w:rsid w:val="00C21C50"/>
    <w:rsid w:val="00C23511"/>
    <w:rsid w:val="00C23854"/>
    <w:rsid w:val="00C247A4"/>
    <w:rsid w:val="00C2505A"/>
    <w:rsid w:val="00C25BBF"/>
    <w:rsid w:val="00C26AA8"/>
    <w:rsid w:val="00C30750"/>
    <w:rsid w:val="00C30A80"/>
    <w:rsid w:val="00C31AA5"/>
    <w:rsid w:val="00C32079"/>
    <w:rsid w:val="00C3242F"/>
    <w:rsid w:val="00C32F1D"/>
    <w:rsid w:val="00C33212"/>
    <w:rsid w:val="00C33660"/>
    <w:rsid w:val="00C33FCF"/>
    <w:rsid w:val="00C357AB"/>
    <w:rsid w:val="00C35A92"/>
    <w:rsid w:val="00C35B60"/>
    <w:rsid w:val="00C35C98"/>
    <w:rsid w:val="00C35E69"/>
    <w:rsid w:val="00C35EB8"/>
    <w:rsid w:val="00C35F81"/>
    <w:rsid w:val="00C360BC"/>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5B3C"/>
    <w:rsid w:val="00C46720"/>
    <w:rsid w:val="00C4713C"/>
    <w:rsid w:val="00C472B3"/>
    <w:rsid w:val="00C475EC"/>
    <w:rsid w:val="00C47FD1"/>
    <w:rsid w:val="00C5057D"/>
    <w:rsid w:val="00C506BB"/>
    <w:rsid w:val="00C509D7"/>
    <w:rsid w:val="00C51080"/>
    <w:rsid w:val="00C515A2"/>
    <w:rsid w:val="00C51F02"/>
    <w:rsid w:val="00C52407"/>
    <w:rsid w:val="00C52524"/>
    <w:rsid w:val="00C53546"/>
    <w:rsid w:val="00C547B3"/>
    <w:rsid w:val="00C554EC"/>
    <w:rsid w:val="00C561D4"/>
    <w:rsid w:val="00C562A2"/>
    <w:rsid w:val="00C56A6B"/>
    <w:rsid w:val="00C56DE8"/>
    <w:rsid w:val="00C57525"/>
    <w:rsid w:val="00C57AF6"/>
    <w:rsid w:val="00C57FBF"/>
    <w:rsid w:val="00C6110B"/>
    <w:rsid w:val="00C62707"/>
    <w:rsid w:val="00C63057"/>
    <w:rsid w:val="00C638E7"/>
    <w:rsid w:val="00C6432A"/>
    <w:rsid w:val="00C64CE6"/>
    <w:rsid w:val="00C6501D"/>
    <w:rsid w:val="00C65116"/>
    <w:rsid w:val="00C655DB"/>
    <w:rsid w:val="00C660EF"/>
    <w:rsid w:val="00C662DF"/>
    <w:rsid w:val="00C663A1"/>
    <w:rsid w:val="00C666B9"/>
    <w:rsid w:val="00C669BD"/>
    <w:rsid w:val="00C66E51"/>
    <w:rsid w:val="00C70408"/>
    <w:rsid w:val="00C704BE"/>
    <w:rsid w:val="00C70593"/>
    <w:rsid w:val="00C70E23"/>
    <w:rsid w:val="00C728B2"/>
    <w:rsid w:val="00C72A8F"/>
    <w:rsid w:val="00C72DA7"/>
    <w:rsid w:val="00C7320F"/>
    <w:rsid w:val="00C7358B"/>
    <w:rsid w:val="00C73785"/>
    <w:rsid w:val="00C7399F"/>
    <w:rsid w:val="00C769EB"/>
    <w:rsid w:val="00C76CCB"/>
    <w:rsid w:val="00C8008B"/>
    <w:rsid w:val="00C81361"/>
    <w:rsid w:val="00C814AB"/>
    <w:rsid w:val="00C815E8"/>
    <w:rsid w:val="00C81AC6"/>
    <w:rsid w:val="00C81D58"/>
    <w:rsid w:val="00C8393B"/>
    <w:rsid w:val="00C83B26"/>
    <w:rsid w:val="00C83C57"/>
    <w:rsid w:val="00C84099"/>
    <w:rsid w:val="00C84748"/>
    <w:rsid w:val="00C85563"/>
    <w:rsid w:val="00C85D7C"/>
    <w:rsid w:val="00C8701B"/>
    <w:rsid w:val="00C8794F"/>
    <w:rsid w:val="00C90C55"/>
    <w:rsid w:val="00C9279B"/>
    <w:rsid w:val="00C92DDC"/>
    <w:rsid w:val="00C92DE8"/>
    <w:rsid w:val="00C93205"/>
    <w:rsid w:val="00C93B31"/>
    <w:rsid w:val="00C93DD0"/>
    <w:rsid w:val="00C94EFE"/>
    <w:rsid w:val="00C9589E"/>
    <w:rsid w:val="00C961DD"/>
    <w:rsid w:val="00C963A9"/>
    <w:rsid w:val="00C97AD2"/>
    <w:rsid w:val="00C97C2C"/>
    <w:rsid w:val="00CA09FB"/>
    <w:rsid w:val="00CA0BD0"/>
    <w:rsid w:val="00CA0BEE"/>
    <w:rsid w:val="00CA0E47"/>
    <w:rsid w:val="00CA0FE5"/>
    <w:rsid w:val="00CA1409"/>
    <w:rsid w:val="00CA1A52"/>
    <w:rsid w:val="00CA2179"/>
    <w:rsid w:val="00CA3744"/>
    <w:rsid w:val="00CA44B4"/>
    <w:rsid w:val="00CA4C03"/>
    <w:rsid w:val="00CA54A2"/>
    <w:rsid w:val="00CA6D96"/>
    <w:rsid w:val="00CA6E5A"/>
    <w:rsid w:val="00CA7228"/>
    <w:rsid w:val="00CB0727"/>
    <w:rsid w:val="00CB0C95"/>
    <w:rsid w:val="00CB2D83"/>
    <w:rsid w:val="00CB4127"/>
    <w:rsid w:val="00CB49F9"/>
    <w:rsid w:val="00CB58EE"/>
    <w:rsid w:val="00CB6BBD"/>
    <w:rsid w:val="00CB6C50"/>
    <w:rsid w:val="00CB7371"/>
    <w:rsid w:val="00CB7749"/>
    <w:rsid w:val="00CB7F00"/>
    <w:rsid w:val="00CC010B"/>
    <w:rsid w:val="00CC0AA1"/>
    <w:rsid w:val="00CC0E16"/>
    <w:rsid w:val="00CC1089"/>
    <w:rsid w:val="00CC2BBD"/>
    <w:rsid w:val="00CC3114"/>
    <w:rsid w:val="00CC329A"/>
    <w:rsid w:val="00CC3A5D"/>
    <w:rsid w:val="00CC495F"/>
    <w:rsid w:val="00CC61AC"/>
    <w:rsid w:val="00CC6820"/>
    <w:rsid w:val="00CD08DC"/>
    <w:rsid w:val="00CD0B9E"/>
    <w:rsid w:val="00CD0C92"/>
    <w:rsid w:val="00CD0D3B"/>
    <w:rsid w:val="00CD126D"/>
    <w:rsid w:val="00CD1583"/>
    <w:rsid w:val="00CD181E"/>
    <w:rsid w:val="00CD1B04"/>
    <w:rsid w:val="00CD1E95"/>
    <w:rsid w:val="00CD27A7"/>
    <w:rsid w:val="00CD2C05"/>
    <w:rsid w:val="00CD3794"/>
    <w:rsid w:val="00CD40C0"/>
    <w:rsid w:val="00CD4EEC"/>
    <w:rsid w:val="00CD51F4"/>
    <w:rsid w:val="00CD5A40"/>
    <w:rsid w:val="00CD5ADC"/>
    <w:rsid w:val="00CD5B73"/>
    <w:rsid w:val="00CD5DF2"/>
    <w:rsid w:val="00CD6A6E"/>
    <w:rsid w:val="00CD71B6"/>
    <w:rsid w:val="00CE0A7C"/>
    <w:rsid w:val="00CE1488"/>
    <w:rsid w:val="00CE14DF"/>
    <w:rsid w:val="00CE1A45"/>
    <w:rsid w:val="00CE1FA8"/>
    <w:rsid w:val="00CE2CAE"/>
    <w:rsid w:val="00CE3570"/>
    <w:rsid w:val="00CE3F1F"/>
    <w:rsid w:val="00CE5C5A"/>
    <w:rsid w:val="00CE5DAE"/>
    <w:rsid w:val="00CE6AAF"/>
    <w:rsid w:val="00CE756D"/>
    <w:rsid w:val="00CE75B8"/>
    <w:rsid w:val="00CF08CA"/>
    <w:rsid w:val="00CF1059"/>
    <w:rsid w:val="00CF1B05"/>
    <w:rsid w:val="00CF1ECD"/>
    <w:rsid w:val="00CF265C"/>
    <w:rsid w:val="00CF2812"/>
    <w:rsid w:val="00CF322C"/>
    <w:rsid w:val="00CF33D0"/>
    <w:rsid w:val="00CF3431"/>
    <w:rsid w:val="00CF35C0"/>
    <w:rsid w:val="00CF3760"/>
    <w:rsid w:val="00CF5E1B"/>
    <w:rsid w:val="00CF5E66"/>
    <w:rsid w:val="00CF68A5"/>
    <w:rsid w:val="00CF6F1F"/>
    <w:rsid w:val="00CF70AD"/>
    <w:rsid w:val="00CF7673"/>
    <w:rsid w:val="00CF7E43"/>
    <w:rsid w:val="00D002A0"/>
    <w:rsid w:val="00D003CC"/>
    <w:rsid w:val="00D005AC"/>
    <w:rsid w:val="00D00685"/>
    <w:rsid w:val="00D00ED9"/>
    <w:rsid w:val="00D01C6D"/>
    <w:rsid w:val="00D02991"/>
    <w:rsid w:val="00D0331D"/>
    <w:rsid w:val="00D03371"/>
    <w:rsid w:val="00D03BB6"/>
    <w:rsid w:val="00D041DF"/>
    <w:rsid w:val="00D05143"/>
    <w:rsid w:val="00D051E8"/>
    <w:rsid w:val="00D05341"/>
    <w:rsid w:val="00D057DE"/>
    <w:rsid w:val="00D05E57"/>
    <w:rsid w:val="00D05EED"/>
    <w:rsid w:val="00D06039"/>
    <w:rsid w:val="00D072D0"/>
    <w:rsid w:val="00D076FF"/>
    <w:rsid w:val="00D079A8"/>
    <w:rsid w:val="00D07B87"/>
    <w:rsid w:val="00D10111"/>
    <w:rsid w:val="00D1049F"/>
    <w:rsid w:val="00D10F07"/>
    <w:rsid w:val="00D11476"/>
    <w:rsid w:val="00D11A07"/>
    <w:rsid w:val="00D11DFE"/>
    <w:rsid w:val="00D11E8A"/>
    <w:rsid w:val="00D1222B"/>
    <w:rsid w:val="00D122FA"/>
    <w:rsid w:val="00D12703"/>
    <w:rsid w:val="00D12716"/>
    <w:rsid w:val="00D12C0A"/>
    <w:rsid w:val="00D137A4"/>
    <w:rsid w:val="00D13B8A"/>
    <w:rsid w:val="00D1513D"/>
    <w:rsid w:val="00D1547D"/>
    <w:rsid w:val="00D15601"/>
    <w:rsid w:val="00D15B12"/>
    <w:rsid w:val="00D15FEF"/>
    <w:rsid w:val="00D16684"/>
    <w:rsid w:val="00D16FD6"/>
    <w:rsid w:val="00D170E5"/>
    <w:rsid w:val="00D17E92"/>
    <w:rsid w:val="00D20156"/>
    <w:rsid w:val="00D20835"/>
    <w:rsid w:val="00D210BD"/>
    <w:rsid w:val="00D21C1C"/>
    <w:rsid w:val="00D22FD4"/>
    <w:rsid w:val="00D23BAE"/>
    <w:rsid w:val="00D24066"/>
    <w:rsid w:val="00D2581E"/>
    <w:rsid w:val="00D25AF1"/>
    <w:rsid w:val="00D268B9"/>
    <w:rsid w:val="00D26922"/>
    <w:rsid w:val="00D26F85"/>
    <w:rsid w:val="00D3075F"/>
    <w:rsid w:val="00D307EE"/>
    <w:rsid w:val="00D30A6D"/>
    <w:rsid w:val="00D30BB5"/>
    <w:rsid w:val="00D318D0"/>
    <w:rsid w:val="00D31BAD"/>
    <w:rsid w:val="00D3212F"/>
    <w:rsid w:val="00D32283"/>
    <w:rsid w:val="00D32372"/>
    <w:rsid w:val="00D32DBE"/>
    <w:rsid w:val="00D331FF"/>
    <w:rsid w:val="00D33CB9"/>
    <w:rsid w:val="00D343D6"/>
    <w:rsid w:val="00D34AF4"/>
    <w:rsid w:val="00D35667"/>
    <w:rsid w:val="00D356F8"/>
    <w:rsid w:val="00D35E6B"/>
    <w:rsid w:val="00D3622E"/>
    <w:rsid w:val="00D36DFD"/>
    <w:rsid w:val="00D37271"/>
    <w:rsid w:val="00D37287"/>
    <w:rsid w:val="00D408F2"/>
    <w:rsid w:val="00D409EB"/>
    <w:rsid w:val="00D40BC3"/>
    <w:rsid w:val="00D411BB"/>
    <w:rsid w:val="00D411D8"/>
    <w:rsid w:val="00D41F4D"/>
    <w:rsid w:val="00D4238A"/>
    <w:rsid w:val="00D42771"/>
    <w:rsid w:val="00D43E4F"/>
    <w:rsid w:val="00D4462F"/>
    <w:rsid w:val="00D44D98"/>
    <w:rsid w:val="00D45D60"/>
    <w:rsid w:val="00D4652C"/>
    <w:rsid w:val="00D46E60"/>
    <w:rsid w:val="00D47FB0"/>
    <w:rsid w:val="00D50855"/>
    <w:rsid w:val="00D50DF3"/>
    <w:rsid w:val="00D514EB"/>
    <w:rsid w:val="00D51B83"/>
    <w:rsid w:val="00D5219B"/>
    <w:rsid w:val="00D5253C"/>
    <w:rsid w:val="00D52C26"/>
    <w:rsid w:val="00D539C9"/>
    <w:rsid w:val="00D53BAA"/>
    <w:rsid w:val="00D54265"/>
    <w:rsid w:val="00D5462D"/>
    <w:rsid w:val="00D552C2"/>
    <w:rsid w:val="00D55C11"/>
    <w:rsid w:val="00D55EA4"/>
    <w:rsid w:val="00D56E8E"/>
    <w:rsid w:val="00D57E49"/>
    <w:rsid w:val="00D60927"/>
    <w:rsid w:val="00D60A58"/>
    <w:rsid w:val="00D60AA6"/>
    <w:rsid w:val="00D61721"/>
    <w:rsid w:val="00D625AA"/>
    <w:rsid w:val="00D6322E"/>
    <w:rsid w:val="00D63AE3"/>
    <w:rsid w:val="00D63E44"/>
    <w:rsid w:val="00D640FD"/>
    <w:rsid w:val="00D648C5"/>
    <w:rsid w:val="00D64B5B"/>
    <w:rsid w:val="00D64F61"/>
    <w:rsid w:val="00D65213"/>
    <w:rsid w:val="00D6523B"/>
    <w:rsid w:val="00D65ACD"/>
    <w:rsid w:val="00D65F18"/>
    <w:rsid w:val="00D66512"/>
    <w:rsid w:val="00D66A4C"/>
    <w:rsid w:val="00D67555"/>
    <w:rsid w:val="00D6F4E5"/>
    <w:rsid w:val="00D712D4"/>
    <w:rsid w:val="00D71357"/>
    <w:rsid w:val="00D719EA"/>
    <w:rsid w:val="00D7291B"/>
    <w:rsid w:val="00D72A5F"/>
    <w:rsid w:val="00D730FE"/>
    <w:rsid w:val="00D73216"/>
    <w:rsid w:val="00D732FF"/>
    <w:rsid w:val="00D73B25"/>
    <w:rsid w:val="00D741F2"/>
    <w:rsid w:val="00D74E33"/>
    <w:rsid w:val="00D74E52"/>
    <w:rsid w:val="00D773AA"/>
    <w:rsid w:val="00D77ECA"/>
    <w:rsid w:val="00D805C4"/>
    <w:rsid w:val="00D80686"/>
    <w:rsid w:val="00D808AE"/>
    <w:rsid w:val="00D80ACD"/>
    <w:rsid w:val="00D80C58"/>
    <w:rsid w:val="00D812D3"/>
    <w:rsid w:val="00D82545"/>
    <w:rsid w:val="00D8275D"/>
    <w:rsid w:val="00D82C9F"/>
    <w:rsid w:val="00D835D3"/>
    <w:rsid w:val="00D855D5"/>
    <w:rsid w:val="00D85E71"/>
    <w:rsid w:val="00D8606D"/>
    <w:rsid w:val="00D86E69"/>
    <w:rsid w:val="00D874AE"/>
    <w:rsid w:val="00D87B74"/>
    <w:rsid w:val="00D90145"/>
    <w:rsid w:val="00D90150"/>
    <w:rsid w:val="00D90324"/>
    <w:rsid w:val="00D90366"/>
    <w:rsid w:val="00D9099D"/>
    <w:rsid w:val="00D911DD"/>
    <w:rsid w:val="00D91B0D"/>
    <w:rsid w:val="00D93082"/>
    <w:rsid w:val="00D93231"/>
    <w:rsid w:val="00D9388B"/>
    <w:rsid w:val="00D93B77"/>
    <w:rsid w:val="00D94E93"/>
    <w:rsid w:val="00D953BF"/>
    <w:rsid w:val="00D961C2"/>
    <w:rsid w:val="00D963A3"/>
    <w:rsid w:val="00D973AF"/>
    <w:rsid w:val="00D976B4"/>
    <w:rsid w:val="00D97DB0"/>
    <w:rsid w:val="00DA078D"/>
    <w:rsid w:val="00DA0DF5"/>
    <w:rsid w:val="00DA27F6"/>
    <w:rsid w:val="00DA2CEA"/>
    <w:rsid w:val="00DA2D4F"/>
    <w:rsid w:val="00DA2F1B"/>
    <w:rsid w:val="00DA3527"/>
    <w:rsid w:val="00DA35B8"/>
    <w:rsid w:val="00DA499C"/>
    <w:rsid w:val="00DA4FC1"/>
    <w:rsid w:val="00DA539C"/>
    <w:rsid w:val="00DA5412"/>
    <w:rsid w:val="00DA5A5B"/>
    <w:rsid w:val="00DA636F"/>
    <w:rsid w:val="00DA66D6"/>
    <w:rsid w:val="00DA6C64"/>
    <w:rsid w:val="00DA7597"/>
    <w:rsid w:val="00DA7F85"/>
    <w:rsid w:val="00DB03FC"/>
    <w:rsid w:val="00DB148A"/>
    <w:rsid w:val="00DB1817"/>
    <w:rsid w:val="00DB3998"/>
    <w:rsid w:val="00DB4166"/>
    <w:rsid w:val="00DB45BE"/>
    <w:rsid w:val="00DB45D3"/>
    <w:rsid w:val="00DB46C4"/>
    <w:rsid w:val="00DB48B2"/>
    <w:rsid w:val="00DB561A"/>
    <w:rsid w:val="00DB6076"/>
    <w:rsid w:val="00DB6A00"/>
    <w:rsid w:val="00DB7AD5"/>
    <w:rsid w:val="00DB7CED"/>
    <w:rsid w:val="00DB7F92"/>
    <w:rsid w:val="00DC0089"/>
    <w:rsid w:val="00DC168E"/>
    <w:rsid w:val="00DC1902"/>
    <w:rsid w:val="00DC2684"/>
    <w:rsid w:val="00DC2CBF"/>
    <w:rsid w:val="00DC2D59"/>
    <w:rsid w:val="00DC3DFD"/>
    <w:rsid w:val="00DC4974"/>
    <w:rsid w:val="00DC49CF"/>
    <w:rsid w:val="00DC4DEA"/>
    <w:rsid w:val="00DC51D7"/>
    <w:rsid w:val="00DC59DD"/>
    <w:rsid w:val="00DC61B1"/>
    <w:rsid w:val="00DC6C85"/>
    <w:rsid w:val="00DD0201"/>
    <w:rsid w:val="00DD15B3"/>
    <w:rsid w:val="00DD1682"/>
    <w:rsid w:val="00DD2677"/>
    <w:rsid w:val="00DD28D7"/>
    <w:rsid w:val="00DD326D"/>
    <w:rsid w:val="00DD3279"/>
    <w:rsid w:val="00DD33A5"/>
    <w:rsid w:val="00DD42DE"/>
    <w:rsid w:val="00DD483B"/>
    <w:rsid w:val="00DD4C08"/>
    <w:rsid w:val="00DD548D"/>
    <w:rsid w:val="00DD54FA"/>
    <w:rsid w:val="00DD5640"/>
    <w:rsid w:val="00DD580C"/>
    <w:rsid w:val="00DD596F"/>
    <w:rsid w:val="00DD6DAE"/>
    <w:rsid w:val="00DD6F46"/>
    <w:rsid w:val="00DD75A9"/>
    <w:rsid w:val="00DE0784"/>
    <w:rsid w:val="00DE0893"/>
    <w:rsid w:val="00DE2CDF"/>
    <w:rsid w:val="00DE30AB"/>
    <w:rsid w:val="00DE31C7"/>
    <w:rsid w:val="00DE3363"/>
    <w:rsid w:val="00DE4085"/>
    <w:rsid w:val="00DE6B47"/>
    <w:rsid w:val="00DE6C95"/>
    <w:rsid w:val="00DF077E"/>
    <w:rsid w:val="00DF0883"/>
    <w:rsid w:val="00DF1847"/>
    <w:rsid w:val="00DF18FF"/>
    <w:rsid w:val="00DF2084"/>
    <w:rsid w:val="00DF3030"/>
    <w:rsid w:val="00DF363E"/>
    <w:rsid w:val="00DF3669"/>
    <w:rsid w:val="00DF3AA3"/>
    <w:rsid w:val="00DF3FD4"/>
    <w:rsid w:val="00DF3FF0"/>
    <w:rsid w:val="00DF42C4"/>
    <w:rsid w:val="00DF4F75"/>
    <w:rsid w:val="00DF5BD4"/>
    <w:rsid w:val="00DF60D2"/>
    <w:rsid w:val="00DF64EB"/>
    <w:rsid w:val="00DF6B14"/>
    <w:rsid w:val="00DF72D7"/>
    <w:rsid w:val="00E01932"/>
    <w:rsid w:val="00E01D03"/>
    <w:rsid w:val="00E01DEB"/>
    <w:rsid w:val="00E02022"/>
    <w:rsid w:val="00E02162"/>
    <w:rsid w:val="00E02332"/>
    <w:rsid w:val="00E030EA"/>
    <w:rsid w:val="00E0388A"/>
    <w:rsid w:val="00E04464"/>
    <w:rsid w:val="00E046C9"/>
    <w:rsid w:val="00E055D2"/>
    <w:rsid w:val="00E056AA"/>
    <w:rsid w:val="00E05829"/>
    <w:rsid w:val="00E05A3C"/>
    <w:rsid w:val="00E06A24"/>
    <w:rsid w:val="00E06D6A"/>
    <w:rsid w:val="00E12E61"/>
    <w:rsid w:val="00E131F7"/>
    <w:rsid w:val="00E132C9"/>
    <w:rsid w:val="00E135E4"/>
    <w:rsid w:val="00E13621"/>
    <w:rsid w:val="00E14C37"/>
    <w:rsid w:val="00E14C69"/>
    <w:rsid w:val="00E1561F"/>
    <w:rsid w:val="00E15E52"/>
    <w:rsid w:val="00E161FD"/>
    <w:rsid w:val="00E1652F"/>
    <w:rsid w:val="00E17637"/>
    <w:rsid w:val="00E1775B"/>
    <w:rsid w:val="00E17B50"/>
    <w:rsid w:val="00E20EA6"/>
    <w:rsid w:val="00E21FE8"/>
    <w:rsid w:val="00E237BB"/>
    <w:rsid w:val="00E23801"/>
    <w:rsid w:val="00E23AD3"/>
    <w:rsid w:val="00E23DAC"/>
    <w:rsid w:val="00E247DE"/>
    <w:rsid w:val="00E24EEC"/>
    <w:rsid w:val="00E25DA0"/>
    <w:rsid w:val="00E25FE1"/>
    <w:rsid w:val="00E26F96"/>
    <w:rsid w:val="00E27668"/>
    <w:rsid w:val="00E27C0A"/>
    <w:rsid w:val="00E30E89"/>
    <w:rsid w:val="00E32864"/>
    <w:rsid w:val="00E32A01"/>
    <w:rsid w:val="00E32A17"/>
    <w:rsid w:val="00E335A1"/>
    <w:rsid w:val="00E3372C"/>
    <w:rsid w:val="00E33F91"/>
    <w:rsid w:val="00E34621"/>
    <w:rsid w:val="00E34843"/>
    <w:rsid w:val="00E3492F"/>
    <w:rsid w:val="00E3518E"/>
    <w:rsid w:val="00E363A0"/>
    <w:rsid w:val="00E36DCB"/>
    <w:rsid w:val="00E3762B"/>
    <w:rsid w:val="00E4012C"/>
    <w:rsid w:val="00E401AB"/>
    <w:rsid w:val="00E40339"/>
    <w:rsid w:val="00E406E9"/>
    <w:rsid w:val="00E41083"/>
    <w:rsid w:val="00E412C5"/>
    <w:rsid w:val="00E412E4"/>
    <w:rsid w:val="00E41E0A"/>
    <w:rsid w:val="00E422C4"/>
    <w:rsid w:val="00E422C7"/>
    <w:rsid w:val="00E431C2"/>
    <w:rsid w:val="00E439A3"/>
    <w:rsid w:val="00E44BDB"/>
    <w:rsid w:val="00E46280"/>
    <w:rsid w:val="00E47ED7"/>
    <w:rsid w:val="00E509DC"/>
    <w:rsid w:val="00E5173E"/>
    <w:rsid w:val="00E523A1"/>
    <w:rsid w:val="00E527EB"/>
    <w:rsid w:val="00E52C9A"/>
    <w:rsid w:val="00E5337B"/>
    <w:rsid w:val="00E537A9"/>
    <w:rsid w:val="00E53B56"/>
    <w:rsid w:val="00E543B2"/>
    <w:rsid w:val="00E54E07"/>
    <w:rsid w:val="00E55AB5"/>
    <w:rsid w:val="00E5642A"/>
    <w:rsid w:val="00E570C5"/>
    <w:rsid w:val="00E57953"/>
    <w:rsid w:val="00E600F6"/>
    <w:rsid w:val="00E60B66"/>
    <w:rsid w:val="00E6171A"/>
    <w:rsid w:val="00E626B4"/>
    <w:rsid w:val="00E6279C"/>
    <w:rsid w:val="00E62D05"/>
    <w:rsid w:val="00E63DCE"/>
    <w:rsid w:val="00E64811"/>
    <w:rsid w:val="00E648A8"/>
    <w:rsid w:val="00E64EFE"/>
    <w:rsid w:val="00E65C21"/>
    <w:rsid w:val="00E66501"/>
    <w:rsid w:val="00E66547"/>
    <w:rsid w:val="00E66B74"/>
    <w:rsid w:val="00E66D68"/>
    <w:rsid w:val="00E66F24"/>
    <w:rsid w:val="00E66FE1"/>
    <w:rsid w:val="00E67850"/>
    <w:rsid w:val="00E679BE"/>
    <w:rsid w:val="00E72221"/>
    <w:rsid w:val="00E7330B"/>
    <w:rsid w:val="00E73FC1"/>
    <w:rsid w:val="00E74216"/>
    <w:rsid w:val="00E744FD"/>
    <w:rsid w:val="00E74DAC"/>
    <w:rsid w:val="00E75498"/>
    <w:rsid w:val="00E76087"/>
    <w:rsid w:val="00E76444"/>
    <w:rsid w:val="00E76686"/>
    <w:rsid w:val="00E7743E"/>
    <w:rsid w:val="00E77DAB"/>
    <w:rsid w:val="00E8099D"/>
    <w:rsid w:val="00E80D30"/>
    <w:rsid w:val="00E8107A"/>
    <w:rsid w:val="00E82B4B"/>
    <w:rsid w:val="00E831F8"/>
    <w:rsid w:val="00E83C0D"/>
    <w:rsid w:val="00E84A90"/>
    <w:rsid w:val="00E84C7A"/>
    <w:rsid w:val="00E854BB"/>
    <w:rsid w:val="00E854C6"/>
    <w:rsid w:val="00E85671"/>
    <w:rsid w:val="00E860EE"/>
    <w:rsid w:val="00E869DF"/>
    <w:rsid w:val="00E86C62"/>
    <w:rsid w:val="00E8770F"/>
    <w:rsid w:val="00E901F8"/>
    <w:rsid w:val="00E90A23"/>
    <w:rsid w:val="00E918A1"/>
    <w:rsid w:val="00E91A92"/>
    <w:rsid w:val="00E91D73"/>
    <w:rsid w:val="00E91F3E"/>
    <w:rsid w:val="00E9255C"/>
    <w:rsid w:val="00E92F05"/>
    <w:rsid w:val="00E93797"/>
    <w:rsid w:val="00E93D58"/>
    <w:rsid w:val="00E93F01"/>
    <w:rsid w:val="00E9617B"/>
    <w:rsid w:val="00E96211"/>
    <w:rsid w:val="00E963B6"/>
    <w:rsid w:val="00E9717D"/>
    <w:rsid w:val="00E97992"/>
    <w:rsid w:val="00EA08B5"/>
    <w:rsid w:val="00EA09B9"/>
    <w:rsid w:val="00EA1F0C"/>
    <w:rsid w:val="00EA202B"/>
    <w:rsid w:val="00EA253A"/>
    <w:rsid w:val="00EA2870"/>
    <w:rsid w:val="00EA289B"/>
    <w:rsid w:val="00EA34C6"/>
    <w:rsid w:val="00EA4586"/>
    <w:rsid w:val="00EA49B7"/>
    <w:rsid w:val="00EA4C57"/>
    <w:rsid w:val="00EA5BFE"/>
    <w:rsid w:val="00EA600B"/>
    <w:rsid w:val="00EA63AE"/>
    <w:rsid w:val="00EA6D2B"/>
    <w:rsid w:val="00EA74B5"/>
    <w:rsid w:val="00EA7DFD"/>
    <w:rsid w:val="00EB0278"/>
    <w:rsid w:val="00EB0682"/>
    <w:rsid w:val="00EB09DD"/>
    <w:rsid w:val="00EB0A61"/>
    <w:rsid w:val="00EB13A9"/>
    <w:rsid w:val="00EB15BA"/>
    <w:rsid w:val="00EB1A79"/>
    <w:rsid w:val="00EB395E"/>
    <w:rsid w:val="00EB3D5D"/>
    <w:rsid w:val="00EB4E12"/>
    <w:rsid w:val="00EB4EF0"/>
    <w:rsid w:val="00EB5ED9"/>
    <w:rsid w:val="00EB6120"/>
    <w:rsid w:val="00EB6218"/>
    <w:rsid w:val="00EB6755"/>
    <w:rsid w:val="00EB72C3"/>
    <w:rsid w:val="00EB72D6"/>
    <w:rsid w:val="00EB7B56"/>
    <w:rsid w:val="00EC0856"/>
    <w:rsid w:val="00EC0C4C"/>
    <w:rsid w:val="00EC0C83"/>
    <w:rsid w:val="00EC1D8D"/>
    <w:rsid w:val="00EC20E2"/>
    <w:rsid w:val="00EC2774"/>
    <w:rsid w:val="00EC2D8B"/>
    <w:rsid w:val="00EC2DD4"/>
    <w:rsid w:val="00EC3605"/>
    <w:rsid w:val="00EC4657"/>
    <w:rsid w:val="00EC47E1"/>
    <w:rsid w:val="00EC638E"/>
    <w:rsid w:val="00EC6524"/>
    <w:rsid w:val="00EC6569"/>
    <w:rsid w:val="00EC664C"/>
    <w:rsid w:val="00EC681E"/>
    <w:rsid w:val="00EC6D3A"/>
    <w:rsid w:val="00ED02A6"/>
    <w:rsid w:val="00ED12D9"/>
    <w:rsid w:val="00ED178E"/>
    <w:rsid w:val="00ED213E"/>
    <w:rsid w:val="00ED2809"/>
    <w:rsid w:val="00ED2AB6"/>
    <w:rsid w:val="00ED3690"/>
    <w:rsid w:val="00ED4A0D"/>
    <w:rsid w:val="00ED5426"/>
    <w:rsid w:val="00ED73B2"/>
    <w:rsid w:val="00ED77DB"/>
    <w:rsid w:val="00EE0664"/>
    <w:rsid w:val="00EE0BDF"/>
    <w:rsid w:val="00EE0DDC"/>
    <w:rsid w:val="00EE10E9"/>
    <w:rsid w:val="00EE16A0"/>
    <w:rsid w:val="00EE19D8"/>
    <w:rsid w:val="00EE1A95"/>
    <w:rsid w:val="00EE207A"/>
    <w:rsid w:val="00EE2944"/>
    <w:rsid w:val="00EE30FD"/>
    <w:rsid w:val="00EE3496"/>
    <w:rsid w:val="00EE389F"/>
    <w:rsid w:val="00EE3E0E"/>
    <w:rsid w:val="00EE4784"/>
    <w:rsid w:val="00EE48BE"/>
    <w:rsid w:val="00EE5A5F"/>
    <w:rsid w:val="00EE611C"/>
    <w:rsid w:val="00EE6596"/>
    <w:rsid w:val="00EE66F8"/>
    <w:rsid w:val="00EE67A7"/>
    <w:rsid w:val="00EE67EB"/>
    <w:rsid w:val="00EE775B"/>
    <w:rsid w:val="00EE7DAD"/>
    <w:rsid w:val="00EF1796"/>
    <w:rsid w:val="00EF1A94"/>
    <w:rsid w:val="00EF27D1"/>
    <w:rsid w:val="00EF2931"/>
    <w:rsid w:val="00EF2ADA"/>
    <w:rsid w:val="00EF2B8C"/>
    <w:rsid w:val="00EF2D06"/>
    <w:rsid w:val="00EF2F5B"/>
    <w:rsid w:val="00EF42DF"/>
    <w:rsid w:val="00EF54F1"/>
    <w:rsid w:val="00EF58E5"/>
    <w:rsid w:val="00EF70BE"/>
    <w:rsid w:val="00EF71C7"/>
    <w:rsid w:val="00EF7CCA"/>
    <w:rsid w:val="00F00191"/>
    <w:rsid w:val="00F0063A"/>
    <w:rsid w:val="00F00CE4"/>
    <w:rsid w:val="00F0147D"/>
    <w:rsid w:val="00F01AD6"/>
    <w:rsid w:val="00F03828"/>
    <w:rsid w:val="00F0396D"/>
    <w:rsid w:val="00F040B0"/>
    <w:rsid w:val="00F048D8"/>
    <w:rsid w:val="00F04B05"/>
    <w:rsid w:val="00F04BB2"/>
    <w:rsid w:val="00F04EF1"/>
    <w:rsid w:val="00F0505E"/>
    <w:rsid w:val="00F058F6"/>
    <w:rsid w:val="00F05D4C"/>
    <w:rsid w:val="00F06194"/>
    <w:rsid w:val="00F0690A"/>
    <w:rsid w:val="00F06A82"/>
    <w:rsid w:val="00F0745E"/>
    <w:rsid w:val="00F075A6"/>
    <w:rsid w:val="00F07BB4"/>
    <w:rsid w:val="00F07D1A"/>
    <w:rsid w:val="00F128F1"/>
    <w:rsid w:val="00F137F7"/>
    <w:rsid w:val="00F138F4"/>
    <w:rsid w:val="00F13C16"/>
    <w:rsid w:val="00F144E5"/>
    <w:rsid w:val="00F14771"/>
    <w:rsid w:val="00F15063"/>
    <w:rsid w:val="00F17766"/>
    <w:rsid w:val="00F203C7"/>
    <w:rsid w:val="00F20D80"/>
    <w:rsid w:val="00F22663"/>
    <w:rsid w:val="00F22BC3"/>
    <w:rsid w:val="00F22CDC"/>
    <w:rsid w:val="00F23144"/>
    <w:rsid w:val="00F231DE"/>
    <w:rsid w:val="00F2342D"/>
    <w:rsid w:val="00F23C07"/>
    <w:rsid w:val="00F23C99"/>
    <w:rsid w:val="00F24288"/>
    <w:rsid w:val="00F24EAD"/>
    <w:rsid w:val="00F2584B"/>
    <w:rsid w:val="00F25B1D"/>
    <w:rsid w:val="00F25E45"/>
    <w:rsid w:val="00F261E4"/>
    <w:rsid w:val="00F26216"/>
    <w:rsid w:val="00F264E7"/>
    <w:rsid w:val="00F265C5"/>
    <w:rsid w:val="00F26FBB"/>
    <w:rsid w:val="00F276B1"/>
    <w:rsid w:val="00F27811"/>
    <w:rsid w:val="00F30AFB"/>
    <w:rsid w:val="00F316CD"/>
    <w:rsid w:val="00F317CD"/>
    <w:rsid w:val="00F32334"/>
    <w:rsid w:val="00F33792"/>
    <w:rsid w:val="00F3490D"/>
    <w:rsid w:val="00F34919"/>
    <w:rsid w:val="00F35584"/>
    <w:rsid w:val="00F35FDB"/>
    <w:rsid w:val="00F401AC"/>
    <w:rsid w:val="00F40C28"/>
    <w:rsid w:val="00F40CFE"/>
    <w:rsid w:val="00F40D00"/>
    <w:rsid w:val="00F423BE"/>
    <w:rsid w:val="00F42881"/>
    <w:rsid w:val="00F43330"/>
    <w:rsid w:val="00F44082"/>
    <w:rsid w:val="00F444DF"/>
    <w:rsid w:val="00F47453"/>
    <w:rsid w:val="00F47603"/>
    <w:rsid w:val="00F518B3"/>
    <w:rsid w:val="00F518EC"/>
    <w:rsid w:val="00F539A5"/>
    <w:rsid w:val="00F54109"/>
    <w:rsid w:val="00F5456E"/>
    <w:rsid w:val="00F54973"/>
    <w:rsid w:val="00F54C30"/>
    <w:rsid w:val="00F55102"/>
    <w:rsid w:val="00F57CCA"/>
    <w:rsid w:val="00F60751"/>
    <w:rsid w:val="00F60C92"/>
    <w:rsid w:val="00F60E97"/>
    <w:rsid w:val="00F61028"/>
    <w:rsid w:val="00F61A90"/>
    <w:rsid w:val="00F6271D"/>
    <w:rsid w:val="00F629D2"/>
    <w:rsid w:val="00F62F14"/>
    <w:rsid w:val="00F6391C"/>
    <w:rsid w:val="00F63C02"/>
    <w:rsid w:val="00F64011"/>
    <w:rsid w:val="00F655CB"/>
    <w:rsid w:val="00F65866"/>
    <w:rsid w:val="00F658C8"/>
    <w:rsid w:val="00F666B8"/>
    <w:rsid w:val="00F66D78"/>
    <w:rsid w:val="00F67791"/>
    <w:rsid w:val="00F71275"/>
    <w:rsid w:val="00F71550"/>
    <w:rsid w:val="00F720E8"/>
    <w:rsid w:val="00F7260B"/>
    <w:rsid w:val="00F72B40"/>
    <w:rsid w:val="00F72FE7"/>
    <w:rsid w:val="00F73016"/>
    <w:rsid w:val="00F7384B"/>
    <w:rsid w:val="00F74522"/>
    <w:rsid w:val="00F7529A"/>
    <w:rsid w:val="00F75A4D"/>
    <w:rsid w:val="00F75E8B"/>
    <w:rsid w:val="00F75F21"/>
    <w:rsid w:val="00F7724F"/>
    <w:rsid w:val="00F77261"/>
    <w:rsid w:val="00F77F69"/>
    <w:rsid w:val="00F80435"/>
    <w:rsid w:val="00F809BA"/>
    <w:rsid w:val="00F80A31"/>
    <w:rsid w:val="00F80AEE"/>
    <w:rsid w:val="00F8137A"/>
    <w:rsid w:val="00F814F1"/>
    <w:rsid w:val="00F81FA2"/>
    <w:rsid w:val="00F823A2"/>
    <w:rsid w:val="00F82EF0"/>
    <w:rsid w:val="00F83679"/>
    <w:rsid w:val="00F837E5"/>
    <w:rsid w:val="00F83892"/>
    <w:rsid w:val="00F83A14"/>
    <w:rsid w:val="00F83D3F"/>
    <w:rsid w:val="00F8488F"/>
    <w:rsid w:val="00F84A37"/>
    <w:rsid w:val="00F84DAB"/>
    <w:rsid w:val="00F84E56"/>
    <w:rsid w:val="00F858D0"/>
    <w:rsid w:val="00F85935"/>
    <w:rsid w:val="00F85A1A"/>
    <w:rsid w:val="00F85DB8"/>
    <w:rsid w:val="00F85FE5"/>
    <w:rsid w:val="00F862D9"/>
    <w:rsid w:val="00F87710"/>
    <w:rsid w:val="00F87B0B"/>
    <w:rsid w:val="00F87C28"/>
    <w:rsid w:val="00F90694"/>
    <w:rsid w:val="00F90DDE"/>
    <w:rsid w:val="00F91CC5"/>
    <w:rsid w:val="00F92A4E"/>
    <w:rsid w:val="00F9467C"/>
    <w:rsid w:val="00F9486E"/>
    <w:rsid w:val="00F951DB"/>
    <w:rsid w:val="00F9590B"/>
    <w:rsid w:val="00F95D80"/>
    <w:rsid w:val="00F95F71"/>
    <w:rsid w:val="00F968F1"/>
    <w:rsid w:val="00F976F1"/>
    <w:rsid w:val="00F97E0B"/>
    <w:rsid w:val="00FA0C65"/>
    <w:rsid w:val="00FA0C89"/>
    <w:rsid w:val="00FA15ED"/>
    <w:rsid w:val="00FA172F"/>
    <w:rsid w:val="00FA1A41"/>
    <w:rsid w:val="00FA2FF3"/>
    <w:rsid w:val="00FA32ED"/>
    <w:rsid w:val="00FA4E26"/>
    <w:rsid w:val="00FA4E2F"/>
    <w:rsid w:val="00FA55F7"/>
    <w:rsid w:val="00FA6E0A"/>
    <w:rsid w:val="00FA76C8"/>
    <w:rsid w:val="00FA7916"/>
    <w:rsid w:val="00FA7C55"/>
    <w:rsid w:val="00FA7EFF"/>
    <w:rsid w:val="00FB0642"/>
    <w:rsid w:val="00FB0786"/>
    <w:rsid w:val="00FB0BCD"/>
    <w:rsid w:val="00FB185A"/>
    <w:rsid w:val="00FB1D6D"/>
    <w:rsid w:val="00FB2CB6"/>
    <w:rsid w:val="00FB34CA"/>
    <w:rsid w:val="00FB37E8"/>
    <w:rsid w:val="00FB4B2D"/>
    <w:rsid w:val="00FB5697"/>
    <w:rsid w:val="00FB64BD"/>
    <w:rsid w:val="00FB7273"/>
    <w:rsid w:val="00FB72BF"/>
    <w:rsid w:val="00FC03FC"/>
    <w:rsid w:val="00FC073E"/>
    <w:rsid w:val="00FC0B12"/>
    <w:rsid w:val="00FC12A9"/>
    <w:rsid w:val="00FC14BB"/>
    <w:rsid w:val="00FC1C18"/>
    <w:rsid w:val="00FC20C7"/>
    <w:rsid w:val="00FC2D6C"/>
    <w:rsid w:val="00FC4165"/>
    <w:rsid w:val="00FC4881"/>
    <w:rsid w:val="00FC4C2E"/>
    <w:rsid w:val="00FC5302"/>
    <w:rsid w:val="00FC5643"/>
    <w:rsid w:val="00FC5B8C"/>
    <w:rsid w:val="00FC5F0E"/>
    <w:rsid w:val="00FC74B1"/>
    <w:rsid w:val="00FC7A05"/>
    <w:rsid w:val="00FC7BBB"/>
    <w:rsid w:val="00FC7E01"/>
    <w:rsid w:val="00FC7EAB"/>
    <w:rsid w:val="00FC7F9E"/>
    <w:rsid w:val="00FD0540"/>
    <w:rsid w:val="00FD0752"/>
    <w:rsid w:val="00FD0BF1"/>
    <w:rsid w:val="00FD1299"/>
    <w:rsid w:val="00FD1BEE"/>
    <w:rsid w:val="00FD2921"/>
    <w:rsid w:val="00FD29E6"/>
    <w:rsid w:val="00FD4D08"/>
    <w:rsid w:val="00FD5117"/>
    <w:rsid w:val="00FD55DA"/>
    <w:rsid w:val="00FD6518"/>
    <w:rsid w:val="00FD67BF"/>
    <w:rsid w:val="00FD73EA"/>
    <w:rsid w:val="00FD76C3"/>
    <w:rsid w:val="00FD7938"/>
    <w:rsid w:val="00FD7B23"/>
    <w:rsid w:val="00FD7C6E"/>
    <w:rsid w:val="00FE05D7"/>
    <w:rsid w:val="00FE08FA"/>
    <w:rsid w:val="00FE0F70"/>
    <w:rsid w:val="00FE1218"/>
    <w:rsid w:val="00FE1A9A"/>
    <w:rsid w:val="00FE2273"/>
    <w:rsid w:val="00FE2304"/>
    <w:rsid w:val="00FE30BB"/>
    <w:rsid w:val="00FE3D7A"/>
    <w:rsid w:val="00FE5B63"/>
    <w:rsid w:val="00FE6527"/>
    <w:rsid w:val="00FE70DC"/>
    <w:rsid w:val="00FE7BA4"/>
    <w:rsid w:val="00FF026A"/>
    <w:rsid w:val="00FF05A4"/>
    <w:rsid w:val="00FF1170"/>
    <w:rsid w:val="00FF14C2"/>
    <w:rsid w:val="00FF1B13"/>
    <w:rsid w:val="00FF28AC"/>
    <w:rsid w:val="00FF3875"/>
    <w:rsid w:val="00FF3B57"/>
    <w:rsid w:val="00FF3D0A"/>
    <w:rsid w:val="00FF41CC"/>
    <w:rsid w:val="00FF4291"/>
    <w:rsid w:val="00FF5199"/>
    <w:rsid w:val="00FF5541"/>
    <w:rsid w:val="00FF5671"/>
    <w:rsid w:val="00FF567E"/>
    <w:rsid w:val="00FF7434"/>
    <w:rsid w:val="00FF74E4"/>
    <w:rsid w:val="00FF77C1"/>
    <w:rsid w:val="00FF7934"/>
    <w:rsid w:val="00FF7A51"/>
    <w:rsid w:val="01D91257"/>
    <w:rsid w:val="01EEBB12"/>
    <w:rsid w:val="02167404"/>
    <w:rsid w:val="024693C7"/>
    <w:rsid w:val="02753384"/>
    <w:rsid w:val="027E96B7"/>
    <w:rsid w:val="02A3C415"/>
    <w:rsid w:val="02BBEDBC"/>
    <w:rsid w:val="02CEF281"/>
    <w:rsid w:val="02F02EC7"/>
    <w:rsid w:val="0308A918"/>
    <w:rsid w:val="0308C28A"/>
    <w:rsid w:val="03358ADF"/>
    <w:rsid w:val="037B6DE6"/>
    <w:rsid w:val="0381D19D"/>
    <w:rsid w:val="03AE5BD2"/>
    <w:rsid w:val="03C84499"/>
    <w:rsid w:val="03D063F5"/>
    <w:rsid w:val="03F8F92E"/>
    <w:rsid w:val="04202146"/>
    <w:rsid w:val="045874CC"/>
    <w:rsid w:val="04887C66"/>
    <w:rsid w:val="04A3F276"/>
    <w:rsid w:val="04B18213"/>
    <w:rsid w:val="04DA3538"/>
    <w:rsid w:val="05220061"/>
    <w:rsid w:val="0527E64E"/>
    <w:rsid w:val="05412824"/>
    <w:rsid w:val="054581A1"/>
    <w:rsid w:val="057B102F"/>
    <w:rsid w:val="057DFFB7"/>
    <w:rsid w:val="05951AF5"/>
    <w:rsid w:val="05BD93D3"/>
    <w:rsid w:val="05C42EDF"/>
    <w:rsid w:val="05C6F9A3"/>
    <w:rsid w:val="05DB3E07"/>
    <w:rsid w:val="05DCDA01"/>
    <w:rsid w:val="05DDE1E8"/>
    <w:rsid w:val="064184CC"/>
    <w:rsid w:val="06621934"/>
    <w:rsid w:val="0665E0FB"/>
    <w:rsid w:val="06C25C89"/>
    <w:rsid w:val="070FFBD9"/>
    <w:rsid w:val="0734061A"/>
    <w:rsid w:val="073ABC73"/>
    <w:rsid w:val="074CD462"/>
    <w:rsid w:val="076372A7"/>
    <w:rsid w:val="07840296"/>
    <w:rsid w:val="0802EAE7"/>
    <w:rsid w:val="0833B08F"/>
    <w:rsid w:val="0847E13C"/>
    <w:rsid w:val="08650199"/>
    <w:rsid w:val="0890CB9C"/>
    <w:rsid w:val="08C3E0B4"/>
    <w:rsid w:val="08F6E96B"/>
    <w:rsid w:val="09389109"/>
    <w:rsid w:val="094C5C7B"/>
    <w:rsid w:val="097D514A"/>
    <w:rsid w:val="09E1E392"/>
    <w:rsid w:val="09F2CC6D"/>
    <w:rsid w:val="0A0DA9AD"/>
    <w:rsid w:val="0A23FBC1"/>
    <w:rsid w:val="0A2B6F26"/>
    <w:rsid w:val="0A2ED7E8"/>
    <w:rsid w:val="0A53D803"/>
    <w:rsid w:val="0A5AC86F"/>
    <w:rsid w:val="0AA71471"/>
    <w:rsid w:val="0AAE7BFF"/>
    <w:rsid w:val="0AD444C4"/>
    <w:rsid w:val="0AEBACFD"/>
    <w:rsid w:val="0B050344"/>
    <w:rsid w:val="0B4B7D23"/>
    <w:rsid w:val="0B5D272C"/>
    <w:rsid w:val="0B68B859"/>
    <w:rsid w:val="0B893EFF"/>
    <w:rsid w:val="0B9F9B61"/>
    <w:rsid w:val="0BDD1721"/>
    <w:rsid w:val="0C2344D9"/>
    <w:rsid w:val="0C2CDA06"/>
    <w:rsid w:val="0C3E27F5"/>
    <w:rsid w:val="0C553953"/>
    <w:rsid w:val="0D148E3A"/>
    <w:rsid w:val="0D56C08E"/>
    <w:rsid w:val="0D82CFC3"/>
    <w:rsid w:val="0D927572"/>
    <w:rsid w:val="0E28B037"/>
    <w:rsid w:val="0EB6CF20"/>
    <w:rsid w:val="0EC069BD"/>
    <w:rsid w:val="0EC3685E"/>
    <w:rsid w:val="0EC6FDAE"/>
    <w:rsid w:val="0F0560AC"/>
    <w:rsid w:val="0F39A1B7"/>
    <w:rsid w:val="0F4DBA3A"/>
    <w:rsid w:val="0F7A20ED"/>
    <w:rsid w:val="0F7FEC3A"/>
    <w:rsid w:val="0FECAEDD"/>
    <w:rsid w:val="0FF73292"/>
    <w:rsid w:val="101B652D"/>
    <w:rsid w:val="10320F97"/>
    <w:rsid w:val="1040E65E"/>
    <w:rsid w:val="1047803F"/>
    <w:rsid w:val="108DFCA9"/>
    <w:rsid w:val="11289623"/>
    <w:rsid w:val="115D88A1"/>
    <w:rsid w:val="11C2C2FC"/>
    <w:rsid w:val="11CB0CFD"/>
    <w:rsid w:val="11D4FC0A"/>
    <w:rsid w:val="1217720F"/>
    <w:rsid w:val="12217C2B"/>
    <w:rsid w:val="122D7D22"/>
    <w:rsid w:val="124A4991"/>
    <w:rsid w:val="1254FADB"/>
    <w:rsid w:val="126CA127"/>
    <w:rsid w:val="127356F8"/>
    <w:rsid w:val="127759F4"/>
    <w:rsid w:val="12F68272"/>
    <w:rsid w:val="12F93229"/>
    <w:rsid w:val="1316C1E0"/>
    <w:rsid w:val="131EA3FB"/>
    <w:rsid w:val="13597C8C"/>
    <w:rsid w:val="1368026B"/>
    <w:rsid w:val="136EA765"/>
    <w:rsid w:val="13B38F1D"/>
    <w:rsid w:val="13C73A2B"/>
    <w:rsid w:val="13DF94A3"/>
    <w:rsid w:val="13EC3544"/>
    <w:rsid w:val="14199036"/>
    <w:rsid w:val="146BA296"/>
    <w:rsid w:val="147969D7"/>
    <w:rsid w:val="14904095"/>
    <w:rsid w:val="14A71F24"/>
    <w:rsid w:val="14D2F6E8"/>
    <w:rsid w:val="14D3D61B"/>
    <w:rsid w:val="151A6708"/>
    <w:rsid w:val="154C71F4"/>
    <w:rsid w:val="155A9DCE"/>
    <w:rsid w:val="1590C1AB"/>
    <w:rsid w:val="15BA7030"/>
    <w:rsid w:val="15D2334D"/>
    <w:rsid w:val="15E0D525"/>
    <w:rsid w:val="15F0AEE5"/>
    <w:rsid w:val="16048361"/>
    <w:rsid w:val="16173FB2"/>
    <w:rsid w:val="1619DA0A"/>
    <w:rsid w:val="161F4998"/>
    <w:rsid w:val="16591B91"/>
    <w:rsid w:val="16BB4881"/>
    <w:rsid w:val="16BBEA35"/>
    <w:rsid w:val="16D2B845"/>
    <w:rsid w:val="16D560A9"/>
    <w:rsid w:val="16F859C1"/>
    <w:rsid w:val="1704616A"/>
    <w:rsid w:val="1707FF9B"/>
    <w:rsid w:val="173A15C0"/>
    <w:rsid w:val="17ABD28F"/>
    <w:rsid w:val="1839F075"/>
    <w:rsid w:val="183D7C59"/>
    <w:rsid w:val="1846E9EA"/>
    <w:rsid w:val="184D5A2A"/>
    <w:rsid w:val="18556DCD"/>
    <w:rsid w:val="1862A446"/>
    <w:rsid w:val="18A4FC11"/>
    <w:rsid w:val="18BA3FF2"/>
    <w:rsid w:val="18CFD0FB"/>
    <w:rsid w:val="191841C7"/>
    <w:rsid w:val="192492DB"/>
    <w:rsid w:val="193F90A2"/>
    <w:rsid w:val="19686B5A"/>
    <w:rsid w:val="19E18C87"/>
    <w:rsid w:val="19FB2A2B"/>
    <w:rsid w:val="1A2C9F39"/>
    <w:rsid w:val="1AD9768F"/>
    <w:rsid w:val="1B81509B"/>
    <w:rsid w:val="1BBE921A"/>
    <w:rsid w:val="1C209935"/>
    <w:rsid w:val="1C5000F8"/>
    <w:rsid w:val="1CAAED7C"/>
    <w:rsid w:val="1CBB889E"/>
    <w:rsid w:val="1CC3D7EE"/>
    <w:rsid w:val="1CDF923F"/>
    <w:rsid w:val="1D286103"/>
    <w:rsid w:val="1D28D64D"/>
    <w:rsid w:val="1D45767C"/>
    <w:rsid w:val="1D55A737"/>
    <w:rsid w:val="1D5C40F9"/>
    <w:rsid w:val="1D7C13E9"/>
    <w:rsid w:val="1DB764D6"/>
    <w:rsid w:val="1E10805C"/>
    <w:rsid w:val="1E3FD939"/>
    <w:rsid w:val="1E65FAD3"/>
    <w:rsid w:val="1F2230F7"/>
    <w:rsid w:val="1F27C91B"/>
    <w:rsid w:val="1F445822"/>
    <w:rsid w:val="1F48B71A"/>
    <w:rsid w:val="1F8EABAC"/>
    <w:rsid w:val="2000B7D6"/>
    <w:rsid w:val="2008B29D"/>
    <w:rsid w:val="20943FF2"/>
    <w:rsid w:val="20AD63B4"/>
    <w:rsid w:val="20D4D248"/>
    <w:rsid w:val="2104BAEB"/>
    <w:rsid w:val="21160C96"/>
    <w:rsid w:val="2154D51D"/>
    <w:rsid w:val="219D6142"/>
    <w:rsid w:val="21B26A2F"/>
    <w:rsid w:val="21B2BD46"/>
    <w:rsid w:val="21ECC7C6"/>
    <w:rsid w:val="2204BDEB"/>
    <w:rsid w:val="225490F7"/>
    <w:rsid w:val="22632F19"/>
    <w:rsid w:val="2283F033"/>
    <w:rsid w:val="22B43ED3"/>
    <w:rsid w:val="2367A1B5"/>
    <w:rsid w:val="236C7920"/>
    <w:rsid w:val="23834CAB"/>
    <w:rsid w:val="23C6F91F"/>
    <w:rsid w:val="23DAB998"/>
    <w:rsid w:val="23DB96A1"/>
    <w:rsid w:val="23E124F9"/>
    <w:rsid w:val="23E161D8"/>
    <w:rsid w:val="24025A31"/>
    <w:rsid w:val="2468E916"/>
    <w:rsid w:val="2474DC72"/>
    <w:rsid w:val="247BCC6A"/>
    <w:rsid w:val="24A960D1"/>
    <w:rsid w:val="24F484C9"/>
    <w:rsid w:val="2515F9E6"/>
    <w:rsid w:val="2530D43F"/>
    <w:rsid w:val="257174F5"/>
    <w:rsid w:val="257E723A"/>
    <w:rsid w:val="25A5D5AF"/>
    <w:rsid w:val="25D9A63D"/>
    <w:rsid w:val="25ED6BEB"/>
    <w:rsid w:val="262D2C61"/>
    <w:rsid w:val="26448567"/>
    <w:rsid w:val="26636F40"/>
    <w:rsid w:val="267E1B58"/>
    <w:rsid w:val="26C16BD0"/>
    <w:rsid w:val="26ED2B48"/>
    <w:rsid w:val="27127339"/>
    <w:rsid w:val="27500534"/>
    <w:rsid w:val="275AFB71"/>
    <w:rsid w:val="2771692B"/>
    <w:rsid w:val="27EAFC9D"/>
    <w:rsid w:val="281E709E"/>
    <w:rsid w:val="283C2C58"/>
    <w:rsid w:val="287C7F92"/>
    <w:rsid w:val="287FDCBD"/>
    <w:rsid w:val="289EF0E4"/>
    <w:rsid w:val="2935C637"/>
    <w:rsid w:val="2949A61F"/>
    <w:rsid w:val="295CA6A3"/>
    <w:rsid w:val="29C69049"/>
    <w:rsid w:val="29DE0676"/>
    <w:rsid w:val="29E4BA55"/>
    <w:rsid w:val="2A193447"/>
    <w:rsid w:val="2A4025B0"/>
    <w:rsid w:val="2A650739"/>
    <w:rsid w:val="2A778FB2"/>
    <w:rsid w:val="2A8285F1"/>
    <w:rsid w:val="2A82BECE"/>
    <w:rsid w:val="2AE82172"/>
    <w:rsid w:val="2AE8DF54"/>
    <w:rsid w:val="2AF68CF7"/>
    <w:rsid w:val="2B02A9AE"/>
    <w:rsid w:val="2B2ADCC9"/>
    <w:rsid w:val="2B5DFECE"/>
    <w:rsid w:val="2B7FC955"/>
    <w:rsid w:val="2C3D6987"/>
    <w:rsid w:val="2C5A6759"/>
    <w:rsid w:val="2C6FCD16"/>
    <w:rsid w:val="2CA93EED"/>
    <w:rsid w:val="2CB4EE66"/>
    <w:rsid w:val="2CD42FFB"/>
    <w:rsid w:val="2CEED87C"/>
    <w:rsid w:val="2D03F777"/>
    <w:rsid w:val="2D1E354A"/>
    <w:rsid w:val="2D733749"/>
    <w:rsid w:val="2DAF64F4"/>
    <w:rsid w:val="2DF93929"/>
    <w:rsid w:val="2E210010"/>
    <w:rsid w:val="2E29D15A"/>
    <w:rsid w:val="2E6E861B"/>
    <w:rsid w:val="2E6F9E54"/>
    <w:rsid w:val="2E75B51D"/>
    <w:rsid w:val="2E88106A"/>
    <w:rsid w:val="2E8AFE37"/>
    <w:rsid w:val="2E9FD47D"/>
    <w:rsid w:val="2EA01EA2"/>
    <w:rsid w:val="2ED8CCD6"/>
    <w:rsid w:val="2EDF2308"/>
    <w:rsid w:val="2F725BD2"/>
    <w:rsid w:val="2F7A8173"/>
    <w:rsid w:val="2FA2DBE3"/>
    <w:rsid w:val="3009F50E"/>
    <w:rsid w:val="3012EBB1"/>
    <w:rsid w:val="30823F60"/>
    <w:rsid w:val="309BBB0D"/>
    <w:rsid w:val="30C616AC"/>
    <w:rsid w:val="30C8809B"/>
    <w:rsid w:val="315EB5EB"/>
    <w:rsid w:val="31661A7D"/>
    <w:rsid w:val="318949C3"/>
    <w:rsid w:val="31B626E0"/>
    <w:rsid w:val="31E3A81C"/>
    <w:rsid w:val="3203B9EB"/>
    <w:rsid w:val="322CB21D"/>
    <w:rsid w:val="3262A1E7"/>
    <w:rsid w:val="32672A54"/>
    <w:rsid w:val="32723BF0"/>
    <w:rsid w:val="3299B665"/>
    <w:rsid w:val="32B57880"/>
    <w:rsid w:val="32DC6F81"/>
    <w:rsid w:val="32DD40A2"/>
    <w:rsid w:val="32F31896"/>
    <w:rsid w:val="3306D3A6"/>
    <w:rsid w:val="33445C5E"/>
    <w:rsid w:val="3384C396"/>
    <w:rsid w:val="3387CF9F"/>
    <w:rsid w:val="33B8DD25"/>
    <w:rsid w:val="33DE1446"/>
    <w:rsid w:val="33ED8449"/>
    <w:rsid w:val="33FF7328"/>
    <w:rsid w:val="34259766"/>
    <w:rsid w:val="34461EDB"/>
    <w:rsid w:val="344C5318"/>
    <w:rsid w:val="348FD1EC"/>
    <w:rsid w:val="349F6540"/>
    <w:rsid w:val="34E12A97"/>
    <w:rsid w:val="355FFABA"/>
    <w:rsid w:val="3561AB27"/>
    <w:rsid w:val="357A9B68"/>
    <w:rsid w:val="35BF173C"/>
    <w:rsid w:val="35C41A51"/>
    <w:rsid w:val="35EC0DFF"/>
    <w:rsid w:val="3631EA8E"/>
    <w:rsid w:val="363B83D9"/>
    <w:rsid w:val="366D5061"/>
    <w:rsid w:val="367BB72B"/>
    <w:rsid w:val="36804185"/>
    <w:rsid w:val="36A13CCA"/>
    <w:rsid w:val="36B82B31"/>
    <w:rsid w:val="36C15291"/>
    <w:rsid w:val="36FA9ACD"/>
    <w:rsid w:val="370EFF66"/>
    <w:rsid w:val="3712DEF3"/>
    <w:rsid w:val="3720C63C"/>
    <w:rsid w:val="377CDE70"/>
    <w:rsid w:val="378094A5"/>
    <w:rsid w:val="379FDAE8"/>
    <w:rsid w:val="37A7B7C8"/>
    <w:rsid w:val="37C035F4"/>
    <w:rsid w:val="37E8BCEC"/>
    <w:rsid w:val="380CF2FB"/>
    <w:rsid w:val="38123400"/>
    <w:rsid w:val="381AEA29"/>
    <w:rsid w:val="386B4BAA"/>
    <w:rsid w:val="38B68F25"/>
    <w:rsid w:val="38EFE0D0"/>
    <w:rsid w:val="394712FD"/>
    <w:rsid w:val="3948FD96"/>
    <w:rsid w:val="3959E6A1"/>
    <w:rsid w:val="397D665E"/>
    <w:rsid w:val="39B99A62"/>
    <w:rsid w:val="39CC2D29"/>
    <w:rsid w:val="3A231568"/>
    <w:rsid w:val="3A2C0FBE"/>
    <w:rsid w:val="3A3101D3"/>
    <w:rsid w:val="3A48132F"/>
    <w:rsid w:val="3A5CD065"/>
    <w:rsid w:val="3A6995A4"/>
    <w:rsid w:val="3A9D195C"/>
    <w:rsid w:val="3AC8E906"/>
    <w:rsid w:val="3B1F51B0"/>
    <w:rsid w:val="3B21A03E"/>
    <w:rsid w:val="3B587FE3"/>
    <w:rsid w:val="3B71C8DA"/>
    <w:rsid w:val="3BDCC862"/>
    <w:rsid w:val="3BFE5F64"/>
    <w:rsid w:val="3C0D8C3D"/>
    <w:rsid w:val="3C4039CD"/>
    <w:rsid w:val="3C45B0A4"/>
    <w:rsid w:val="3C58B272"/>
    <w:rsid w:val="3C753356"/>
    <w:rsid w:val="3C99942F"/>
    <w:rsid w:val="3CA88A59"/>
    <w:rsid w:val="3CB1C5E3"/>
    <w:rsid w:val="3CBA8A99"/>
    <w:rsid w:val="3CC60B42"/>
    <w:rsid w:val="3CCBFF53"/>
    <w:rsid w:val="3D023F1F"/>
    <w:rsid w:val="3D047EC1"/>
    <w:rsid w:val="3D34256C"/>
    <w:rsid w:val="3D419960"/>
    <w:rsid w:val="3D7E2832"/>
    <w:rsid w:val="3D8F08B1"/>
    <w:rsid w:val="3D93C35A"/>
    <w:rsid w:val="3DC896CF"/>
    <w:rsid w:val="3DCAFBF5"/>
    <w:rsid w:val="3DF3AC35"/>
    <w:rsid w:val="3E0BFD68"/>
    <w:rsid w:val="3E16C43B"/>
    <w:rsid w:val="3E262AED"/>
    <w:rsid w:val="3E441AE9"/>
    <w:rsid w:val="3E6B6A50"/>
    <w:rsid w:val="3E944AD3"/>
    <w:rsid w:val="3EF634B9"/>
    <w:rsid w:val="3F1F8E60"/>
    <w:rsid w:val="3F3C8ABE"/>
    <w:rsid w:val="3F874C85"/>
    <w:rsid w:val="3FAD26E5"/>
    <w:rsid w:val="4018CFE9"/>
    <w:rsid w:val="405C9096"/>
    <w:rsid w:val="405FB541"/>
    <w:rsid w:val="40B782E5"/>
    <w:rsid w:val="410A3417"/>
    <w:rsid w:val="410A6909"/>
    <w:rsid w:val="41275B79"/>
    <w:rsid w:val="4132DFC3"/>
    <w:rsid w:val="41C51106"/>
    <w:rsid w:val="41E9CA1B"/>
    <w:rsid w:val="41EB6DBE"/>
    <w:rsid w:val="42388C92"/>
    <w:rsid w:val="42937143"/>
    <w:rsid w:val="42CC58EF"/>
    <w:rsid w:val="42D923F1"/>
    <w:rsid w:val="42FB8B58"/>
    <w:rsid w:val="4321119B"/>
    <w:rsid w:val="4329CB8E"/>
    <w:rsid w:val="43332FAF"/>
    <w:rsid w:val="43370954"/>
    <w:rsid w:val="434F4082"/>
    <w:rsid w:val="43A2052F"/>
    <w:rsid w:val="43FB41D6"/>
    <w:rsid w:val="444ADCC5"/>
    <w:rsid w:val="4457D2ED"/>
    <w:rsid w:val="4458D385"/>
    <w:rsid w:val="4488CF4B"/>
    <w:rsid w:val="44C61FE6"/>
    <w:rsid w:val="44F129CF"/>
    <w:rsid w:val="450BDBAB"/>
    <w:rsid w:val="4575E4CE"/>
    <w:rsid w:val="4578F5DC"/>
    <w:rsid w:val="457BDC13"/>
    <w:rsid w:val="458B4162"/>
    <w:rsid w:val="45A823B5"/>
    <w:rsid w:val="45AB2251"/>
    <w:rsid w:val="45B71A12"/>
    <w:rsid w:val="45C95686"/>
    <w:rsid w:val="45D77CEE"/>
    <w:rsid w:val="461738F9"/>
    <w:rsid w:val="462430A5"/>
    <w:rsid w:val="462F2AEF"/>
    <w:rsid w:val="464D9CE6"/>
    <w:rsid w:val="46CCFA4F"/>
    <w:rsid w:val="46E35A5F"/>
    <w:rsid w:val="46FF89F1"/>
    <w:rsid w:val="471409BB"/>
    <w:rsid w:val="474F57A7"/>
    <w:rsid w:val="476A7259"/>
    <w:rsid w:val="479C6575"/>
    <w:rsid w:val="47EAA4F9"/>
    <w:rsid w:val="48793D6F"/>
    <w:rsid w:val="48844B8B"/>
    <w:rsid w:val="489C74AE"/>
    <w:rsid w:val="48C190C1"/>
    <w:rsid w:val="48EC39BB"/>
    <w:rsid w:val="493E03F4"/>
    <w:rsid w:val="49728F10"/>
    <w:rsid w:val="49871C80"/>
    <w:rsid w:val="4997886C"/>
    <w:rsid w:val="49F4794B"/>
    <w:rsid w:val="49F6F061"/>
    <w:rsid w:val="4A09BECF"/>
    <w:rsid w:val="4A58C910"/>
    <w:rsid w:val="4A768665"/>
    <w:rsid w:val="4AEB3E35"/>
    <w:rsid w:val="4AF49253"/>
    <w:rsid w:val="4B6250D9"/>
    <w:rsid w:val="4B6367B3"/>
    <w:rsid w:val="4BBB8394"/>
    <w:rsid w:val="4C498B0A"/>
    <w:rsid w:val="4C6B8A9B"/>
    <w:rsid w:val="4CF2BC2E"/>
    <w:rsid w:val="4CF5AFE4"/>
    <w:rsid w:val="4D076F9B"/>
    <w:rsid w:val="4D2275B8"/>
    <w:rsid w:val="4D2716A0"/>
    <w:rsid w:val="4D78B1FA"/>
    <w:rsid w:val="4D99C36D"/>
    <w:rsid w:val="4DA90428"/>
    <w:rsid w:val="4DBF700A"/>
    <w:rsid w:val="4E233EAB"/>
    <w:rsid w:val="4E283493"/>
    <w:rsid w:val="4E39155B"/>
    <w:rsid w:val="4E7B5F03"/>
    <w:rsid w:val="4E7E108F"/>
    <w:rsid w:val="4EADCFF1"/>
    <w:rsid w:val="4ED77C57"/>
    <w:rsid w:val="4F00ECAD"/>
    <w:rsid w:val="4F06CC1D"/>
    <w:rsid w:val="4F0709E4"/>
    <w:rsid w:val="4F215AD8"/>
    <w:rsid w:val="4F52A184"/>
    <w:rsid w:val="4F706BA9"/>
    <w:rsid w:val="4FEC8BCF"/>
    <w:rsid w:val="4FEE1DD5"/>
    <w:rsid w:val="4FF2FF57"/>
    <w:rsid w:val="502819DC"/>
    <w:rsid w:val="503A2845"/>
    <w:rsid w:val="50811BE9"/>
    <w:rsid w:val="50A95A80"/>
    <w:rsid w:val="50B588E3"/>
    <w:rsid w:val="50D2BBC9"/>
    <w:rsid w:val="5108B968"/>
    <w:rsid w:val="510C0E4E"/>
    <w:rsid w:val="510E799E"/>
    <w:rsid w:val="512B8684"/>
    <w:rsid w:val="51507689"/>
    <w:rsid w:val="51602AC3"/>
    <w:rsid w:val="51A43E04"/>
    <w:rsid w:val="51F9071B"/>
    <w:rsid w:val="51FABF18"/>
    <w:rsid w:val="523A57F7"/>
    <w:rsid w:val="524E460B"/>
    <w:rsid w:val="528122AA"/>
    <w:rsid w:val="5288F632"/>
    <w:rsid w:val="528D27D4"/>
    <w:rsid w:val="52ACA0CC"/>
    <w:rsid w:val="52C2971C"/>
    <w:rsid w:val="52C65C65"/>
    <w:rsid w:val="532D4DB1"/>
    <w:rsid w:val="5335F5D0"/>
    <w:rsid w:val="5368772E"/>
    <w:rsid w:val="53C3D03A"/>
    <w:rsid w:val="540359EE"/>
    <w:rsid w:val="5424A8CE"/>
    <w:rsid w:val="5466775A"/>
    <w:rsid w:val="54D9CFF1"/>
    <w:rsid w:val="55139064"/>
    <w:rsid w:val="5539784E"/>
    <w:rsid w:val="556D99A4"/>
    <w:rsid w:val="55760CBC"/>
    <w:rsid w:val="55795207"/>
    <w:rsid w:val="557C8F38"/>
    <w:rsid w:val="55FA8D62"/>
    <w:rsid w:val="5607EDFE"/>
    <w:rsid w:val="564E7F91"/>
    <w:rsid w:val="5663B1C9"/>
    <w:rsid w:val="56B9B0BE"/>
    <w:rsid w:val="56CD74F8"/>
    <w:rsid w:val="56D40853"/>
    <w:rsid w:val="56DFE99B"/>
    <w:rsid w:val="571FC9E3"/>
    <w:rsid w:val="575C6E82"/>
    <w:rsid w:val="579B9E0E"/>
    <w:rsid w:val="57AC6218"/>
    <w:rsid w:val="57B7518C"/>
    <w:rsid w:val="57CEB381"/>
    <w:rsid w:val="57CEDC97"/>
    <w:rsid w:val="582C4A48"/>
    <w:rsid w:val="585DD48E"/>
    <w:rsid w:val="58831BEC"/>
    <w:rsid w:val="588BB331"/>
    <w:rsid w:val="58969A7C"/>
    <w:rsid w:val="58E0BD19"/>
    <w:rsid w:val="58EC0CB4"/>
    <w:rsid w:val="591B440B"/>
    <w:rsid w:val="591C6591"/>
    <w:rsid w:val="5929BF4C"/>
    <w:rsid w:val="594E1152"/>
    <w:rsid w:val="59730696"/>
    <w:rsid w:val="59D7151A"/>
    <w:rsid w:val="59E19B20"/>
    <w:rsid w:val="59EDB2C4"/>
    <w:rsid w:val="59F1B572"/>
    <w:rsid w:val="59FDC955"/>
    <w:rsid w:val="5A3653E2"/>
    <w:rsid w:val="5A4F5061"/>
    <w:rsid w:val="5A5F82B4"/>
    <w:rsid w:val="5A68EC62"/>
    <w:rsid w:val="5AB37C7C"/>
    <w:rsid w:val="5ACDE809"/>
    <w:rsid w:val="5AD11768"/>
    <w:rsid w:val="5AE445F0"/>
    <w:rsid w:val="5AF08F2E"/>
    <w:rsid w:val="5B25A236"/>
    <w:rsid w:val="5B4D996F"/>
    <w:rsid w:val="5B65F29E"/>
    <w:rsid w:val="5B6D110F"/>
    <w:rsid w:val="5B9B6C1D"/>
    <w:rsid w:val="5BD08D3A"/>
    <w:rsid w:val="5C3D8195"/>
    <w:rsid w:val="5C5058C0"/>
    <w:rsid w:val="5C90D878"/>
    <w:rsid w:val="5CB395B9"/>
    <w:rsid w:val="5D149FBD"/>
    <w:rsid w:val="5D278EE6"/>
    <w:rsid w:val="5D37551F"/>
    <w:rsid w:val="5D9A2625"/>
    <w:rsid w:val="5DBB8509"/>
    <w:rsid w:val="5DDBC9C9"/>
    <w:rsid w:val="5DE03412"/>
    <w:rsid w:val="5DE75F2B"/>
    <w:rsid w:val="5DF474D3"/>
    <w:rsid w:val="5E0F1B4D"/>
    <w:rsid w:val="5E267D6F"/>
    <w:rsid w:val="5ECB6CDC"/>
    <w:rsid w:val="5ED1CA70"/>
    <w:rsid w:val="5EFD968B"/>
    <w:rsid w:val="5F0C3C4C"/>
    <w:rsid w:val="5F4D19D1"/>
    <w:rsid w:val="5F55A0ED"/>
    <w:rsid w:val="5F815614"/>
    <w:rsid w:val="5FC2F99A"/>
    <w:rsid w:val="5FC9F381"/>
    <w:rsid w:val="601280DD"/>
    <w:rsid w:val="604CE778"/>
    <w:rsid w:val="605F6978"/>
    <w:rsid w:val="61021676"/>
    <w:rsid w:val="611AACD6"/>
    <w:rsid w:val="61338230"/>
    <w:rsid w:val="617179F6"/>
    <w:rsid w:val="61814B3C"/>
    <w:rsid w:val="618B0088"/>
    <w:rsid w:val="619C5855"/>
    <w:rsid w:val="61A4B44D"/>
    <w:rsid w:val="61B6BA21"/>
    <w:rsid w:val="61D68137"/>
    <w:rsid w:val="61F61279"/>
    <w:rsid w:val="62022E9C"/>
    <w:rsid w:val="6224CDED"/>
    <w:rsid w:val="62282305"/>
    <w:rsid w:val="622EA1D1"/>
    <w:rsid w:val="6247A324"/>
    <w:rsid w:val="626221DE"/>
    <w:rsid w:val="627486E9"/>
    <w:rsid w:val="62751E58"/>
    <w:rsid w:val="6289DF73"/>
    <w:rsid w:val="629D8B7F"/>
    <w:rsid w:val="62C65748"/>
    <w:rsid w:val="62F6E3F3"/>
    <w:rsid w:val="634F198A"/>
    <w:rsid w:val="63891C15"/>
    <w:rsid w:val="6396A395"/>
    <w:rsid w:val="63992C91"/>
    <w:rsid w:val="63B646AB"/>
    <w:rsid w:val="63B92AEA"/>
    <w:rsid w:val="63D0B637"/>
    <w:rsid w:val="640D8CCE"/>
    <w:rsid w:val="641D9078"/>
    <w:rsid w:val="64831848"/>
    <w:rsid w:val="64844101"/>
    <w:rsid w:val="64883214"/>
    <w:rsid w:val="64CA2307"/>
    <w:rsid w:val="64EC59CF"/>
    <w:rsid w:val="64F7688F"/>
    <w:rsid w:val="653BC154"/>
    <w:rsid w:val="65DCAB13"/>
    <w:rsid w:val="65F032B1"/>
    <w:rsid w:val="660DFACB"/>
    <w:rsid w:val="6612F1E4"/>
    <w:rsid w:val="663EB88D"/>
    <w:rsid w:val="664E3051"/>
    <w:rsid w:val="66802EE9"/>
    <w:rsid w:val="668B3063"/>
    <w:rsid w:val="668BDB29"/>
    <w:rsid w:val="66DEA960"/>
    <w:rsid w:val="66F9A83E"/>
    <w:rsid w:val="66FDB327"/>
    <w:rsid w:val="672AB52D"/>
    <w:rsid w:val="6732B931"/>
    <w:rsid w:val="67990FE1"/>
    <w:rsid w:val="67A7EC47"/>
    <w:rsid w:val="67AC4A80"/>
    <w:rsid w:val="67DBE1FB"/>
    <w:rsid w:val="67EF3CF7"/>
    <w:rsid w:val="67FC2D95"/>
    <w:rsid w:val="683E9CA5"/>
    <w:rsid w:val="6893BDC4"/>
    <w:rsid w:val="68A46D1B"/>
    <w:rsid w:val="68A500B0"/>
    <w:rsid w:val="68DEFACC"/>
    <w:rsid w:val="699B9018"/>
    <w:rsid w:val="69C48B85"/>
    <w:rsid w:val="69DC9D8F"/>
    <w:rsid w:val="69FC0FAB"/>
    <w:rsid w:val="69FCBDFB"/>
    <w:rsid w:val="6A22DE90"/>
    <w:rsid w:val="6A34BFB4"/>
    <w:rsid w:val="6A56C9E4"/>
    <w:rsid w:val="6A78AD9A"/>
    <w:rsid w:val="6A905386"/>
    <w:rsid w:val="6A978CB0"/>
    <w:rsid w:val="6A9E8AE8"/>
    <w:rsid w:val="6ACE44E0"/>
    <w:rsid w:val="6AD3004B"/>
    <w:rsid w:val="6AD57987"/>
    <w:rsid w:val="6AE5E258"/>
    <w:rsid w:val="6B4D423B"/>
    <w:rsid w:val="6B7426D5"/>
    <w:rsid w:val="6B7B0D86"/>
    <w:rsid w:val="6B7BD7CF"/>
    <w:rsid w:val="6BA92FE4"/>
    <w:rsid w:val="6C1AD105"/>
    <w:rsid w:val="6C3266C6"/>
    <w:rsid w:val="6C4EBE25"/>
    <w:rsid w:val="6C70194F"/>
    <w:rsid w:val="6C709724"/>
    <w:rsid w:val="6C8007B4"/>
    <w:rsid w:val="6C888465"/>
    <w:rsid w:val="6CB96A40"/>
    <w:rsid w:val="6CC140C0"/>
    <w:rsid w:val="6D482A99"/>
    <w:rsid w:val="6D6F4A86"/>
    <w:rsid w:val="6DA4087C"/>
    <w:rsid w:val="6DA464E8"/>
    <w:rsid w:val="6DAFF0BA"/>
    <w:rsid w:val="6DBF1F0C"/>
    <w:rsid w:val="6E1094F1"/>
    <w:rsid w:val="6E138A7F"/>
    <w:rsid w:val="6E2AC90D"/>
    <w:rsid w:val="6E6727F9"/>
    <w:rsid w:val="6E9343FB"/>
    <w:rsid w:val="6ED8C65A"/>
    <w:rsid w:val="6EF7740E"/>
    <w:rsid w:val="6F029BF6"/>
    <w:rsid w:val="6F452096"/>
    <w:rsid w:val="6F5DCEF6"/>
    <w:rsid w:val="6F604B5C"/>
    <w:rsid w:val="6FB39B3D"/>
    <w:rsid w:val="70326A97"/>
    <w:rsid w:val="7039A57C"/>
    <w:rsid w:val="704FF10D"/>
    <w:rsid w:val="70770209"/>
    <w:rsid w:val="70872947"/>
    <w:rsid w:val="7088E6EB"/>
    <w:rsid w:val="709D8BE5"/>
    <w:rsid w:val="70A5EB0E"/>
    <w:rsid w:val="70CE19DF"/>
    <w:rsid w:val="70F20A6F"/>
    <w:rsid w:val="71284B25"/>
    <w:rsid w:val="71479634"/>
    <w:rsid w:val="715A8C64"/>
    <w:rsid w:val="716FAD80"/>
    <w:rsid w:val="71B08CDC"/>
    <w:rsid w:val="722D2BD0"/>
    <w:rsid w:val="7235A8A8"/>
    <w:rsid w:val="7242CDE6"/>
    <w:rsid w:val="7260D33C"/>
    <w:rsid w:val="72AF6CE7"/>
    <w:rsid w:val="72C898AC"/>
    <w:rsid w:val="72E8A684"/>
    <w:rsid w:val="73078FE8"/>
    <w:rsid w:val="733E22F8"/>
    <w:rsid w:val="738BF207"/>
    <w:rsid w:val="73E55F35"/>
    <w:rsid w:val="7445611D"/>
    <w:rsid w:val="7451949D"/>
    <w:rsid w:val="74A4E7C3"/>
    <w:rsid w:val="74C1A882"/>
    <w:rsid w:val="74FB6A4A"/>
    <w:rsid w:val="75003B2F"/>
    <w:rsid w:val="751230C3"/>
    <w:rsid w:val="75200765"/>
    <w:rsid w:val="7529AA81"/>
    <w:rsid w:val="752BF06E"/>
    <w:rsid w:val="7552E609"/>
    <w:rsid w:val="755FF692"/>
    <w:rsid w:val="7563847F"/>
    <w:rsid w:val="75759B97"/>
    <w:rsid w:val="7599E587"/>
    <w:rsid w:val="75B0DE88"/>
    <w:rsid w:val="75C391E7"/>
    <w:rsid w:val="75C724D3"/>
    <w:rsid w:val="760D6A4D"/>
    <w:rsid w:val="761BFAAC"/>
    <w:rsid w:val="762A310A"/>
    <w:rsid w:val="77072707"/>
    <w:rsid w:val="770F72BF"/>
    <w:rsid w:val="77288432"/>
    <w:rsid w:val="7755D607"/>
    <w:rsid w:val="776D8A90"/>
    <w:rsid w:val="77AFAC2C"/>
    <w:rsid w:val="77DC66E8"/>
    <w:rsid w:val="780501C9"/>
    <w:rsid w:val="78090A62"/>
    <w:rsid w:val="7825D599"/>
    <w:rsid w:val="782F3A93"/>
    <w:rsid w:val="783BCEDD"/>
    <w:rsid w:val="787DD837"/>
    <w:rsid w:val="791AF78E"/>
    <w:rsid w:val="7929CF33"/>
    <w:rsid w:val="792A27CB"/>
    <w:rsid w:val="793443A4"/>
    <w:rsid w:val="795752EA"/>
    <w:rsid w:val="795EA67C"/>
    <w:rsid w:val="799371B5"/>
    <w:rsid w:val="799994A4"/>
    <w:rsid w:val="79B59535"/>
    <w:rsid w:val="79C5CB6B"/>
    <w:rsid w:val="79F500F7"/>
    <w:rsid w:val="7A3D3044"/>
    <w:rsid w:val="7A7793B3"/>
    <w:rsid w:val="7A89A825"/>
    <w:rsid w:val="7AB6E2D9"/>
    <w:rsid w:val="7ABE7B17"/>
    <w:rsid w:val="7AC7ADD0"/>
    <w:rsid w:val="7AF73A2C"/>
    <w:rsid w:val="7B98413A"/>
    <w:rsid w:val="7B9A3959"/>
    <w:rsid w:val="7BE64AC7"/>
    <w:rsid w:val="7BFE1293"/>
    <w:rsid w:val="7C160B1A"/>
    <w:rsid w:val="7C21BF46"/>
    <w:rsid w:val="7C66426E"/>
    <w:rsid w:val="7C8E9250"/>
    <w:rsid w:val="7CBCBFD8"/>
    <w:rsid w:val="7CD46264"/>
    <w:rsid w:val="7CDAEAFB"/>
    <w:rsid w:val="7D127051"/>
    <w:rsid w:val="7D1B2E60"/>
    <w:rsid w:val="7D1FE339"/>
    <w:rsid w:val="7D48CFB8"/>
    <w:rsid w:val="7D5DD5AA"/>
    <w:rsid w:val="7D8D5B46"/>
    <w:rsid w:val="7D9D3975"/>
    <w:rsid w:val="7DB25C3D"/>
    <w:rsid w:val="7DBACD09"/>
    <w:rsid w:val="7DC1CF24"/>
    <w:rsid w:val="7E05E066"/>
    <w:rsid w:val="7E1FF21E"/>
    <w:rsid w:val="7E3A17E9"/>
    <w:rsid w:val="7E65EE64"/>
    <w:rsid w:val="7E8533AF"/>
    <w:rsid w:val="7E95B78E"/>
    <w:rsid w:val="7EB9732A"/>
    <w:rsid w:val="7EE91E6D"/>
    <w:rsid w:val="7F125BBD"/>
    <w:rsid w:val="7F12FAF7"/>
    <w:rsid w:val="7F457107"/>
    <w:rsid w:val="7F8483CA"/>
    <w:rsid w:val="7FE7E9AB"/>
    <w:rsid w:val="7FE9D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13082C91-ECB0-4660-8880-22B2BA2E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water.org/42-inch-main-leak-in-auburn-hills/" TargetMode="External"/><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michelle.zdrodowski@glwater.org" TargetMode="External"/><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public.govdelivery.com/accounts/MIOEROCHH/subscriber/ne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akgov.com/community/emergency-management/oakaler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alertsense.com/SignUp/?RegionId=2198"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documenttasks/documenttasks1.xml><?xml version="1.0" encoding="utf-8"?>
<t:Tasks xmlns:t="http://schemas.microsoft.com/office/tasks/2019/documenttasks" xmlns:oel="http://schemas.microsoft.com/office/2019/extlst">
  <t:Task id="{B6A31060-F5EE-4C2B-8096-C845111B0EDD}">
    <t:Anchor>
      <t:Comment id="1635801513"/>
    </t:Anchor>
    <t:History>
      <t:Event id="{C4A25204-4A8A-4BF9-829A-524D9C3ACDF8}" time="2026-03-07T15:44:50.994Z">
        <t:Attribution userId="S::zdrodowski@dwsd.org::fc9978f6-4e78-45e6-a144-9b4acdc9d9a8" userProvider="AD" userName="Michelle Zdrodowski"/>
        <t:Anchor>
          <t:Comment id="469223974"/>
        </t:Anchor>
        <t:Create/>
      </t:Event>
      <t:Event id="{38EB4054-621F-4550-9352-8F4D0FB243D6}" time="2026-03-07T15:44:50.994Z">
        <t:Attribution userId="S::zdrodowski@dwsd.org::fc9978f6-4e78-45e6-a144-9b4acdc9d9a8" userProvider="AD" userName="Michelle Zdrodowski"/>
        <t:Anchor>
          <t:Comment id="469223974"/>
        </t:Anchor>
        <t:Assign userId="S::coffey@dwsd.org::edb32a89-75fd-4961-96ae-e766bf0feb82" userProvider="AD" userName="Suzanne Coffey"/>
      </t:Event>
      <t:Event id="{CB1B4AC9-D494-4185-930A-4C24F7592E2A}" time="2026-03-07T15:44:50.994Z">
        <t:Attribution userId="S::zdrodowski@dwsd.org::fc9978f6-4e78-45e6-a144-9b4acdc9d9a8" userProvider="AD" userName="Michelle Zdrodowski"/>
        <t:Anchor>
          <t:Comment id="469223974"/>
        </t:Anchor>
        <t:SetTitle title="@Suzanne Coffey How is this?"/>
      </t:Event>
      <t:Event id="{24EB9D4F-C225-4DA6-978C-F121AC41251E}" time="2026-03-07T15:54:39.037Z">
        <t:Attribution userId="S::zdrodowski@dwsd.org::fc9978f6-4e78-45e6-a144-9b4acdc9d9a8" userProvider="AD" userName="Michelle Zdrodowsk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363E64AC-F8C3-4FFF-B7B7-A74E672DCDDB}">
  <ds:schemaRefs>
    <ds:schemaRef ds:uri="http://schemas.microsoft.com/sharepoint/v3/contenttype/forms"/>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183</TotalTime>
  <Pages>1</Pages>
  <Words>939</Words>
  <Characters>5356</Characters>
  <Application>Microsoft Office Word</Application>
  <DocSecurity>4</DocSecurity>
  <Lines>44</Lines>
  <Paragraphs>12</Paragraphs>
  <ScaleCrop>false</ScaleCrop>
  <Company>Citigroup</Company>
  <LinksUpToDate>false</LinksUpToDate>
  <CharactersWithSpaces>6283</CharactersWithSpaces>
  <SharedDoc>false</SharedDoc>
  <HLinks>
    <vt:vector size="36" baseType="variant">
      <vt:variant>
        <vt:i4>1114182</vt:i4>
      </vt:variant>
      <vt:variant>
        <vt:i4>15</vt:i4>
      </vt:variant>
      <vt:variant>
        <vt:i4>0</vt:i4>
      </vt:variant>
      <vt:variant>
        <vt:i4>5</vt:i4>
      </vt:variant>
      <vt:variant>
        <vt:lpwstr>https://public.govdelivery.com/accounts/MIOEROCHH/subscriber/new</vt:lpwstr>
      </vt:variant>
      <vt:variant>
        <vt:lpwstr/>
      </vt:variant>
      <vt:variant>
        <vt:i4>7602216</vt:i4>
      </vt:variant>
      <vt:variant>
        <vt:i4>12</vt:i4>
      </vt:variant>
      <vt:variant>
        <vt:i4>0</vt:i4>
      </vt:variant>
      <vt:variant>
        <vt:i4>5</vt:i4>
      </vt:variant>
      <vt:variant>
        <vt:lpwstr>https://www.oakgov.com/community/emergency-management/oakalert</vt:lpwstr>
      </vt:variant>
      <vt:variant>
        <vt:lpwstr/>
      </vt:variant>
      <vt:variant>
        <vt:i4>2490412</vt:i4>
      </vt:variant>
      <vt:variant>
        <vt:i4>9</vt:i4>
      </vt:variant>
      <vt:variant>
        <vt:i4>0</vt:i4>
      </vt:variant>
      <vt:variant>
        <vt:i4>5</vt:i4>
      </vt:variant>
      <vt:variant>
        <vt:lpwstr>https://public.alertsense.com/SignUp/?RegionId=2198</vt:lpwstr>
      </vt:variant>
      <vt:variant>
        <vt:lpwstr/>
      </vt:variant>
      <vt:variant>
        <vt:i4>7405627</vt:i4>
      </vt:variant>
      <vt:variant>
        <vt:i4>6</vt:i4>
      </vt:variant>
      <vt:variant>
        <vt:i4>0</vt:i4>
      </vt:variant>
      <vt:variant>
        <vt:i4>5</vt:i4>
      </vt:variant>
      <vt:variant>
        <vt:lpwstr>https://www.glwater.org/42-inch-main-leak-in-auburn-hills/</vt:lpwstr>
      </vt:variant>
      <vt:variant>
        <vt:lpwstr/>
      </vt:variant>
      <vt:variant>
        <vt:i4>2818118</vt:i4>
      </vt:variant>
      <vt:variant>
        <vt:i4>3</vt:i4>
      </vt:variant>
      <vt:variant>
        <vt:i4>0</vt:i4>
      </vt:variant>
      <vt:variant>
        <vt:i4>5</vt:i4>
      </vt:variant>
      <vt:variant>
        <vt:lpwstr>mailto:michelle.zdrodowski@glwater.org</vt:lpwstr>
      </vt:variant>
      <vt:variant>
        <vt:lpwstr/>
      </vt:variant>
      <vt:variant>
        <vt:i4>1114171</vt:i4>
      </vt:variant>
      <vt:variant>
        <vt:i4>0</vt:i4>
      </vt:variant>
      <vt:variant>
        <vt:i4>0</vt:i4>
      </vt:variant>
      <vt:variant>
        <vt:i4>5</vt:i4>
      </vt:variant>
      <vt:variant>
        <vt:lpwstr>mailto:stephen@vvkagency.com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Michelle Zdrodowski</cp:lastModifiedBy>
  <cp:revision>196</cp:revision>
  <cp:lastPrinted>2022-03-31T06:01:00Z</cp:lastPrinted>
  <dcterms:created xsi:type="dcterms:W3CDTF">2026-05-09T02:06:00Z</dcterms:created>
  <dcterms:modified xsi:type="dcterms:W3CDTF">2026-05-10T06:21:00Z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