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603B9FF5" w:rsidR="00515A94" w:rsidRPr="00ED4A0D" w:rsidRDefault="00515A94" w:rsidP="001C6133">
      <w:pPr>
        <w:rPr>
          <w:rFonts w:ascii="Cambria" w:eastAsia="MS Mincho" w:hAnsi="Cambria" w:cs="Times New Roman"/>
          <w:b/>
          <w:sz w:val="23"/>
          <w:szCs w:val="23"/>
        </w:rPr>
      </w:pPr>
      <w:r w:rsidRPr="00ED4A0D">
        <w:rPr>
          <w:rFonts w:ascii="Cambria" w:eastAsia="MS Mincho" w:hAnsi="Cambria" w:cs="Times New Roman"/>
          <w:b/>
          <w:sz w:val="23"/>
          <w:szCs w:val="23"/>
        </w:rPr>
        <w:t>FOR IMMEDIATE RELEASE</w:t>
      </w:r>
      <w:r w:rsidR="0014356C" w:rsidRPr="00ED4A0D">
        <w:tab/>
      </w:r>
      <w:r w:rsidR="0014356C" w:rsidRPr="00ED4A0D">
        <w:tab/>
      </w:r>
      <w:r w:rsidR="001C6133" w:rsidRPr="00ED4A0D">
        <w:rPr>
          <w:rFonts w:ascii="Cambria" w:eastAsia="MS Mincho" w:hAnsi="Cambria" w:cs="Times New Roman"/>
          <w:b/>
          <w:sz w:val="23"/>
          <w:szCs w:val="23"/>
        </w:rPr>
        <w:t xml:space="preserve">    </w:t>
      </w:r>
      <w:r w:rsidR="001C6133" w:rsidRPr="00ED4A0D">
        <w:tab/>
      </w:r>
      <w:r w:rsidR="001C6133" w:rsidRPr="00ED4A0D">
        <w:tab/>
      </w:r>
      <w:r w:rsidR="001C6133" w:rsidRPr="00ED4A0D">
        <w:tab/>
      </w:r>
      <w:r w:rsidR="001C6133" w:rsidRPr="00ED4A0D">
        <w:tab/>
      </w:r>
      <w:r w:rsidR="001C6133" w:rsidRPr="00ED4A0D">
        <w:tab/>
      </w:r>
      <w:r w:rsidR="009008F9">
        <w:t xml:space="preserve">     </w:t>
      </w:r>
      <w:r w:rsidR="001B77AE">
        <w:rPr>
          <w:rFonts w:ascii="Cambria" w:eastAsia="MS Mincho" w:hAnsi="Cambria" w:cs="Times New Roman"/>
          <w:b/>
          <w:sz w:val="23"/>
          <w:szCs w:val="23"/>
        </w:rPr>
        <w:t>9</w:t>
      </w:r>
      <w:r w:rsidR="000569D6" w:rsidRPr="00ED4A0D">
        <w:rPr>
          <w:rFonts w:ascii="Cambria" w:eastAsia="MS Mincho" w:hAnsi="Cambria" w:cs="Times New Roman"/>
          <w:b/>
          <w:sz w:val="23"/>
          <w:szCs w:val="23"/>
        </w:rPr>
        <w:t>:</w:t>
      </w:r>
      <w:r w:rsidR="001B77AE">
        <w:rPr>
          <w:rFonts w:ascii="Cambria" w:eastAsia="MS Mincho" w:hAnsi="Cambria" w:cs="Times New Roman"/>
          <w:b/>
          <w:sz w:val="23"/>
          <w:szCs w:val="23"/>
        </w:rPr>
        <w:t>45</w:t>
      </w:r>
      <w:r w:rsidR="00F137F7">
        <w:rPr>
          <w:rFonts w:ascii="Cambria" w:eastAsia="MS Mincho" w:hAnsi="Cambria" w:cs="Times New Roman"/>
          <w:b/>
          <w:sz w:val="23"/>
          <w:szCs w:val="23"/>
        </w:rPr>
        <w:t>am</w:t>
      </w:r>
      <w:r w:rsidR="0014356C" w:rsidRPr="00ED4A0D">
        <w:tab/>
      </w:r>
      <w:r w:rsidR="0014356C" w:rsidRPr="00ED4A0D">
        <w:tab/>
      </w:r>
    </w:p>
    <w:p w14:paraId="4F94E655" w14:textId="229A4932" w:rsidR="006253A2" w:rsidRPr="00ED4A0D" w:rsidRDefault="000420DD" w:rsidP="006253A2">
      <w:pPr>
        <w:rPr>
          <w:rFonts w:ascii="Cambria" w:eastAsia="MS Mincho" w:hAnsi="Cambria" w:cs="Times New Roman"/>
          <w:sz w:val="23"/>
          <w:szCs w:val="23"/>
        </w:rPr>
      </w:pPr>
      <w:r w:rsidRPr="00ED4A0D">
        <w:rPr>
          <w:rFonts w:ascii="Cambria" w:eastAsia="MS Mincho" w:hAnsi="Cambria" w:cs="Times New Roman"/>
          <w:sz w:val="23"/>
          <w:szCs w:val="23"/>
        </w:rPr>
        <w:t>September 2</w:t>
      </w:r>
      <w:r w:rsidR="00F137F7">
        <w:rPr>
          <w:rFonts w:ascii="Cambria" w:eastAsia="MS Mincho" w:hAnsi="Cambria" w:cs="Times New Roman"/>
          <w:sz w:val="23"/>
          <w:szCs w:val="23"/>
        </w:rPr>
        <w:t>6</w:t>
      </w:r>
      <w:r w:rsidR="00A1079E" w:rsidRPr="00ED4A0D">
        <w:rPr>
          <w:rFonts w:ascii="Cambria" w:eastAsia="MS Mincho" w:hAnsi="Cambria" w:cs="Times New Roman"/>
          <w:sz w:val="23"/>
          <w:szCs w:val="23"/>
        </w:rPr>
        <w:t>, 202</w:t>
      </w:r>
      <w:r w:rsidR="0041567B" w:rsidRPr="00ED4A0D">
        <w:rPr>
          <w:rFonts w:ascii="Cambria" w:eastAsia="MS Mincho" w:hAnsi="Cambria" w:cs="Times New Roman"/>
          <w:sz w:val="23"/>
          <w:szCs w:val="23"/>
        </w:rPr>
        <w:t>5</w:t>
      </w:r>
    </w:p>
    <w:p w14:paraId="1E552BD7" w14:textId="77777777" w:rsidR="006253A2" w:rsidRPr="00ED4A0D" w:rsidRDefault="006253A2" w:rsidP="006253A2">
      <w:pPr>
        <w:rPr>
          <w:rFonts w:ascii="Cambria" w:eastAsia="MS Mincho" w:hAnsi="Cambria" w:cs="Times New Roman"/>
          <w:sz w:val="23"/>
          <w:szCs w:val="23"/>
        </w:rPr>
      </w:pPr>
    </w:p>
    <w:p w14:paraId="447F8C3B" w14:textId="05E546D6" w:rsidR="006253A2" w:rsidRPr="00ED4A0D" w:rsidRDefault="006253A2" w:rsidP="006253A2">
      <w:pPr>
        <w:rPr>
          <w:rFonts w:ascii="Cambria" w:eastAsia="MS Mincho" w:hAnsi="Cambria" w:cs="Times New Roman"/>
          <w:sz w:val="23"/>
          <w:szCs w:val="23"/>
        </w:rPr>
      </w:pPr>
      <w:r w:rsidRPr="00ED4A0D">
        <w:rPr>
          <w:rFonts w:ascii="Cambria" w:eastAsia="MS Mincho" w:hAnsi="Cambria" w:cs="Times New Roman"/>
          <w:sz w:val="23"/>
          <w:szCs w:val="23"/>
        </w:rPr>
        <w:t>Media Contact</w:t>
      </w:r>
      <w:r w:rsidR="008B2C7D" w:rsidRPr="00ED4A0D">
        <w:rPr>
          <w:rFonts w:ascii="Cambria" w:eastAsia="MS Mincho" w:hAnsi="Cambria" w:cs="Times New Roman"/>
          <w:sz w:val="23"/>
          <w:szCs w:val="23"/>
        </w:rPr>
        <w:t>s</w:t>
      </w:r>
      <w:r w:rsidRPr="00ED4A0D">
        <w:rPr>
          <w:rFonts w:ascii="Cambria" w:eastAsia="MS Mincho" w:hAnsi="Cambria" w:cs="Times New Roman"/>
          <w:sz w:val="23"/>
          <w:szCs w:val="23"/>
        </w:rPr>
        <w:t xml:space="preserve">: </w:t>
      </w:r>
    </w:p>
    <w:p w14:paraId="6F8501A8" w14:textId="77777777" w:rsidR="001A1C17" w:rsidRPr="00ED4A0D" w:rsidRDefault="00405B9A" w:rsidP="001A1C1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001A1C17" w:rsidRPr="00ED4A0D">
        <w:rPr>
          <w:rFonts w:ascii="Cambria" w:hAnsi="Cambria" w:cs="Arial"/>
          <w:sz w:val="23"/>
          <w:szCs w:val="23"/>
        </w:rPr>
        <w:t xml:space="preserve">/ </w:t>
      </w:r>
      <w:hyperlink r:id="rId11" w:history="1">
        <w:r w:rsidRPr="00ED4A0D">
          <w:rPr>
            <w:rStyle w:val="Hyperlink"/>
            <w:rFonts w:ascii="Cambria" w:hAnsi="Cambria" w:cs="Arial"/>
            <w:sz w:val="23"/>
            <w:szCs w:val="23"/>
          </w:rPr>
          <w:t>stephen@vvkagency.com</w:t>
        </w:r>
      </w:hyperlink>
      <w:r w:rsidR="001A1C17" w:rsidRPr="00ED4A0D">
        <w:rPr>
          <w:rFonts w:ascii="Cambria" w:hAnsi="Cambria" w:cs="Arial"/>
          <w:sz w:val="23"/>
          <w:szCs w:val="23"/>
        </w:rPr>
        <w:t xml:space="preserve"> </w:t>
      </w:r>
    </w:p>
    <w:p w14:paraId="0C14AEA4" w14:textId="68185D9B" w:rsidR="00572C9A" w:rsidRPr="00ED4A0D" w:rsidRDefault="000420DD" w:rsidP="001A1C17">
      <w:pPr>
        <w:rPr>
          <w:rFonts w:ascii="Cambria" w:eastAsia="MS Mincho" w:hAnsi="Cambria" w:cstheme="majorHAnsi"/>
          <w:bCs/>
          <w:color w:val="0000FF"/>
          <w:sz w:val="23"/>
          <w:szCs w:val="23"/>
          <w:u w:val="single"/>
        </w:rPr>
      </w:pPr>
      <w:r w:rsidRPr="00ED4A0D">
        <w:rPr>
          <w:rStyle w:val="CommentReference"/>
          <w:rFonts w:ascii="Cambria" w:hAnsi="Cambria"/>
          <w:sz w:val="23"/>
          <w:szCs w:val="23"/>
        </w:rPr>
        <w:t>Stefanie Burns</w:t>
      </w:r>
      <w:r w:rsidR="00572C9A" w:rsidRPr="00ED4A0D">
        <w:rPr>
          <w:rStyle w:val="CommentReference"/>
          <w:rFonts w:ascii="Cambria" w:hAnsi="Cambria"/>
          <w:sz w:val="23"/>
          <w:szCs w:val="23"/>
        </w:rPr>
        <w:t xml:space="preserve"> / C: 313-</w:t>
      </w:r>
      <w:r w:rsidRPr="00ED4A0D">
        <w:rPr>
          <w:rStyle w:val="CommentReference"/>
          <w:rFonts w:ascii="Cambria" w:hAnsi="Cambria"/>
          <w:sz w:val="23"/>
          <w:szCs w:val="23"/>
        </w:rPr>
        <w:t>269</w:t>
      </w:r>
      <w:r w:rsidR="00572C9A" w:rsidRPr="00ED4A0D">
        <w:rPr>
          <w:rStyle w:val="CommentReference"/>
          <w:rFonts w:ascii="Cambria" w:hAnsi="Cambria"/>
          <w:sz w:val="23"/>
          <w:szCs w:val="23"/>
        </w:rPr>
        <w:t>-05</w:t>
      </w:r>
      <w:r w:rsidRPr="00ED4A0D">
        <w:rPr>
          <w:rStyle w:val="CommentReference"/>
          <w:rFonts w:ascii="Cambria" w:hAnsi="Cambria"/>
          <w:sz w:val="23"/>
          <w:szCs w:val="23"/>
        </w:rPr>
        <w:t>87</w:t>
      </w:r>
      <w:r w:rsidR="00572C9A" w:rsidRPr="00ED4A0D">
        <w:rPr>
          <w:rStyle w:val="CommentReference"/>
          <w:rFonts w:ascii="Cambria" w:hAnsi="Cambria"/>
          <w:sz w:val="23"/>
          <w:szCs w:val="23"/>
        </w:rPr>
        <w:t xml:space="preserve"> / </w:t>
      </w:r>
      <w:hyperlink r:id="rId12" w:history="1">
        <w:r w:rsidRPr="00ED4A0D">
          <w:rPr>
            <w:rStyle w:val="Hyperlink"/>
            <w:rFonts w:ascii="Cambria" w:hAnsi="Cambria"/>
            <w:sz w:val="23"/>
            <w:szCs w:val="23"/>
          </w:rPr>
          <w:t>stefanie.burns@glwater.org</w:t>
        </w:r>
      </w:hyperlink>
      <w:r w:rsidR="00572C9A" w:rsidRPr="00ED4A0D">
        <w:rPr>
          <w:rStyle w:val="CommentReference"/>
          <w:rFonts w:ascii="Cambria" w:hAnsi="Cambria"/>
          <w:sz w:val="23"/>
          <w:szCs w:val="23"/>
        </w:rPr>
        <w:t xml:space="preserve"> </w:t>
      </w:r>
    </w:p>
    <w:p w14:paraId="0F807676" w14:textId="77777777" w:rsidR="006253A2" w:rsidRPr="00ED4A0D" w:rsidRDefault="006253A2" w:rsidP="006253A2">
      <w:pPr>
        <w:rPr>
          <w:rFonts w:ascii="Helvetica" w:eastAsia="MS Mincho" w:hAnsi="Helvetica" w:cs="Times New Roman"/>
          <w:sz w:val="23"/>
          <w:szCs w:val="23"/>
        </w:rPr>
      </w:pPr>
    </w:p>
    <w:p w14:paraId="000311B4" w14:textId="0FF56E73" w:rsidR="00B349BF" w:rsidRPr="00ED4A0D" w:rsidRDefault="510E799E" w:rsidP="00A41078">
      <w:pPr>
        <w:jc w:val="center"/>
        <w:rPr>
          <w:rFonts w:ascii="Cambria" w:hAnsi="Cambria" w:cs="Arial"/>
          <w:b/>
          <w:bCs/>
          <w:sz w:val="23"/>
          <w:szCs w:val="23"/>
        </w:rPr>
      </w:pPr>
      <w:r w:rsidRPr="00ED4A0D">
        <w:rPr>
          <w:rFonts w:ascii="Cambria" w:hAnsi="Cambria" w:cs="Arial"/>
          <w:b/>
          <w:bCs/>
          <w:sz w:val="23"/>
          <w:szCs w:val="23"/>
        </w:rPr>
        <w:t xml:space="preserve"> UPDATE</w:t>
      </w:r>
      <w:r w:rsidR="00342744" w:rsidRPr="00ED4A0D">
        <w:rPr>
          <w:rFonts w:ascii="Cambria" w:hAnsi="Cambria" w:cs="Arial"/>
          <w:b/>
          <w:bCs/>
          <w:sz w:val="23"/>
          <w:szCs w:val="23"/>
        </w:rPr>
        <w:t xml:space="preserve"> </w:t>
      </w:r>
      <w:r w:rsidR="00F137F7">
        <w:rPr>
          <w:rFonts w:ascii="Cambria" w:hAnsi="Cambria" w:cs="Arial"/>
          <w:b/>
          <w:bCs/>
          <w:sz w:val="23"/>
          <w:szCs w:val="23"/>
        </w:rPr>
        <w:t>2</w:t>
      </w:r>
      <w:r w:rsidRPr="00ED4A0D">
        <w:rPr>
          <w:rFonts w:ascii="Cambria" w:hAnsi="Cambria" w:cs="Arial"/>
          <w:b/>
          <w:bCs/>
          <w:sz w:val="23"/>
          <w:szCs w:val="23"/>
        </w:rPr>
        <w:t xml:space="preserve">: GLWA </w:t>
      </w:r>
      <w:r w:rsidR="00EF71C7">
        <w:rPr>
          <w:rFonts w:ascii="Cambria" w:hAnsi="Cambria" w:cs="Arial"/>
          <w:b/>
          <w:bCs/>
          <w:sz w:val="23"/>
          <w:szCs w:val="23"/>
        </w:rPr>
        <w:t xml:space="preserve">CONTINUING TO ISOLATE THE BREAK ON </w:t>
      </w:r>
      <w:r w:rsidR="00B85891">
        <w:rPr>
          <w:rFonts w:ascii="Cambria" w:hAnsi="Cambria" w:cs="Arial"/>
          <w:b/>
          <w:bCs/>
          <w:sz w:val="23"/>
          <w:szCs w:val="23"/>
        </w:rPr>
        <w:t>42-INCH WATER TRANSMISSION MAIN ON 14 MILE ROAD</w:t>
      </w:r>
      <w:r w:rsidR="00A41078" w:rsidRPr="00ED4A0D">
        <w:rPr>
          <w:rFonts w:ascii="Cambria" w:hAnsi="Cambria" w:cs="Arial"/>
          <w:b/>
          <w:bCs/>
          <w:sz w:val="23"/>
          <w:szCs w:val="23"/>
        </w:rPr>
        <w:t xml:space="preserve">; </w:t>
      </w:r>
      <w:r w:rsidR="00F137F7">
        <w:rPr>
          <w:rFonts w:ascii="Cambria" w:hAnsi="Cambria" w:cs="Arial"/>
          <w:b/>
          <w:bCs/>
          <w:sz w:val="23"/>
          <w:szCs w:val="23"/>
        </w:rPr>
        <w:t>WATER SERVICE RESTORED FOR ALL COMMUNITIES</w:t>
      </w:r>
    </w:p>
    <w:p w14:paraId="4350400B" w14:textId="77777777" w:rsidR="00D3075F" w:rsidRPr="00ED4A0D" w:rsidRDefault="00D3075F" w:rsidP="0308A918">
      <w:pPr>
        <w:jc w:val="center"/>
        <w:rPr>
          <w:rFonts w:ascii="Cambria" w:hAnsi="Cambria" w:cs="Arial"/>
          <w:b/>
          <w:bCs/>
          <w:sz w:val="23"/>
          <w:szCs w:val="23"/>
        </w:rPr>
      </w:pPr>
    </w:p>
    <w:p w14:paraId="4BCFB66C" w14:textId="77777777" w:rsidR="002F7C58" w:rsidRPr="00ED4A0D" w:rsidRDefault="002F7C58" w:rsidP="0308A918">
      <w:pPr>
        <w:jc w:val="center"/>
        <w:rPr>
          <w:rFonts w:ascii="Cambria" w:hAnsi="Cambria" w:cs="Arial"/>
          <w:b/>
          <w:bCs/>
          <w:sz w:val="23"/>
          <w:szCs w:val="23"/>
        </w:rPr>
      </w:pPr>
    </w:p>
    <w:p w14:paraId="587196C2" w14:textId="44D84E97" w:rsidR="00710099" w:rsidRPr="00C40A8F" w:rsidRDefault="00F137F7" w:rsidP="00D3075F">
      <w:pPr>
        <w:pStyle w:val="ListParagraph"/>
        <w:numPr>
          <w:ilvl w:val="0"/>
          <w:numId w:val="39"/>
        </w:numPr>
        <w:rPr>
          <w:rFonts w:ascii="Cambria" w:hAnsi="Cambria" w:cs="Arial"/>
          <w:i/>
          <w:iCs/>
          <w:sz w:val="23"/>
          <w:szCs w:val="23"/>
        </w:rPr>
      </w:pPr>
      <w:r w:rsidRPr="00C40A8F">
        <w:rPr>
          <w:rFonts w:ascii="Cambria" w:hAnsi="Cambria" w:cs="Arial"/>
          <w:i/>
          <w:iCs/>
          <w:sz w:val="23"/>
          <w:szCs w:val="23"/>
        </w:rPr>
        <w:t xml:space="preserve">Crews worked </w:t>
      </w:r>
      <w:r w:rsidR="00C87D84">
        <w:rPr>
          <w:rFonts w:ascii="Cambria" w:hAnsi="Cambria" w:cs="Arial"/>
          <w:i/>
          <w:iCs/>
          <w:sz w:val="23"/>
          <w:szCs w:val="23"/>
        </w:rPr>
        <w:t>throughout the night</w:t>
      </w:r>
      <w:r w:rsidRPr="00C40A8F">
        <w:rPr>
          <w:rFonts w:ascii="Cambria" w:hAnsi="Cambria" w:cs="Arial"/>
          <w:i/>
          <w:iCs/>
          <w:sz w:val="23"/>
          <w:szCs w:val="23"/>
        </w:rPr>
        <w:t xml:space="preserve"> to </w:t>
      </w:r>
      <w:r w:rsidR="00C40A8F" w:rsidRPr="00C40A8F">
        <w:rPr>
          <w:rFonts w:ascii="Cambria" w:hAnsi="Cambria" w:cs="Arial"/>
          <w:i/>
          <w:iCs/>
          <w:sz w:val="23"/>
          <w:szCs w:val="23"/>
        </w:rPr>
        <w:t xml:space="preserve">pressurize the 24-inch pipe and </w:t>
      </w:r>
      <w:r w:rsidRPr="00C40A8F">
        <w:rPr>
          <w:rFonts w:ascii="Cambria" w:hAnsi="Cambria" w:cs="Arial"/>
          <w:i/>
          <w:iCs/>
          <w:sz w:val="23"/>
          <w:szCs w:val="23"/>
        </w:rPr>
        <w:t>restore water service to all affected communities</w:t>
      </w:r>
    </w:p>
    <w:p w14:paraId="18A10D38" w14:textId="547EA528" w:rsidR="00F9486E" w:rsidRPr="00ED4A0D" w:rsidRDefault="00537F92" w:rsidP="00D3075F">
      <w:pPr>
        <w:pStyle w:val="ListParagraph"/>
        <w:numPr>
          <w:ilvl w:val="0"/>
          <w:numId w:val="39"/>
        </w:numPr>
        <w:rPr>
          <w:rFonts w:ascii="Cambria" w:hAnsi="Cambria" w:cs="Arial"/>
          <w:i/>
          <w:iCs/>
          <w:sz w:val="23"/>
          <w:szCs w:val="23"/>
        </w:rPr>
      </w:pPr>
      <w:r>
        <w:rPr>
          <w:rFonts w:ascii="Cambria" w:hAnsi="Cambria" w:cs="Arial"/>
          <w:i/>
          <w:iCs/>
          <w:sz w:val="23"/>
          <w:szCs w:val="23"/>
        </w:rPr>
        <w:t>GLWA water trucks have been dispatched to provide additional water resources to various communities and businesses</w:t>
      </w:r>
    </w:p>
    <w:p w14:paraId="0004F3EF" w14:textId="77777777" w:rsidR="00B56F30" w:rsidRPr="00ED4A0D" w:rsidRDefault="00B56F30" w:rsidP="00DD54FA">
      <w:pPr>
        <w:jc w:val="center"/>
        <w:rPr>
          <w:rFonts w:ascii="Cambria" w:hAnsi="Cambria" w:cs="Arial"/>
          <w:b/>
          <w:bCs/>
          <w:sz w:val="23"/>
          <w:szCs w:val="23"/>
        </w:rPr>
      </w:pPr>
    </w:p>
    <w:p w14:paraId="3464C615" w14:textId="621AD028" w:rsidR="006E774C" w:rsidRPr="00ED4A0D" w:rsidRDefault="006E774C" w:rsidP="008B2AEF">
      <w:pPr>
        <w:pStyle w:val="ListParagraph"/>
        <w:rPr>
          <w:rFonts w:ascii="Cambria" w:hAnsi="Cambria" w:cs="Arial"/>
          <w:b/>
          <w:bCs/>
          <w:i/>
          <w:iCs/>
          <w:sz w:val="23"/>
          <w:szCs w:val="23"/>
        </w:rPr>
      </w:pPr>
    </w:p>
    <w:p w14:paraId="2310BAE1" w14:textId="1FF7C57C" w:rsidR="008C042E" w:rsidRPr="00ED4A0D" w:rsidRDefault="008514EC" w:rsidP="0308A918">
      <w:pPr>
        <w:spacing w:line="259" w:lineRule="auto"/>
        <w:rPr>
          <w:rFonts w:ascii="Cambria" w:hAnsi="Cambria"/>
          <w:sz w:val="23"/>
          <w:szCs w:val="23"/>
        </w:rPr>
      </w:pPr>
      <w:r w:rsidRPr="00ED4A0D">
        <w:rPr>
          <w:rFonts w:ascii="Cambria" w:hAnsi="Cambria"/>
          <w:sz w:val="23"/>
          <w:szCs w:val="23"/>
        </w:rPr>
        <w:t xml:space="preserve">DETROIT </w:t>
      </w:r>
      <w:r w:rsidR="005B5584" w:rsidRPr="00ED4A0D">
        <w:rPr>
          <w:rFonts w:ascii="Cambria" w:hAnsi="Cambria"/>
          <w:sz w:val="23"/>
          <w:szCs w:val="23"/>
        </w:rPr>
        <w:t xml:space="preserve">– </w:t>
      </w:r>
      <w:r w:rsidR="00D86E69" w:rsidRPr="00ED4A0D">
        <w:rPr>
          <w:rFonts w:ascii="Cambria" w:hAnsi="Cambria"/>
          <w:sz w:val="23"/>
          <w:szCs w:val="23"/>
        </w:rPr>
        <w:t>T</w:t>
      </w:r>
      <w:r w:rsidR="00FB5697" w:rsidRPr="00ED4A0D">
        <w:rPr>
          <w:rFonts w:ascii="Cambria" w:hAnsi="Cambria"/>
          <w:sz w:val="23"/>
          <w:szCs w:val="23"/>
        </w:rPr>
        <w:t xml:space="preserve">he Great </w:t>
      </w:r>
      <w:r w:rsidR="00F75E8B" w:rsidRPr="00ED4A0D">
        <w:rPr>
          <w:rFonts w:ascii="Cambria" w:hAnsi="Cambria"/>
          <w:sz w:val="23"/>
          <w:szCs w:val="23"/>
        </w:rPr>
        <w:t xml:space="preserve">Lakes Water Authority (GLWA) </w:t>
      </w:r>
      <w:r w:rsidR="1E3FD939" w:rsidRPr="00ED4A0D">
        <w:rPr>
          <w:rFonts w:ascii="Cambria" w:hAnsi="Cambria"/>
          <w:sz w:val="23"/>
          <w:szCs w:val="23"/>
        </w:rPr>
        <w:t>continues its response to the 42-inch water transmission main break on 14 Mile Road (west of M5) affecting Commerce, Walled Lake, Wixom, and parts of Novi.</w:t>
      </w:r>
    </w:p>
    <w:p w14:paraId="6483180E" w14:textId="5C2A4C04" w:rsidR="000420DD" w:rsidRPr="00ED4A0D" w:rsidRDefault="000420DD" w:rsidP="4E7E108F">
      <w:pPr>
        <w:spacing w:line="259" w:lineRule="auto"/>
        <w:rPr>
          <w:rFonts w:ascii="Cambria" w:hAnsi="Cambria"/>
          <w:sz w:val="23"/>
          <w:szCs w:val="23"/>
        </w:rPr>
      </w:pPr>
    </w:p>
    <w:p w14:paraId="705B1BC4" w14:textId="646ED980" w:rsidR="1F2230F7" w:rsidRPr="00537F92" w:rsidRDefault="00941610" w:rsidP="4E7E108F">
      <w:pPr>
        <w:spacing w:line="259" w:lineRule="auto"/>
        <w:rPr>
          <w:rFonts w:ascii="Cambria" w:hAnsi="Cambria"/>
          <w:sz w:val="23"/>
          <w:szCs w:val="23"/>
          <w:highlight w:val="yellow"/>
        </w:rPr>
      </w:pPr>
      <w:r>
        <w:rPr>
          <w:rFonts w:ascii="Cambria" w:hAnsi="Cambria"/>
          <w:sz w:val="23"/>
          <w:szCs w:val="23"/>
        </w:rPr>
        <w:t xml:space="preserve">GLWA Field Services crews </w:t>
      </w:r>
      <w:r w:rsidRPr="00941610">
        <w:rPr>
          <w:rFonts w:ascii="Cambria" w:hAnsi="Cambria"/>
          <w:sz w:val="23"/>
          <w:szCs w:val="23"/>
        </w:rPr>
        <w:t xml:space="preserve">worked </w:t>
      </w:r>
      <w:r w:rsidR="00C87D84">
        <w:rPr>
          <w:rFonts w:ascii="Cambria" w:hAnsi="Cambria"/>
          <w:sz w:val="23"/>
          <w:szCs w:val="23"/>
        </w:rPr>
        <w:t>throughout the night</w:t>
      </w:r>
      <w:r w:rsidRPr="00941610">
        <w:rPr>
          <w:rFonts w:ascii="Cambria" w:hAnsi="Cambria"/>
          <w:sz w:val="23"/>
          <w:szCs w:val="23"/>
        </w:rPr>
        <w:t xml:space="preserve"> to </w:t>
      </w:r>
      <w:r>
        <w:rPr>
          <w:rFonts w:ascii="Cambria" w:hAnsi="Cambria"/>
          <w:sz w:val="23"/>
          <w:szCs w:val="23"/>
        </w:rPr>
        <w:t xml:space="preserve">install </w:t>
      </w:r>
      <w:r w:rsidR="00EE30FD">
        <w:rPr>
          <w:rFonts w:ascii="Cambria" w:hAnsi="Cambria"/>
          <w:sz w:val="23"/>
          <w:szCs w:val="23"/>
        </w:rPr>
        <w:t>a</w:t>
      </w:r>
      <w:r>
        <w:rPr>
          <w:rFonts w:ascii="Cambria" w:hAnsi="Cambria"/>
          <w:sz w:val="23"/>
          <w:szCs w:val="23"/>
        </w:rPr>
        <w:t xml:space="preserve"> 16-inch insertion valve, allowing </w:t>
      </w:r>
      <w:r w:rsidR="00EE30FD">
        <w:rPr>
          <w:rFonts w:ascii="Cambria" w:hAnsi="Cambria"/>
          <w:sz w:val="23"/>
          <w:szCs w:val="23"/>
        </w:rPr>
        <w:t>better isolation of the 24-inch pipe</w:t>
      </w:r>
      <w:r w:rsidR="00E341E7">
        <w:rPr>
          <w:rFonts w:ascii="Cambria" w:hAnsi="Cambria"/>
          <w:sz w:val="23"/>
          <w:szCs w:val="23"/>
        </w:rPr>
        <w:t xml:space="preserve"> from the </w:t>
      </w:r>
      <w:r w:rsidR="00FD3DB7">
        <w:rPr>
          <w:rFonts w:ascii="Cambria" w:hAnsi="Cambria"/>
          <w:sz w:val="23"/>
          <w:szCs w:val="23"/>
        </w:rPr>
        <w:t>broken 42-inch</w:t>
      </w:r>
      <w:r w:rsidR="00EE30FD">
        <w:rPr>
          <w:rFonts w:ascii="Cambria" w:hAnsi="Cambria"/>
          <w:sz w:val="23"/>
          <w:szCs w:val="23"/>
        </w:rPr>
        <w:t>.</w:t>
      </w:r>
      <w:r>
        <w:rPr>
          <w:rFonts w:ascii="Cambria" w:hAnsi="Cambria"/>
          <w:sz w:val="23"/>
          <w:szCs w:val="23"/>
        </w:rPr>
        <w:t xml:space="preserve"> </w:t>
      </w:r>
      <w:r w:rsidR="00EE30FD">
        <w:rPr>
          <w:rFonts w:ascii="Cambria" w:hAnsi="Cambria"/>
          <w:sz w:val="23"/>
          <w:szCs w:val="23"/>
        </w:rPr>
        <w:t xml:space="preserve">Crews </w:t>
      </w:r>
      <w:r w:rsidR="00EC2B67">
        <w:rPr>
          <w:rFonts w:ascii="Cambria" w:hAnsi="Cambria"/>
          <w:sz w:val="23"/>
          <w:szCs w:val="23"/>
        </w:rPr>
        <w:t>successfully pressurized</w:t>
      </w:r>
      <w:r w:rsidR="00EE30FD">
        <w:rPr>
          <w:rFonts w:ascii="Cambria" w:hAnsi="Cambria"/>
          <w:sz w:val="23"/>
          <w:szCs w:val="23"/>
        </w:rPr>
        <w:t xml:space="preserve"> the 24-inch, returning service to all affected communities </w:t>
      </w:r>
      <w:r w:rsidR="00EE30FD" w:rsidRPr="00482F0B">
        <w:rPr>
          <w:rFonts w:ascii="Cambria" w:hAnsi="Cambria"/>
          <w:sz w:val="23"/>
          <w:szCs w:val="23"/>
        </w:rPr>
        <w:t>early this morning</w:t>
      </w:r>
      <w:r>
        <w:rPr>
          <w:rFonts w:ascii="Cambria" w:hAnsi="Cambria"/>
          <w:sz w:val="23"/>
          <w:szCs w:val="23"/>
        </w:rPr>
        <w:t xml:space="preserve">. </w:t>
      </w:r>
      <w:r w:rsidR="00BF010F">
        <w:rPr>
          <w:rFonts w:ascii="Cambria" w:hAnsi="Cambria"/>
          <w:sz w:val="23"/>
          <w:szCs w:val="23"/>
        </w:rPr>
        <w:t>The team</w:t>
      </w:r>
      <w:r w:rsidRPr="00941610">
        <w:rPr>
          <w:rFonts w:ascii="Cambria" w:hAnsi="Cambria"/>
          <w:sz w:val="23"/>
          <w:szCs w:val="23"/>
        </w:rPr>
        <w:t xml:space="preserve"> will remain onsite around the clock until the repair</w:t>
      </w:r>
      <w:r w:rsidR="00510CC0">
        <w:rPr>
          <w:rFonts w:ascii="Cambria" w:hAnsi="Cambria"/>
          <w:sz w:val="23"/>
          <w:szCs w:val="23"/>
        </w:rPr>
        <w:t xml:space="preserve"> on the 42-inch pipe</w:t>
      </w:r>
      <w:r w:rsidRPr="00941610">
        <w:rPr>
          <w:rFonts w:ascii="Cambria" w:hAnsi="Cambria"/>
          <w:sz w:val="23"/>
          <w:szCs w:val="23"/>
        </w:rPr>
        <w:t xml:space="preserve"> has been complete</w:t>
      </w:r>
      <w:r w:rsidR="00EE30FD">
        <w:rPr>
          <w:rFonts w:ascii="Cambria" w:hAnsi="Cambria"/>
          <w:sz w:val="23"/>
          <w:szCs w:val="23"/>
        </w:rPr>
        <w:t>d</w:t>
      </w:r>
      <w:r w:rsidRPr="00941610">
        <w:rPr>
          <w:rFonts w:ascii="Cambria" w:hAnsi="Cambria"/>
          <w:sz w:val="23"/>
          <w:szCs w:val="23"/>
        </w:rPr>
        <w:t>.</w:t>
      </w:r>
    </w:p>
    <w:p w14:paraId="55BC4C57" w14:textId="5B78397B" w:rsidR="4E7E108F" w:rsidRPr="00537F92" w:rsidRDefault="4E7E108F" w:rsidP="4E7E108F">
      <w:pPr>
        <w:pStyle w:val="ListParagraph"/>
        <w:spacing w:line="259" w:lineRule="auto"/>
        <w:ind w:left="360"/>
        <w:rPr>
          <w:rFonts w:ascii="Cambria" w:hAnsi="Cambria"/>
          <w:sz w:val="23"/>
          <w:szCs w:val="23"/>
          <w:highlight w:val="yellow"/>
        </w:rPr>
      </w:pPr>
    </w:p>
    <w:p w14:paraId="3A36FB7F" w14:textId="5F06EE94" w:rsidR="001044B3" w:rsidRDefault="75B0DE88" w:rsidP="4E7E108F">
      <w:pPr>
        <w:spacing w:line="259" w:lineRule="auto"/>
        <w:rPr>
          <w:rFonts w:ascii="Cambria" w:hAnsi="Cambria"/>
          <w:sz w:val="23"/>
          <w:szCs w:val="23"/>
        </w:rPr>
      </w:pPr>
      <w:r w:rsidRPr="005E1AF7">
        <w:rPr>
          <w:rFonts w:ascii="Cambria" w:hAnsi="Cambria"/>
          <w:sz w:val="23"/>
          <w:szCs w:val="23"/>
        </w:rPr>
        <w:t xml:space="preserve">Water service remains impacted </w:t>
      </w:r>
      <w:proofErr w:type="gramStart"/>
      <w:r w:rsidRPr="005E1AF7">
        <w:rPr>
          <w:rFonts w:ascii="Cambria" w:hAnsi="Cambria"/>
          <w:sz w:val="23"/>
          <w:szCs w:val="23"/>
        </w:rPr>
        <w:t>for</w:t>
      </w:r>
      <w:proofErr w:type="gramEnd"/>
      <w:r w:rsidRPr="005E1AF7">
        <w:rPr>
          <w:rFonts w:ascii="Cambria" w:hAnsi="Cambria"/>
          <w:sz w:val="23"/>
          <w:szCs w:val="23"/>
        </w:rPr>
        <w:t xml:space="preserve"> some residents in the surrounding area. </w:t>
      </w:r>
      <w:r w:rsidR="00970864" w:rsidRPr="005E1AF7">
        <w:rPr>
          <w:rFonts w:ascii="Cambria" w:hAnsi="Cambria"/>
          <w:sz w:val="23"/>
          <w:szCs w:val="23"/>
        </w:rPr>
        <w:t xml:space="preserve">The </w:t>
      </w:r>
      <w:proofErr w:type="gramStart"/>
      <w:r w:rsidR="00970864" w:rsidRPr="005E1AF7">
        <w:rPr>
          <w:rFonts w:ascii="Cambria" w:hAnsi="Cambria"/>
          <w:sz w:val="23"/>
          <w:szCs w:val="23"/>
        </w:rPr>
        <w:t>boil</w:t>
      </w:r>
      <w:proofErr w:type="gramEnd"/>
      <w:r w:rsidR="00970864" w:rsidRPr="005E1AF7">
        <w:rPr>
          <w:rFonts w:ascii="Cambria" w:hAnsi="Cambria"/>
          <w:sz w:val="23"/>
          <w:szCs w:val="23"/>
        </w:rPr>
        <w:t xml:space="preserve"> water alert for the </w:t>
      </w:r>
      <w:r w:rsidR="00A14D7B" w:rsidRPr="005E1AF7">
        <w:rPr>
          <w:rFonts w:ascii="Cambria" w:hAnsi="Cambria"/>
          <w:sz w:val="23"/>
          <w:szCs w:val="23"/>
        </w:rPr>
        <w:t>C</w:t>
      </w:r>
      <w:r w:rsidR="00970864" w:rsidRPr="005E1AF7">
        <w:rPr>
          <w:rFonts w:ascii="Cambria" w:hAnsi="Cambria"/>
          <w:sz w:val="23"/>
          <w:szCs w:val="23"/>
        </w:rPr>
        <w:t xml:space="preserve">ity of Wixom has been lifted. </w:t>
      </w:r>
      <w:r w:rsidR="00AB2C2C" w:rsidRPr="005E1AF7">
        <w:rPr>
          <w:rFonts w:ascii="Cambria" w:hAnsi="Cambria"/>
          <w:sz w:val="23"/>
          <w:szCs w:val="23"/>
        </w:rPr>
        <w:t>The boil water advisories for Walled Lake</w:t>
      </w:r>
      <w:r w:rsidR="005B654A" w:rsidRPr="005E1AF7">
        <w:rPr>
          <w:rFonts w:ascii="Cambria" w:hAnsi="Cambria"/>
          <w:sz w:val="23"/>
          <w:szCs w:val="23"/>
        </w:rPr>
        <w:t xml:space="preserve"> and parts of Novi remain in effect until further notice. </w:t>
      </w:r>
      <w:r w:rsidR="00EE30FD" w:rsidRPr="005E1AF7">
        <w:rPr>
          <w:rFonts w:ascii="Cambria" w:hAnsi="Cambria"/>
          <w:sz w:val="23"/>
          <w:szCs w:val="23"/>
        </w:rPr>
        <w:t>GLWA has dispatched water trucks to provide additional water resources to affected communities and businesses.</w:t>
      </w:r>
    </w:p>
    <w:p w14:paraId="43E34A44" w14:textId="77777777" w:rsidR="001044B3" w:rsidRDefault="001044B3" w:rsidP="4E7E108F">
      <w:pPr>
        <w:spacing w:line="259" w:lineRule="auto"/>
        <w:rPr>
          <w:rFonts w:ascii="Cambria" w:hAnsi="Cambria"/>
          <w:sz w:val="23"/>
          <w:szCs w:val="23"/>
        </w:rPr>
      </w:pPr>
    </w:p>
    <w:p w14:paraId="1FD4B484" w14:textId="3160097F" w:rsidR="75B0DE88" w:rsidRPr="00ED4A0D" w:rsidRDefault="001044B3" w:rsidP="4E7E108F">
      <w:pPr>
        <w:spacing w:line="259" w:lineRule="auto"/>
        <w:rPr>
          <w:rFonts w:ascii="Cambria" w:hAnsi="Cambria"/>
          <w:sz w:val="23"/>
          <w:szCs w:val="23"/>
        </w:rPr>
      </w:pPr>
      <w:r>
        <w:rPr>
          <w:rFonts w:ascii="Cambria" w:hAnsi="Cambria"/>
          <w:sz w:val="23"/>
          <w:szCs w:val="23"/>
        </w:rPr>
        <w:t xml:space="preserve">GLWA is asking residents in the affected communities </w:t>
      </w:r>
      <w:r w:rsidR="004F391D">
        <w:rPr>
          <w:rFonts w:ascii="Cambria" w:hAnsi="Cambria"/>
          <w:sz w:val="23"/>
          <w:szCs w:val="23"/>
        </w:rPr>
        <w:t xml:space="preserve">to </w:t>
      </w:r>
      <w:r>
        <w:rPr>
          <w:rFonts w:ascii="Cambria" w:hAnsi="Cambria"/>
          <w:sz w:val="23"/>
          <w:szCs w:val="23"/>
        </w:rPr>
        <w:t xml:space="preserve">conserve water resources over the weekend to limit any additional stress on the system. </w:t>
      </w:r>
      <w:r w:rsidR="00EE30FD" w:rsidRPr="00EE30FD">
        <w:rPr>
          <w:rFonts w:ascii="Cambria" w:hAnsi="Cambria"/>
          <w:sz w:val="23"/>
          <w:szCs w:val="23"/>
        </w:rPr>
        <w:t xml:space="preserve">The team </w:t>
      </w:r>
      <w:r w:rsidR="75B0DE88" w:rsidRPr="00EE30FD">
        <w:rPr>
          <w:rFonts w:ascii="Cambria" w:hAnsi="Cambria"/>
          <w:sz w:val="23"/>
          <w:szCs w:val="23"/>
        </w:rPr>
        <w:t xml:space="preserve">continues to coordinate closely with community partners and will share </w:t>
      </w:r>
      <w:r w:rsidR="00D35667" w:rsidRPr="00EE30FD">
        <w:rPr>
          <w:rFonts w:ascii="Cambria" w:hAnsi="Cambria"/>
          <w:sz w:val="23"/>
          <w:szCs w:val="23"/>
        </w:rPr>
        <w:t>daily</w:t>
      </w:r>
      <w:r w:rsidR="75B0DE88" w:rsidRPr="00EE30FD">
        <w:rPr>
          <w:rFonts w:ascii="Cambria" w:hAnsi="Cambria"/>
          <w:sz w:val="23"/>
          <w:szCs w:val="23"/>
        </w:rPr>
        <w:t xml:space="preserve"> updates as more information becomes available.</w:t>
      </w:r>
    </w:p>
    <w:p w14:paraId="58655CAC" w14:textId="77777777" w:rsidR="00E66501" w:rsidRPr="00ED4A0D" w:rsidRDefault="00E66501" w:rsidP="000B63E8">
      <w:pPr>
        <w:spacing w:line="259" w:lineRule="auto"/>
        <w:rPr>
          <w:rFonts w:ascii="Cambria" w:hAnsi="Cambria"/>
          <w:bCs/>
          <w:sz w:val="23"/>
          <w:szCs w:val="23"/>
        </w:rPr>
      </w:pPr>
    </w:p>
    <w:p w14:paraId="5FE067ED" w14:textId="419B45B1" w:rsidR="00515A94" w:rsidRPr="00ED4A0D" w:rsidRDefault="00515A94" w:rsidP="00BF5715">
      <w:pPr>
        <w:jc w:val="center"/>
        <w:rPr>
          <w:rFonts w:ascii="Cambria" w:eastAsia="Cambria" w:hAnsi="Cambria" w:cs="Times New Roman"/>
          <w:sz w:val="23"/>
          <w:szCs w:val="23"/>
        </w:rPr>
      </w:pPr>
      <w:r w:rsidRPr="00ED4A0D">
        <w:rPr>
          <w:rFonts w:ascii="Cambria" w:eastAsia="Cambria" w:hAnsi="Cambria" w:cs="Times New Roman"/>
          <w:sz w:val="23"/>
          <w:szCs w:val="23"/>
        </w:rPr>
        <w:t>###</w:t>
      </w:r>
    </w:p>
    <w:p w14:paraId="7CCD7C73" w14:textId="77777777" w:rsidR="00C815E8" w:rsidRPr="00ED4A0D" w:rsidRDefault="00C815E8" w:rsidP="00BF5715">
      <w:pPr>
        <w:jc w:val="center"/>
        <w:rPr>
          <w:rFonts w:ascii="Cambria" w:eastAsia="Cambria" w:hAnsi="Cambria" w:cs="Times New Roman"/>
          <w:sz w:val="23"/>
          <w:szCs w:val="23"/>
        </w:rPr>
      </w:pPr>
    </w:p>
    <w:p w14:paraId="3EFFDC6B" w14:textId="77777777" w:rsidR="00515A94" w:rsidRPr="00ED4A0D" w:rsidRDefault="00515A94" w:rsidP="00515A94">
      <w:pPr>
        <w:rPr>
          <w:rFonts w:ascii="Cambria" w:eastAsia="MS Mincho" w:hAnsi="Cambria" w:cs="Times New Roman"/>
          <w:b/>
          <w:color w:val="000000"/>
          <w:sz w:val="23"/>
          <w:szCs w:val="23"/>
        </w:rPr>
      </w:pPr>
      <w:r w:rsidRPr="00ED4A0D">
        <w:rPr>
          <w:rFonts w:ascii="Cambria" w:eastAsia="MS Mincho" w:hAnsi="Cambria" w:cs="Times New Roman"/>
          <w:b/>
          <w:color w:val="000000"/>
          <w:sz w:val="23"/>
          <w:szCs w:val="23"/>
        </w:rPr>
        <w:t xml:space="preserve">About the Great Lakes Water Authority (GLWA) </w:t>
      </w:r>
    </w:p>
    <w:p w14:paraId="714C071E" w14:textId="7AA3A718" w:rsidR="006E26E5" w:rsidRPr="00787BFB"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w:t>
      </w:r>
      <w:r w:rsidRPr="00ED4A0D">
        <w:rPr>
          <w:rFonts w:ascii="Cambria" w:eastAsia="MS Mincho" w:hAnsi="Cambria" w:cs="Times New Roman"/>
          <w:color w:val="000000"/>
          <w:sz w:val="23"/>
          <w:szCs w:val="23"/>
        </w:rPr>
        <w:lastRenderedPageBreak/>
        <w:t xml:space="preserve">provide those it serves with water of unquestionable quality. GLWA also has the capacity to extend its services beyond its </w:t>
      </w:r>
      <w:proofErr w:type="gramStart"/>
      <w:r w:rsidRPr="00ED4A0D">
        <w:rPr>
          <w:rFonts w:ascii="Cambria" w:eastAsia="MS Mincho" w:hAnsi="Cambria" w:cs="Times New Roman"/>
          <w:color w:val="000000"/>
          <w:sz w:val="23"/>
          <w:szCs w:val="23"/>
        </w:rPr>
        <w:t>88 member</w:t>
      </w:r>
      <w:proofErr w:type="gramEnd"/>
      <w:r w:rsidRPr="00ED4A0D">
        <w:rPr>
          <w:rFonts w:ascii="Cambria" w:eastAsia="MS Mincho" w:hAnsi="Cambria" w:cs="Times New Roman"/>
          <w:color w:val="000000"/>
          <w:sz w:val="23"/>
          <w:szCs w:val="23"/>
        </w:rPr>
        <w:t xml:space="preserve"> partner communities. As part of its commitment to water affordability, the Authority offers a Water Residential Assistance Program to assist low-income households in </w:t>
      </w:r>
      <w:proofErr w:type="gramStart"/>
      <w:r w:rsidRPr="00ED4A0D">
        <w:rPr>
          <w:rFonts w:ascii="Cambria" w:eastAsia="MS Mincho" w:hAnsi="Cambria" w:cs="Times New Roman"/>
          <w:color w:val="000000"/>
          <w:sz w:val="23"/>
          <w:szCs w:val="23"/>
        </w:rPr>
        <w:t>participating</w:t>
      </w:r>
      <w:proofErr w:type="gramEnd"/>
      <w:r w:rsidRPr="00ED4A0D">
        <w:rPr>
          <w:rFonts w:ascii="Cambria" w:eastAsia="MS Mincho" w:hAnsi="Cambria" w:cs="Times New Roman"/>
          <w:color w:val="000000"/>
          <w:sz w:val="23"/>
          <w:szCs w:val="23"/>
        </w:rPr>
        <w:t xml:space="preserve"> member communities throughout the system. GLWA’s board includes one representative each from Oakland, </w:t>
      </w:r>
      <w:r w:rsidR="009931AA" w:rsidRPr="00ED4A0D">
        <w:rPr>
          <w:rFonts w:ascii="Cambria" w:eastAsia="MS Mincho" w:hAnsi="Cambria" w:cs="Times New Roman"/>
          <w:color w:val="000000"/>
          <w:sz w:val="23"/>
          <w:szCs w:val="23"/>
        </w:rPr>
        <w:t>Macomb,</w:t>
      </w:r>
      <w:r w:rsidRPr="00ED4A0D">
        <w:rPr>
          <w:rFonts w:ascii="Cambria" w:eastAsia="MS Mincho" w:hAnsi="Cambria" w:cs="Times New Roman"/>
          <w:color w:val="000000"/>
          <w:sz w:val="23"/>
          <w:szCs w:val="23"/>
        </w:rPr>
        <w:t xml:space="preserve"> and Wayne counties, two 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footerReference w:type="default" r:id="rId13"/>
      <w:headerReference w:type="first" r:id="rId14"/>
      <w:footerReference w:type="first" r:id="rId15"/>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EF5C8" w14:textId="77777777" w:rsidR="00C5670A" w:rsidRDefault="00C5670A" w:rsidP="008D76BF">
      <w:r>
        <w:separator/>
      </w:r>
    </w:p>
  </w:endnote>
  <w:endnote w:type="continuationSeparator" w:id="0">
    <w:p w14:paraId="2F527771" w14:textId="77777777" w:rsidR="00C5670A" w:rsidRDefault="00C5670A" w:rsidP="008D76BF">
      <w:r>
        <w:continuationSeparator/>
      </w:r>
    </w:p>
  </w:endnote>
  <w:endnote w:type="continuationNotice" w:id="1">
    <w:p w14:paraId="3214A178" w14:textId="77777777" w:rsidR="00C5670A" w:rsidRDefault="00C567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60CB5" w14:textId="77777777" w:rsidR="00C5670A" w:rsidRDefault="00C5670A" w:rsidP="008D76BF">
      <w:r>
        <w:separator/>
      </w:r>
    </w:p>
  </w:footnote>
  <w:footnote w:type="continuationSeparator" w:id="0">
    <w:p w14:paraId="00AC24F2" w14:textId="77777777" w:rsidR="00C5670A" w:rsidRDefault="00C5670A" w:rsidP="008D76BF">
      <w:r>
        <w:continuationSeparator/>
      </w:r>
    </w:p>
  </w:footnote>
  <w:footnote w:type="continuationNotice" w:id="1">
    <w:p w14:paraId="37EA686B" w14:textId="77777777" w:rsidR="00C5670A" w:rsidRDefault="00C567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ascii="Courier New" w:hAnsi="Courier New" w:hint="default"/>
      </w:rPr>
    </w:lvl>
    <w:lvl w:ilvl="2" w:tplc="34EED902" w:tentative="1">
      <w:start w:val="1"/>
      <w:numFmt w:val="bullet"/>
      <w:lvlText w:val=""/>
      <w:lvlJc w:val="left"/>
      <w:pPr>
        <w:ind w:left="2160" w:hanging="360"/>
      </w:pPr>
      <w:rPr>
        <w:rFonts w:ascii="Wingdings" w:hAnsi="Wingdings" w:hint="default"/>
      </w:rPr>
    </w:lvl>
    <w:lvl w:ilvl="3" w:tplc="A16C4458" w:tentative="1">
      <w:start w:val="1"/>
      <w:numFmt w:val="bullet"/>
      <w:lvlText w:val=""/>
      <w:lvlJc w:val="left"/>
      <w:pPr>
        <w:ind w:left="2880" w:hanging="360"/>
      </w:pPr>
      <w:rPr>
        <w:rFonts w:ascii="Symbol" w:hAnsi="Symbol" w:hint="default"/>
      </w:rPr>
    </w:lvl>
    <w:lvl w:ilvl="4" w:tplc="3950FF14" w:tentative="1">
      <w:start w:val="1"/>
      <w:numFmt w:val="bullet"/>
      <w:lvlText w:val="o"/>
      <w:lvlJc w:val="left"/>
      <w:pPr>
        <w:ind w:left="3600" w:hanging="360"/>
      </w:pPr>
      <w:rPr>
        <w:rFonts w:ascii="Courier New" w:hAnsi="Courier New" w:hint="default"/>
      </w:rPr>
    </w:lvl>
    <w:lvl w:ilvl="5" w:tplc="48EA9472" w:tentative="1">
      <w:start w:val="1"/>
      <w:numFmt w:val="bullet"/>
      <w:lvlText w:val=""/>
      <w:lvlJc w:val="left"/>
      <w:pPr>
        <w:ind w:left="4320" w:hanging="360"/>
      </w:pPr>
      <w:rPr>
        <w:rFonts w:ascii="Wingdings" w:hAnsi="Wingdings" w:hint="default"/>
      </w:rPr>
    </w:lvl>
    <w:lvl w:ilvl="6" w:tplc="7F78A638" w:tentative="1">
      <w:start w:val="1"/>
      <w:numFmt w:val="bullet"/>
      <w:lvlText w:val=""/>
      <w:lvlJc w:val="left"/>
      <w:pPr>
        <w:ind w:left="5040" w:hanging="360"/>
      </w:pPr>
      <w:rPr>
        <w:rFonts w:ascii="Symbol" w:hAnsi="Symbol" w:hint="default"/>
      </w:rPr>
    </w:lvl>
    <w:lvl w:ilvl="7" w:tplc="5328916C" w:tentative="1">
      <w:start w:val="1"/>
      <w:numFmt w:val="bullet"/>
      <w:lvlText w:val="o"/>
      <w:lvlJc w:val="left"/>
      <w:pPr>
        <w:ind w:left="5760" w:hanging="360"/>
      </w:pPr>
      <w:rPr>
        <w:rFonts w:ascii="Courier New" w:hAnsi="Courier New" w:hint="default"/>
      </w:rPr>
    </w:lvl>
    <w:lvl w:ilvl="8" w:tplc="57FA7388" w:tentative="1">
      <w:start w:val="1"/>
      <w:numFmt w:val="bullet"/>
      <w:lvlText w:val=""/>
      <w:lvlJc w:val="left"/>
      <w:pPr>
        <w:ind w:left="6480" w:hanging="360"/>
      </w:pPr>
      <w:rPr>
        <w:rFonts w:ascii="Wingdings" w:hAnsi="Wingdings" w:hint="default"/>
      </w:rPr>
    </w:lvl>
  </w:abstractNum>
  <w:abstractNum w:abstractNumId="3" w15:restartNumberingAfterBreak="0">
    <w:nsid w:val="095D6D61"/>
    <w:multiLevelType w:val="hybridMultilevel"/>
    <w:tmpl w:val="7034E9D2"/>
    <w:lvl w:ilvl="0" w:tplc="E2BAB86A">
      <w:start w:val="579"/>
      <w:numFmt w:val="bullet"/>
      <w:lvlText w:val="-"/>
      <w:lvlJc w:val="left"/>
      <w:pPr>
        <w:ind w:left="720" w:hanging="360"/>
      </w:pPr>
      <w:rPr>
        <w:rFonts w:ascii="Cambria" w:hAnsi="Cambria" w:hint="default"/>
      </w:rPr>
    </w:lvl>
    <w:lvl w:ilvl="1" w:tplc="337459CE" w:tentative="1">
      <w:start w:val="1"/>
      <w:numFmt w:val="bullet"/>
      <w:lvlText w:val="o"/>
      <w:lvlJc w:val="left"/>
      <w:pPr>
        <w:ind w:left="1440" w:hanging="360"/>
      </w:pPr>
      <w:rPr>
        <w:rFonts w:ascii="Courier New" w:hAnsi="Courier New" w:hint="default"/>
      </w:rPr>
    </w:lvl>
    <w:lvl w:ilvl="2" w:tplc="B13E0CC0" w:tentative="1">
      <w:start w:val="1"/>
      <w:numFmt w:val="bullet"/>
      <w:lvlText w:val=""/>
      <w:lvlJc w:val="left"/>
      <w:pPr>
        <w:ind w:left="2160" w:hanging="360"/>
      </w:pPr>
      <w:rPr>
        <w:rFonts w:ascii="Wingdings" w:hAnsi="Wingdings" w:hint="default"/>
      </w:rPr>
    </w:lvl>
    <w:lvl w:ilvl="3" w:tplc="A72265CA" w:tentative="1">
      <w:start w:val="1"/>
      <w:numFmt w:val="bullet"/>
      <w:lvlText w:val=""/>
      <w:lvlJc w:val="left"/>
      <w:pPr>
        <w:ind w:left="2880" w:hanging="360"/>
      </w:pPr>
      <w:rPr>
        <w:rFonts w:ascii="Symbol" w:hAnsi="Symbol" w:hint="default"/>
      </w:rPr>
    </w:lvl>
    <w:lvl w:ilvl="4" w:tplc="54C8E8C8" w:tentative="1">
      <w:start w:val="1"/>
      <w:numFmt w:val="bullet"/>
      <w:lvlText w:val="o"/>
      <w:lvlJc w:val="left"/>
      <w:pPr>
        <w:ind w:left="3600" w:hanging="360"/>
      </w:pPr>
      <w:rPr>
        <w:rFonts w:ascii="Courier New" w:hAnsi="Courier New" w:hint="default"/>
      </w:rPr>
    </w:lvl>
    <w:lvl w:ilvl="5" w:tplc="D3DC3F56" w:tentative="1">
      <w:start w:val="1"/>
      <w:numFmt w:val="bullet"/>
      <w:lvlText w:val=""/>
      <w:lvlJc w:val="left"/>
      <w:pPr>
        <w:ind w:left="4320" w:hanging="360"/>
      </w:pPr>
      <w:rPr>
        <w:rFonts w:ascii="Wingdings" w:hAnsi="Wingdings" w:hint="default"/>
      </w:rPr>
    </w:lvl>
    <w:lvl w:ilvl="6" w:tplc="38988832" w:tentative="1">
      <w:start w:val="1"/>
      <w:numFmt w:val="bullet"/>
      <w:lvlText w:val=""/>
      <w:lvlJc w:val="left"/>
      <w:pPr>
        <w:ind w:left="5040" w:hanging="360"/>
      </w:pPr>
      <w:rPr>
        <w:rFonts w:ascii="Symbol" w:hAnsi="Symbol" w:hint="default"/>
      </w:rPr>
    </w:lvl>
    <w:lvl w:ilvl="7" w:tplc="667C1396" w:tentative="1">
      <w:start w:val="1"/>
      <w:numFmt w:val="bullet"/>
      <w:lvlText w:val="o"/>
      <w:lvlJc w:val="left"/>
      <w:pPr>
        <w:ind w:left="5760" w:hanging="360"/>
      </w:pPr>
      <w:rPr>
        <w:rFonts w:ascii="Courier New" w:hAnsi="Courier New" w:hint="default"/>
      </w:rPr>
    </w:lvl>
    <w:lvl w:ilvl="8" w:tplc="BB789C44" w:tentative="1">
      <w:start w:val="1"/>
      <w:numFmt w:val="bullet"/>
      <w:lvlText w:val=""/>
      <w:lvlJc w:val="left"/>
      <w:pPr>
        <w:ind w:left="6480" w:hanging="360"/>
      </w:pPr>
      <w:rPr>
        <w:rFonts w:ascii="Wingdings" w:hAnsi="Wingdings" w:hint="default"/>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A7791B"/>
    <w:multiLevelType w:val="hybridMultilevel"/>
    <w:tmpl w:val="B2B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342A78D6">
      <w:start w:val="1"/>
      <w:numFmt w:val="bullet"/>
      <w:lvlText w:val=""/>
      <w:lvlJc w:val="left"/>
      <w:pPr>
        <w:ind w:left="720" w:hanging="360"/>
      </w:pPr>
      <w:rPr>
        <w:rFonts w:ascii="Symbol" w:hAnsi="Symbol" w:hint="default"/>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A8AEB1EC">
      <w:start w:val="1"/>
      <w:numFmt w:val="bullet"/>
      <w:lvlText w:val=""/>
      <w:lvlJc w:val="left"/>
      <w:pPr>
        <w:ind w:left="720" w:hanging="360"/>
      </w:pPr>
      <w:rPr>
        <w:rFonts w:ascii="Symbol" w:hAnsi="Symbol" w:hint="default"/>
      </w:rPr>
    </w:lvl>
    <w:lvl w:ilvl="1" w:tplc="27FE9FB6" w:tentative="1">
      <w:start w:val="1"/>
      <w:numFmt w:val="bullet"/>
      <w:lvlText w:val="o"/>
      <w:lvlJc w:val="left"/>
      <w:pPr>
        <w:ind w:left="1440" w:hanging="360"/>
      </w:pPr>
      <w:rPr>
        <w:rFonts w:ascii="Courier New" w:hAnsi="Courier New" w:hint="default"/>
      </w:rPr>
    </w:lvl>
    <w:lvl w:ilvl="2" w:tplc="92148228" w:tentative="1">
      <w:start w:val="1"/>
      <w:numFmt w:val="bullet"/>
      <w:lvlText w:val=""/>
      <w:lvlJc w:val="left"/>
      <w:pPr>
        <w:ind w:left="2160" w:hanging="360"/>
      </w:pPr>
      <w:rPr>
        <w:rFonts w:ascii="Wingdings" w:hAnsi="Wingdings" w:hint="default"/>
      </w:rPr>
    </w:lvl>
    <w:lvl w:ilvl="3" w:tplc="AE3A8870" w:tentative="1">
      <w:start w:val="1"/>
      <w:numFmt w:val="bullet"/>
      <w:lvlText w:val=""/>
      <w:lvlJc w:val="left"/>
      <w:pPr>
        <w:ind w:left="2880" w:hanging="360"/>
      </w:pPr>
      <w:rPr>
        <w:rFonts w:ascii="Symbol" w:hAnsi="Symbol" w:hint="default"/>
      </w:rPr>
    </w:lvl>
    <w:lvl w:ilvl="4" w:tplc="B16C26CE" w:tentative="1">
      <w:start w:val="1"/>
      <w:numFmt w:val="bullet"/>
      <w:lvlText w:val="o"/>
      <w:lvlJc w:val="left"/>
      <w:pPr>
        <w:ind w:left="3600" w:hanging="360"/>
      </w:pPr>
      <w:rPr>
        <w:rFonts w:ascii="Courier New" w:hAnsi="Courier New" w:hint="default"/>
      </w:rPr>
    </w:lvl>
    <w:lvl w:ilvl="5" w:tplc="17741CEC" w:tentative="1">
      <w:start w:val="1"/>
      <w:numFmt w:val="bullet"/>
      <w:lvlText w:val=""/>
      <w:lvlJc w:val="left"/>
      <w:pPr>
        <w:ind w:left="4320" w:hanging="360"/>
      </w:pPr>
      <w:rPr>
        <w:rFonts w:ascii="Wingdings" w:hAnsi="Wingdings" w:hint="default"/>
      </w:rPr>
    </w:lvl>
    <w:lvl w:ilvl="6" w:tplc="DF42A118" w:tentative="1">
      <w:start w:val="1"/>
      <w:numFmt w:val="bullet"/>
      <w:lvlText w:val=""/>
      <w:lvlJc w:val="left"/>
      <w:pPr>
        <w:ind w:left="5040" w:hanging="360"/>
      </w:pPr>
      <w:rPr>
        <w:rFonts w:ascii="Symbol" w:hAnsi="Symbol" w:hint="default"/>
      </w:rPr>
    </w:lvl>
    <w:lvl w:ilvl="7" w:tplc="B0B0E406" w:tentative="1">
      <w:start w:val="1"/>
      <w:numFmt w:val="bullet"/>
      <w:lvlText w:val="o"/>
      <w:lvlJc w:val="left"/>
      <w:pPr>
        <w:ind w:left="5760" w:hanging="360"/>
      </w:pPr>
      <w:rPr>
        <w:rFonts w:ascii="Courier New" w:hAnsi="Courier New" w:hint="default"/>
      </w:rPr>
    </w:lvl>
    <w:lvl w:ilvl="8" w:tplc="5D7278E4"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D78C948C">
      <w:start w:val="1"/>
      <w:numFmt w:val="bullet"/>
      <w:lvlText w:val=""/>
      <w:lvlJc w:val="left"/>
      <w:pPr>
        <w:ind w:left="720" w:hanging="360"/>
      </w:pPr>
      <w:rPr>
        <w:rFonts w:ascii="Symbol" w:hAnsi="Symbol" w:hint="default"/>
      </w:rPr>
    </w:lvl>
    <w:lvl w:ilvl="1" w:tplc="6B2AA218">
      <w:numFmt w:val="bullet"/>
      <w:lvlText w:val="•"/>
      <w:lvlJc w:val="left"/>
      <w:pPr>
        <w:ind w:left="1800" w:hanging="720"/>
      </w:pPr>
      <w:rPr>
        <w:rFonts w:ascii="Cambria" w:hAnsi="Cambria" w:hint="default"/>
      </w:rPr>
    </w:lvl>
    <w:lvl w:ilvl="2" w:tplc="E81AC67A" w:tentative="1">
      <w:start w:val="1"/>
      <w:numFmt w:val="bullet"/>
      <w:lvlText w:val=""/>
      <w:lvlJc w:val="left"/>
      <w:pPr>
        <w:ind w:left="2160" w:hanging="360"/>
      </w:pPr>
      <w:rPr>
        <w:rFonts w:ascii="Wingdings" w:hAnsi="Wingdings" w:hint="default"/>
      </w:rPr>
    </w:lvl>
    <w:lvl w:ilvl="3" w:tplc="E544E3CC" w:tentative="1">
      <w:start w:val="1"/>
      <w:numFmt w:val="bullet"/>
      <w:lvlText w:val=""/>
      <w:lvlJc w:val="left"/>
      <w:pPr>
        <w:ind w:left="2880" w:hanging="360"/>
      </w:pPr>
      <w:rPr>
        <w:rFonts w:ascii="Symbol" w:hAnsi="Symbol" w:hint="default"/>
      </w:rPr>
    </w:lvl>
    <w:lvl w:ilvl="4" w:tplc="C23863D6" w:tentative="1">
      <w:start w:val="1"/>
      <w:numFmt w:val="bullet"/>
      <w:lvlText w:val="o"/>
      <w:lvlJc w:val="left"/>
      <w:pPr>
        <w:ind w:left="3600" w:hanging="360"/>
      </w:pPr>
      <w:rPr>
        <w:rFonts w:ascii="Courier New" w:hAnsi="Courier New" w:hint="default"/>
      </w:rPr>
    </w:lvl>
    <w:lvl w:ilvl="5" w:tplc="6DC6A0D4" w:tentative="1">
      <w:start w:val="1"/>
      <w:numFmt w:val="bullet"/>
      <w:lvlText w:val=""/>
      <w:lvlJc w:val="left"/>
      <w:pPr>
        <w:ind w:left="4320" w:hanging="360"/>
      </w:pPr>
      <w:rPr>
        <w:rFonts w:ascii="Wingdings" w:hAnsi="Wingdings" w:hint="default"/>
      </w:rPr>
    </w:lvl>
    <w:lvl w:ilvl="6" w:tplc="5B1248DE" w:tentative="1">
      <w:start w:val="1"/>
      <w:numFmt w:val="bullet"/>
      <w:lvlText w:val=""/>
      <w:lvlJc w:val="left"/>
      <w:pPr>
        <w:ind w:left="5040" w:hanging="360"/>
      </w:pPr>
      <w:rPr>
        <w:rFonts w:ascii="Symbol" w:hAnsi="Symbol" w:hint="default"/>
      </w:rPr>
    </w:lvl>
    <w:lvl w:ilvl="7" w:tplc="D59A0E70" w:tentative="1">
      <w:start w:val="1"/>
      <w:numFmt w:val="bullet"/>
      <w:lvlText w:val="o"/>
      <w:lvlJc w:val="left"/>
      <w:pPr>
        <w:ind w:left="5760" w:hanging="360"/>
      </w:pPr>
      <w:rPr>
        <w:rFonts w:ascii="Courier New" w:hAnsi="Courier New" w:hint="default"/>
      </w:rPr>
    </w:lvl>
    <w:lvl w:ilvl="8" w:tplc="3B08F5F4" w:tentative="1">
      <w:start w:val="1"/>
      <w:numFmt w:val="bullet"/>
      <w:lvlText w:val=""/>
      <w:lvlJc w:val="left"/>
      <w:pPr>
        <w:ind w:left="6480" w:hanging="360"/>
      </w:pPr>
      <w:rPr>
        <w:rFonts w:ascii="Wingdings" w:hAnsi="Wingdings" w:hint="default"/>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56B6020E">
      <w:start w:val="1"/>
      <w:numFmt w:val="bullet"/>
      <w:lvlText w:val=""/>
      <w:lvlJc w:val="left"/>
      <w:pPr>
        <w:ind w:left="720" w:hanging="360"/>
      </w:pPr>
      <w:rPr>
        <w:rFonts w:ascii="Symbol" w:hAnsi="Symbol" w:hint="default"/>
      </w:rPr>
    </w:lvl>
    <w:lvl w:ilvl="1" w:tplc="4300A2FE">
      <w:start w:val="1"/>
      <w:numFmt w:val="bullet"/>
      <w:lvlText w:val="o"/>
      <w:lvlJc w:val="left"/>
      <w:pPr>
        <w:ind w:left="1440" w:hanging="360"/>
      </w:pPr>
      <w:rPr>
        <w:rFonts w:ascii="Courier New" w:hAnsi="Courier New" w:hint="default"/>
      </w:rPr>
    </w:lvl>
    <w:lvl w:ilvl="2" w:tplc="63E26372">
      <w:start w:val="1"/>
      <w:numFmt w:val="bullet"/>
      <w:lvlText w:val=""/>
      <w:lvlJc w:val="left"/>
      <w:pPr>
        <w:ind w:left="2160" w:hanging="360"/>
      </w:pPr>
      <w:rPr>
        <w:rFonts w:ascii="Wingdings" w:hAnsi="Wingdings" w:hint="default"/>
      </w:rPr>
    </w:lvl>
    <w:lvl w:ilvl="3" w:tplc="68121286" w:tentative="1">
      <w:start w:val="1"/>
      <w:numFmt w:val="bullet"/>
      <w:lvlText w:val=""/>
      <w:lvlJc w:val="left"/>
      <w:pPr>
        <w:ind w:left="2880" w:hanging="360"/>
      </w:pPr>
      <w:rPr>
        <w:rFonts w:ascii="Symbol" w:hAnsi="Symbol" w:hint="default"/>
      </w:rPr>
    </w:lvl>
    <w:lvl w:ilvl="4" w:tplc="EBE67D9C" w:tentative="1">
      <w:start w:val="1"/>
      <w:numFmt w:val="bullet"/>
      <w:lvlText w:val="o"/>
      <w:lvlJc w:val="left"/>
      <w:pPr>
        <w:ind w:left="3600" w:hanging="360"/>
      </w:pPr>
      <w:rPr>
        <w:rFonts w:ascii="Courier New" w:hAnsi="Courier New" w:hint="default"/>
      </w:rPr>
    </w:lvl>
    <w:lvl w:ilvl="5" w:tplc="6778E6C0" w:tentative="1">
      <w:start w:val="1"/>
      <w:numFmt w:val="bullet"/>
      <w:lvlText w:val=""/>
      <w:lvlJc w:val="left"/>
      <w:pPr>
        <w:ind w:left="4320" w:hanging="360"/>
      </w:pPr>
      <w:rPr>
        <w:rFonts w:ascii="Wingdings" w:hAnsi="Wingdings" w:hint="default"/>
      </w:rPr>
    </w:lvl>
    <w:lvl w:ilvl="6" w:tplc="14CADE60" w:tentative="1">
      <w:start w:val="1"/>
      <w:numFmt w:val="bullet"/>
      <w:lvlText w:val=""/>
      <w:lvlJc w:val="left"/>
      <w:pPr>
        <w:ind w:left="5040" w:hanging="360"/>
      </w:pPr>
      <w:rPr>
        <w:rFonts w:ascii="Symbol" w:hAnsi="Symbol" w:hint="default"/>
      </w:rPr>
    </w:lvl>
    <w:lvl w:ilvl="7" w:tplc="B7388E12" w:tentative="1">
      <w:start w:val="1"/>
      <w:numFmt w:val="bullet"/>
      <w:lvlText w:val="o"/>
      <w:lvlJc w:val="left"/>
      <w:pPr>
        <w:ind w:left="5760" w:hanging="360"/>
      </w:pPr>
      <w:rPr>
        <w:rFonts w:ascii="Courier New" w:hAnsi="Courier New" w:hint="default"/>
      </w:rPr>
    </w:lvl>
    <w:lvl w:ilvl="8" w:tplc="C9D810BE" w:tentative="1">
      <w:start w:val="1"/>
      <w:numFmt w:val="bullet"/>
      <w:lvlText w:val=""/>
      <w:lvlJc w:val="left"/>
      <w:pPr>
        <w:ind w:left="6480" w:hanging="360"/>
      </w:pPr>
      <w:rPr>
        <w:rFonts w:ascii="Wingdings" w:hAnsi="Wingdings" w:hint="default"/>
      </w:rPr>
    </w:lvl>
  </w:abstractNum>
  <w:abstractNum w:abstractNumId="18" w15:restartNumberingAfterBreak="0">
    <w:nsid w:val="385E3B19"/>
    <w:multiLevelType w:val="hybridMultilevel"/>
    <w:tmpl w:val="BB30D930"/>
    <w:lvl w:ilvl="0" w:tplc="D1A0A5BE">
      <w:start w:val="1"/>
      <w:numFmt w:val="bullet"/>
      <w:lvlText w:val=""/>
      <w:lvlJc w:val="left"/>
      <w:pPr>
        <w:ind w:left="825" w:hanging="360"/>
      </w:pPr>
      <w:rPr>
        <w:rFonts w:ascii="Symbol" w:hAnsi="Symbol" w:hint="default"/>
      </w:rPr>
    </w:lvl>
    <w:lvl w:ilvl="1" w:tplc="1E10BA80" w:tentative="1">
      <w:start w:val="1"/>
      <w:numFmt w:val="bullet"/>
      <w:lvlText w:val="o"/>
      <w:lvlJc w:val="left"/>
      <w:pPr>
        <w:ind w:left="1545" w:hanging="360"/>
      </w:pPr>
      <w:rPr>
        <w:rFonts w:ascii="Courier New" w:hAnsi="Courier New" w:hint="default"/>
      </w:rPr>
    </w:lvl>
    <w:lvl w:ilvl="2" w:tplc="3D3694AA" w:tentative="1">
      <w:start w:val="1"/>
      <w:numFmt w:val="bullet"/>
      <w:lvlText w:val=""/>
      <w:lvlJc w:val="left"/>
      <w:pPr>
        <w:ind w:left="2265" w:hanging="360"/>
      </w:pPr>
      <w:rPr>
        <w:rFonts w:ascii="Wingdings" w:hAnsi="Wingdings" w:hint="default"/>
      </w:rPr>
    </w:lvl>
    <w:lvl w:ilvl="3" w:tplc="AED0E7F2" w:tentative="1">
      <w:start w:val="1"/>
      <w:numFmt w:val="bullet"/>
      <w:lvlText w:val=""/>
      <w:lvlJc w:val="left"/>
      <w:pPr>
        <w:ind w:left="2985" w:hanging="360"/>
      </w:pPr>
      <w:rPr>
        <w:rFonts w:ascii="Symbol" w:hAnsi="Symbol" w:hint="default"/>
      </w:rPr>
    </w:lvl>
    <w:lvl w:ilvl="4" w:tplc="DD8AB922" w:tentative="1">
      <w:start w:val="1"/>
      <w:numFmt w:val="bullet"/>
      <w:lvlText w:val="o"/>
      <w:lvlJc w:val="left"/>
      <w:pPr>
        <w:ind w:left="3705" w:hanging="360"/>
      </w:pPr>
      <w:rPr>
        <w:rFonts w:ascii="Courier New" w:hAnsi="Courier New" w:hint="default"/>
      </w:rPr>
    </w:lvl>
    <w:lvl w:ilvl="5" w:tplc="EFB0F19A" w:tentative="1">
      <w:start w:val="1"/>
      <w:numFmt w:val="bullet"/>
      <w:lvlText w:val=""/>
      <w:lvlJc w:val="left"/>
      <w:pPr>
        <w:ind w:left="4425" w:hanging="360"/>
      </w:pPr>
      <w:rPr>
        <w:rFonts w:ascii="Wingdings" w:hAnsi="Wingdings" w:hint="default"/>
      </w:rPr>
    </w:lvl>
    <w:lvl w:ilvl="6" w:tplc="2B908B18" w:tentative="1">
      <w:start w:val="1"/>
      <w:numFmt w:val="bullet"/>
      <w:lvlText w:val=""/>
      <w:lvlJc w:val="left"/>
      <w:pPr>
        <w:ind w:left="5145" w:hanging="360"/>
      </w:pPr>
      <w:rPr>
        <w:rFonts w:ascii="Symbol" w:hAnsi="Symbol" w:hint="default"/>
      </w:rPr>
    </w:lvl>
    <w:lvl w:ilvl="7" w:tplc="9D741894" w:tentative="1">
      <w:start w:val="1"/>
      <w:numFmt w:val="bullet"/>
      <w:lvlText w:val="o"/>
      <w:lvlJc w:val="left"/>
      <w:pPr>
        <w:ind w:left="5865" w:hanging="360"/>
      </w:pPr>
      <w:rPr>
        <w:rFonts w:ascii="Courier New" w:hAnsi="Courier New" w:hint="default"/>
      </w:rPr>
    </w:lvl>
    <w:lvl w:ilvl="8" w:tplc="6748985A" w:tentative="1">
      <w:start w:val="1"/>
      <w:numFmt w:val="bullet"/>
      <w:lvlText w:val=""/>
      <w:lvlJc w:val="left"/>
      <w:pPr>
        <w:ind w:left="6585" w:hanging="360"/>
      </w:pPr>
      <w:rPr>
        <w:rFonts w:ascii="Wingdings" w:hAnsi="Wingdings" w:hint="default"/>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843C590A">
      <w:start w:val="1"/>
      <w:numFmt w:val="bullet"/>
      <w:lvlText w:val=""/>
      <w:lvlJc w:val="left"/>
      <w:pPr>
        <w:ind w:left="720" w:hanging="360"/>
      </w:pPr>
      <w:rPr>
        <w:rFonts w:ascii="Symbol" w:hAnsi="Symbol" w:hint="default"/>
      </w:rPr>
    </w:lvl>
    <w:lvl w:ilvl="1" w:tplc="7032C984" w:tentative="1">
      <w:start w:val="1"/>
      <w:numFmt w:val="bullet"/>
      <w:lvlText w:val="o"/>
      <w:lvlJc w:val="left"/>
      <w:pPr>
        <w:ind w:left="1440" w:hanging="360"/>
      </w:pPr>
      <w:rPr>
        <w:rFonts w:ascii="Courier New" w:hAnsi="Courier New" w:hint="default"/>
      </w:rPr>
    </w:lvl>
    <w:lvl w:ilvl="2" w:tplc="4CA0E3E4" w:tentative="1">
      <w:start w:val="1"/>
      <w:numFmt w:val="bullet"/>
      <w:lvlText w:val=""/>
      <w:lvlJc w:val="left"/>
      <w:pPr>
        <w:ind w:left="2160" w:hanging="360"/>
      </w:pPr>
      <w:rPr>
        <w:rFonts w:ascii="Wingdings" w:hAnsi="Wingdings" w:hint="default"/>
      </w:rPr>
    </w:lvl>
    <w:lvl w:ilvl="3" w:tplc="386842C6" w:tentative="1">
      <w:start w:val="1"/>
      <w:numFmt w:val="bullet"/>
      <w:lvlText w:val=""/>
      <w:lvlJc w:val="left"/>
      <w:pPr>
        <w:ind w:left="2880" w:hanging="360"/>
      </w:pPr>
      <w:rPr>
        <w:rFonts w:ascii="Symbol" w:hAnsi="Symbol" w:hint="default"/>
      </w:rPr>
    </w:lvl>
    <w:lvl w:ilvl="4" w:tplc="3A3098EE" w:tentative="1">
      <w:start w:val="1"/>
      <w:numFmt w:val="bullet"/>
      <w:lvlText w:val="o"/>
      <w:lvlJc w:val="left"/>
      <w:pPr>
        <w:ind w:left="3600" w:hanging="360"/>
      </w:pPr>
      <w:rPr>
        <w:rFonts w:ascii="Courier New" w:hAnsi="Courier New" w:hint="default"/>
      </w:rPr>
    </w:lvl>
    <w:lvl w:ilvl="5" w:tplc="7F10E5DE" w:tentative="1">
      <w:start w:val="1"/>
      <w:numFmt w:val="bullet"/>
      <w:lvlText w:val=""/>
      <w:lvlJc w:val="left"/>
      <w:pPr>
        <w:ind w:left="4320" w:hanging="360"/>
      </w:pPr>
      <w:rPr>
        <w:rFonts w:ascii="Wingdings" w:hAnsi="Wingdings" w:hint="default"/>
      </w:rPr>
    </w:lvl>
    <w:lvl w:ilvl="6" w:tplc="22E2C422" w:tentative="1">
      <w:start w:val="1"/>
      <w:numFmt w:val="bullet"/>
      <w:lvlText w:val=""/>
      <w:lvlJc w:val="left"/>
      <w:pPr>
        <w:ind w:left="5040" w:hanging="360"/>
      </w:pPr>
      <w:rPr>
        <w:rFonts w:ascii="Symbol" w:hAnsi="Symbol" w:hint="default"/>
      </w:rPr>
    </w:lvl>
    <w:lvl w:ilvl="7" w:tplc="FD680B26" w:tentative="1">
      <w:start w:val="1"/>
      <w:numFmt w:val="bullet"/>
      <w:lvlText w:val="o"/>
      <w:lvlJc w:val="left"/>
      <w:pPr>
        <w:ind w:left="5760" w:hanging="360"/>
      </w:pPr>
      <w:rPr>
        <w:rFonts w:ascii="Courier New" w:hAnsi="Courier New" w:hint="default"/>
      </w:rPr>
    </w:lvl>
    <w:lvl w:ilvl="8" w:tplc="ED44E1FA" w:tentative="1">
      <w:start w:val="1"/>
      <w:numFmt w:val="bullet"/>
      <w:lvlText w:val=""/>
      <w:lvlJc w:val="left"/>
      <w:pPr>
        <w:ind w:left="6480" w:hanging="360"/>
      </w:pPr>
      <w:rPr>
        <w:rFonts w:ascii="Wingdings" w:hAnsi="Wingdings" w:hint="default"/>
      </w:rPr>
    </w:lvl>
  </w:abstractNum>
  <w:abstractNum w:abstractNumId="22" w15:restartNumberingAfterBreak="0">
    <w:nsid w:val="500C3028"/>
    <w:multiLevelType w:val="hybridMultilevel"/>
    <w:tmpl w:val="410CDC92"/>
    <w:lvl w:ilvl="0" w:tplc="8B22057C">
      <w:start w:val="1"/>
      <w:numFmt w:val="bullet"/>
      <w:lvlText w:val=""/>
      <w:lvlJc w:val="left"/>
      <w:pPr>
        <w:ind w:left="990" w:hanging="360"/>
      </w:pPr>
      <w:rPr>
        <w:rFonts w:ascii="Symbol" w:hAnsi="Symbol" w:hint="default"/>
      </w:rPr>
    </w:lvl>
    <w:lvl w:ilvl="1" w:tplc="E0B2C7AA" w:tentative="1">
      <w:start w:val="1"/>
      <w:numFmt w:val="bullet"/>
      <w:lvlText w:val="o"/>
      <w:lvlJc w:val="left"/>
      <w:pPr>
        <w:ind w:left="540" w:hanging="360"/>
      </w:pPr>
      <w:rPr>
        <w:rFonts w:ascii="Courier New" w:hAnsi="Courier New" w:hint="default"/>
      </w:rPr>
    </w:lvl>
    <w:lvl w:ilvl="2" w:tplc="3D3ED40C" w:tentative="1">
      <w:start w:val="1"/>
      <w:numFmt w:val="bullet"/>
      <w:lvlText w:val=""/>
      <w:lvlJc w:val="left"/>
      <w:pPr>
        <w:ind w:left="1260" w:hanging="360"/>
      </w:pPr>
      <w:rPr>
        <w:rFonts w:ascii="Wingdings" w:hAnsi="Wingdings" w:hint="default"/>
      </w:rPr>
    </w:lvl>
    <w:lvl w:ilvl="3" w:tplc="700AC26A" w:tentative="1">
      <w:start w:val="1"/>
      <w:numFmt w:val="bullet"/>
      <w:lvlText w:val=""/>
      <w:lvlJc w:val="left"/>
      <w:pPr>
        <w:ind w:left="1980" w:hanging="360"/>
      </w:pPr>
      <w:rPr>
        <w:rFonts w:ascii="Symbol" w:hAnsi="Symbol" w:hint="default"/>
      </w:rPr>
    </w:lvl>
    <w:lvl w:ilvl="4" w:tplc="1348EFC2" w:tentative="1">
      <w:start w:val="1"/>
      <w:numFmt w:val="bullet"/>
      <w:lvlText w:val="o"/>
      <w:lvlJc w:val="left"/>
      <w:pPr>
        <w:ind w:left="2700" w:hanging="360"/>
      </w:pPr>
      <w:rPr>
        <w:rFonts w:ascii="Courier New" w:hAnsi="Courier New" w:hint="default"/>
      </w:rPr>
    </w:lvl>
    <w:lvl w:ilvl="5" w:tplc="7DACBDAC" w:tentative="1">
      <w:start w:val="1"/>
      <w:numFmt w:val="bullet"/>
      <w:lvlText w:val=""/>
      <w:lvlJc w:val="left"/>
      <w:pPr>
        <w:ind w:left="3420" w:hanging="360"/>
      </w:pPr>
      <w:rPr>
        <w:rFonts w:ascii="Wingdings" w:hAnsi="Wingdings" w:hint="default"/>
      </w:rPr>
    </w:lvl>
    <w:lvl w:ilvl="6" w:tplc="E1C24B8C" w:tentative="1">
      <w:start w:val="1"/>
      <w:numFmt w:val="bullet"/>
      <w:lvlText w:val=""/>
      <w:lvlJc w:val="left"/>
      <w:pPr>
        <w:ind w:left="4140" w:hanging="360"/>
      </w:pPr>
      <w:rPr>
        <w:rFonts w:ascii="Symbol" w:hAnsi="Symbol" w:hint="default"/>
      </w:rPr>
    </w:lvl>
    <w:lvl w:ilvl="7" w:tplc="86D062E6" w:tentative="1">
      <w:start w:val="1"/>
      <w:numFmt w:val="bullet"/>
      <w:lvlText w:val="o"/>
      <w:lvlJc w:val="left"/>
      <w:pPr>
        <w:ind w:left="4860" w:hanging="360"/>
      </w:pPr>
      <w:rPr>
        <w:rFonts w:ascii="Courier New" w:hAnsi="Courier New" w:hint="default"/>
      </w:rPr>
    </w:lvl>
    <w:lvl w:ilvl="8" w:tplc="7DACA08C" w:tentative="1">
      <w:start w:val="1"/>
      <w:numFmt w:val="bullet"/>
      <w:lvlText w:val=""/>
      <w:lvlJc w:val="left"/>
      <w:pPr>
        <w:ind w:left="5580" w:hanging="360"/>
      </w:pPr>
      <w:rPr>
        <w:rFonts w:ascii="Wingdings" w:hAnsi="Wingdings" w:hint="default"/>
      </w:rPr>
    </w:lvl>
  </w:abstractNum>
  <w:abstractNum w:abstractNumId="23" w15:restartNumberingAfterBreak="0">
    <w:nsid w:val="524849FF"/>
    <w:multiLevelType w:val="hybridMultilevel"/>
    <w:tmpl w:val="F9DACEB6"/>
    <w:lvl w:ilvl="0" w:tplc="2A6E38F0">
      <w:start w:val="1"/>
      <w:numFmt w:val="bullet"/>
      <w:lvlText w:val=""/>
      <w:lvlJc w:val="left"/>
      <w:pPr>
        <w:ind w:left="720" w:hanging="360"/>
      </w:pPr>
      <w:rPr>
        <w:rFonts w:ascii="Symbol" w:hAnsi="Symbol" w:hint="default"/>
      </w:rPr>
    </w:lvl>
    <w:lvl w:ilvl="1" w:tplc="ABA8F532" w:tentative="1">
      <w:start w:val="1"/>
      <w:numFmt w:val="bullet"/>
      <w:lvlText w:val="o"/>
      <w:lvlJc w:val="left"/>
      <w:pPr>
        <w:ind w:left="1440" w:hanging="360"/>
      </w:pPr>
      <w:rPr>
        <w:rFonts w:ascii="Courier New" w:hAnsi="Courier New" w:hint="default"/>
      </w:rPr>
    </w:lvl>
    <w:lvl w:ilvl="2" w:tplc="47E6B0AC" w:tentative="1">
      <w:start w:val="1"/>
      <w:numFmt w:val="bullet"/>
      <w:lvlText w:val=""/>
      <w:lvlJc w:val="left"/>
      <w:pPr>
        <w:ind w:left="2160" w:hanging="360"/>
      </w:pPr>
      <w:rPr>
        <w:rFonts w:ascii="Wingdings" w:hAnsi="Wingdings" w:hint="default"/>
      </w:rPr>
    </w:lvl>
    <w:lvl w:ilvl="3" w:tplc="44920476" w:tentative="1">
      <w:start w:val="1"/>
      <w:numFmt w:val="bullet"/>
      <w:lvlText w:val=""/>
      <w:lvlJc w:val="left"/>
      <w:pPr>
        <w:ind w:left="2880" w:hanging="360"/>
      </w:pPr>
      <w:rPr>
        <w:rFonts w:ascii="Symbol" w:hAnsi="Symbol" w:hint="default"/>
      </w:rPr>
    </w:lvl>
    <w:lvl w:ilvl="4" w:tplc="6F267362" w:tentative="1">
      <w:start w:val="1"/>
      <w:numFmt w:val="bullet"/>
      <w:lvlText w:val="o"/>
      <w:lvlJc w:val="left"/>
      <w:pPr>
        <w:ind w:left="3600" w:hanging="360"/>
      </w:pPr>
      <w:rPr>
        <w:rFonts w:ascii="Courier New" w:hAnsi="Courier New" w:hint="default"/>
      </w:rPr>
    </w:lvl>
    <w:lvl w:ilvl="5" w:tplc="025E30DE" w:tentative="1">
      <w:start w:val="1"/>
      <w:numFmt w:val="bullet"/>
      <w:lvlText w:val=""/>
      <w:lvlJc w:val="left"/>
      <w:pPr>
        <w:ind w:left="4320" w:hanging="360"/>
      </w:pPr>
      <w:rPr>
        <w:rFonts w:ascii="Wingdings" w:hAnsi="Wingdings" w:hint="default"/>
      </w:rPr>
    </w:lvl>
    <w:lvl w:ilvl="6" w:tplc="06CAD3E0" w:tentative="1">
      <w:start w:val="1"/>
      <w:numFmt w:val="bullet"/>
      <w:lvlText w:val=""/>
      <w:lvlJc w:val="left"/>
      <w:pPr>
        <w:ind w:left="5040" w:hanging="360"/>
      </w:pPr>
      <w:rPr>
        <w:rFonts w:ascii="Symbol" w:hAnsi="Symbol" w:hint="default"/>
      </w:rPr>
    </w:lvl>
    <w:lvl w:ilvl="7" w:tplc="C3647406" w:tentative="1">
      <w:start w:val="1"/>
      <w:numFmt w:val="bullet"/>
      <w:lvlText w:val="o"/>
      <w:lvlJc w:val="left"/>
      <w:pPr>
        <w:ind w:left="5760" w:hanging="360"/>
      </w:pPr>
      <w:rPr>
        <w:rFonts w:ascii="Courier New" w:hAnsi="Courier New" w:hint="default"/>
      </w:rPr>
    </w:lvl>
    <w:lvl w:ilvl="8" w:tplc="9B266DA6" w:tentative="1">
      <w:start w:val="1"/>
      <w:numFmt w:val="bullet"/>
      <w:lvlText w:val=""/>
      <w:lvlJc w:val="left"/>
      <w:pPr>
        <w:ind w:left="6480" w:hanging="360"/>
      </w:pPr>
      <w:rPr>
        <w:rFonts w:ascii="Wingdings" w:hAnsi="Wingdings" w:hint="default"/>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89A05524">
      <w:start w:val="1"/>
      <w:numFmt w:val="bullet"/>
      <w:lvlText w:val=""/>
      <w:lvlJc w:val="left"/>
      <w:pPr>
        <w:ind w:left="1440" w:hanging="360"/>
      </w:pPr>
      <w:rPr>
        <w:rFonts w:ascii="Symbol" w:hAnsi="Symbol" w:hint="default"/>
      </w:rPr>
    </w:lvl>
    <w:lvl w:ilvl="1" w:tplc="B650CEA2" w:tentative="1">
      <w:start w:val="1"/>
      <w:numFmt w:val="bullet"/>
      <w:lvlText w:val="o"/>
      <w:lvlJc w:val="left"/>
      <w:pPr>
        <w:ind w:left="2160" w:hanging="360"/>
      </w:pPr>
      <w:rPr>
        <w:rFonts w:ascii="Courier New" w:hAnsi="Courier New" w:hint="default"/>
      </w:rPr>
    </w:lvl>
    <w:lvl w:ilvl="2" w:tplc="ABE04694" w:tentative="1">
      <w:start w:val="1"/>
      <w:numFmt w:val="bullet"/>
      <w:lvlText w:val=""/>
      <w:lvlJc w:val="left"/>
      <w:pPr>
        <w:ind w:left="2880" w:hanging="360"/>
      </w:pPr>
      <w:rPr>
        <w:rFonts w:ascii="Wingdings" w:hAnsi="Wingdings" w:hint="default"/>
      </w:rPr>
    </w:lvl>
    <w:lvl w:ilvl="3" w:tplc="F242671A" w:tentative="1">
      <w:start w:val="1"/>
      <w:numFmt w:val="bullet"/>
      <w:lvlText w:val=""/>
      <w:lvlJc w:val="left"/>
      <w:pPr>
        <w:ind w:left="3600" w:hanging="360"/>
      </w:pPr>
      <w:rPr>
        <w:rFonts w:ascii="Symbol" w:hAnsi="Symbol" w:hint="default"/>
      </w:rPr>
    </w:lvl>
    <w:lvl w:ilvl="4" w:tplc="A5E4C844" w:tentative="1">
      <w:start w:val="1"/>
      <w:numFmt w:val="bullet"/>
      <w:lvlText w:val="o"/>
      <w:lvlJc w:val="left"/>
      <w:pPr>
        <w:ind w:left="4320" w:hanging="360"/>
      </w:pPr>
      <w:rPr>
        <w:rFonts w:ascii="Courier New" w:hAnsi="Courier New" w:hint="default"/>
      </w:rPr>
    </w:lvl>
    <w:lvl w:ilvl="5" w:tplc="95A2EEC8" w:tentative="1">
      <w:start w:val="1"/>
      <w:numFmt w:val="bullet"/>
      <w:lvlText w:val=""/>
      <w:lvlJc w:val="left"/>
      <w:pPr>
        <w:ind w:left="5040" w:hanging="360"/>
      </w:pPr>
      <w:rPr>
        <w:rFonts w:ascii="Wingdings" w:hAnsi="Wingdings" w:hint="default"/>
      </w:rPr>
    </w:lvl>
    <w:lvl w:ilvl="6" w:tplc="302E9A74" w:tentative="1">
      <w:start w:val="1"/>
      <w:numFmt w:val="bullet"/>
      <w:lvlText w:val=""/>
      <w:lvlJc w:val="left"/>
      <w:pPr>
        <w:ind w:left="5760" w:hanging="360"/>
      </w:pPr>
      <w:rPr>
        <w:rFonts w:ascii="Symbol" w:hAnsi="Symbol" w:hint="default"/>
      </w:rPr>
    </w:lvl>
    <w:lvl w:ilvl="7" w:tplc="E25EE7B8" w:tentative="1">
      <w:start w:val="1"/>
      <w:numFmt w:val="bullet"/>
      <w:lvlText w:val="o"/>
      <w:lvlJc w:val="left"/>
      <w:pPr>
        <w:ind w:left="6480" w:hanging="360"/>
      </w:pPr>
      <w:rPr>
        <w:rFonts w:ascii="Courier New" w:hAnsi="Courier New" w:hint="default"/>
      </w:rPr>
    </w:lvl>
    <w:lvl w:ilvl="8" w:tplc="2E8C2CD4" w:tentative="1">
      <w:start w:val="1"/>
      <w:numFmt w:val="bullet"/>
      <w:lvlText w:val=""/>
      <w:lvlJc w:val="left"/>
      <w:pPr>
        <w:ind w:left="7200" w:hanging="360"/>
      </w:pPr>
      <w:rPr>
        <w:rFonts w:ascii="Wingdings" w:hAnsi="Wingdings" w:hint="default"/>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F4B8B67C">
      <w:start w:val="1"/>
      <w:numFmt w:val="bullet"/>
      <w:lvlText w:val=""/>
      <w:lvlJc w:val="left"/>
      <w:pPr>
        <w:ind w:left="720" w:hanging="360"/>
      </w:pPr>
      <w:rPr>
        <w:rFonts w:ascii="Symbol" w:hAnsi="Symbol" w:hint="default"/>
      </w:rPr>
    </w:lvl>
    <w:lvl w:ilvl="1" w:tplc="3A0C4462" w:tentative="1">
      <w:start w:val="1"/>
      <w:numFmt w:val="bullet"/>
      <w:lvlText w:val="o"/>
      <w:lvlJc w:val="left"/>
      <w:pPr>
        <w:ind w:left="1440" w:hanging="360"/>
      </w:pPr>
      <w:rPr>
        <w:rFonts w:ascii="Courier New" w:hAnsi="Courier New" w:hint="default"/>
      </w:rPr>
    </w:lvl>
    <w:lvl w:ilvl="2" w:tplc="B4CEBBE6" w:tentative="1">
      <w:start w:val="1"/>
      <w:numFmt w:val="bullet"/>
      <w:lvlText w:val=""/>
      <w:lvlJc w:val="left"/>
      <w:pPr>
        <w:ind w:left="2160" w:hanging="360"/>
      </w:pPr>
      <w:rPr>
        <w:rFonts w:ascii="Wingdings" w:hAnsi="Wingdings" w:hint="default"/>
      </w:rPr>
    </w:lvl>
    <w:lvl w:ilvl="3" w:tplc="E0106C58" w:tentative="1">
      <w:start w:val="1"/>
      <w:numFmt w:val="bullet"/>
      <w:lvlText w:val=""/>
      <w:lvlJc w:val="left"/>
      <w:pPr>
        <w:ind w:left="2880" w:hanging="360"/>
      </w:pPr>
      <w:rPr>
        <w:rFonts w:ascii="Symbol" w:hAnsi="Symbol" w:hint="default"/>
      </w:rPr>
    </w:lvl>
    <w:lvl w:ilvl="4" w:tplc="FDD200F0" w:tentative="1">
      <w:start w:val="1"/>
      <w:numFmt w:val="bullet"/>
      <w:lvlText w:val="o"/>
      <w:lvlJc w:val="left"/>
      <w:pPr>
        <w:ind w:left="3600" w:hanging="360"/>
      </w:pPr>
      <w:rPr>
        <w:rFonts w:ascii="Courier New" w:hAnsi="Courier New" w:hint="default"/>
      </w:rPr>
    </w:lvl>
    <w:lvl w:ilvl="5" w:tplc="5F1E5848" w:tentative="1">
      <w:start w:val="1"/>
      <w:numFmt w:val="bullet"/>
      <w:lvlText w:val=""/>
      <w:lvlJc w:val="left"/>
      <w:pPr>
        <w:ind w:left="4320" w:hanging="360"/>
      </w:pPr>
      <w:rPr>
        <w:rFonts w:ascii="Wingdings" w:hAnsi="Wingdings" w:hint="default"/>
      </w:rPr>
    </w:lvl>
    <w:lvl w:ilvl="6" w:tplc="1DBC1B80" w:tentative="1">
      <w:start w:val="1"/>
      <w:numFmt w:val="bullet"/>
      <w:lvlText w:val=""/>
      <w:lvlJc w:val="left"/>
      <w:pPr>
        <w:ind w:left="5040" w:hanging="360"/>
      </w:pPr>
      <w:rPr>
        <w:rFonts w:ascii="Symbol" w:hAnsi="Symbol" w:hint="default"/>
      </w:rPr>
    </w:lvl>
    <w:lvl w:ilvl="7" w:tplc="7FD4882A" w:tentative="1">
      <w:start w:val="1"/>
      <w:numFmt w:val="bullet"/>
      <w:lvlText w:val="o"/>
      <w:lvlJc w:val="left"/>
      <w:pPr>
        <w:ind w:left="5760" w:hanging="360"/>
      </w:pPr>
      <w:rPr>
        <w:rFonts w:ascii="Courier New" w:hAnsi="Courier New" w:hint="default"/>
      </w:rPr>
    </w:lvl>
    <w:lvl w:ilvl="8" w:tplc="3656FD00" w:tentative="1">
      <w:start w:val="1"/>
      <w:numFmt w:val="bullet"/>
      <w:lvlText w:val=""/>
      <w:lvlJc w:val="left"/>
      <w:pPr>
        <w:ind w:left="6480" w:hanging="360"/>
      </w:pPr>
      <w:rPr>
        <w:rFonts w:ascii="Wingdings" w:hAnsi="Wingdings" w:hint="default"/>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4706370E">
      <w:start w:val="1"/>
      <w:numFmt w:val="bullet"/>
      <w:lvlText w:val=""/>
      <w:lvlJc w:val="left"/>
      <w:pPr>
        <w:ind w:left="720" w:hanging="360"/>
      </w:pPr>
      <w:rPr>
        <w:rFonts w:ascii="Symbol" w:hAnsi="Symbol" w:hint="default"/>
      </w:rPr>
    </w:lvl>
    <w:lvl w:ilvl="1" w:tplc="82BC0BD6" w:tentative="1">
      <w:start w:val="1"/>
      <w:numFmt w:val="bullet"/>
      <w:lvlText w:val="o"/>
      <w:lvlJc w:val="left"/>
      <w:pPr>
        <w:ind w:left="1440" w:hanging="360"/>
      </w:pPr>
      <w:rPr>
        <w:rFonts w:ascii="Courier New" w:hAnsi="Courier New" w:hint="default"/>
      </w:rPr>
    </w:lvl>
    <w:lvl w:ilvl="2" w:tplc="5840F538" w:tentative="1">
      <w:start w:val="1"/>
      <w:numFmt w:val="bullet"/>
      <w:lvlText w:val=""/>
      <w:lvlJc w:val="left"/>
      <w:pPr>
        <w:ind w:left="2160" w:hanging="360"/>
      </w:pPr>
      <w:rPr>
        <w:rFonts w:ascii="Wingdings" w:hAnsi="Wingdings" w:hint="default"/>
      </w:rPr>
    </w:lvl>
    <w:lvl w:ilvl="3" w:tplc="19867AE2" w:tentative="1">
      <w:start w:val="1"/>
      <w:numFmt w:val="bullet"/>
      <w:lvlText w:val=""/>
      <w:lvlJc w:val="left"/>
      <w:pPr>
        <w:ind w:left="2880" w:hanging="360"/>
      </w:pPr>
      <w:rPr>
        <w:rFonts w:ascii="Symbol" w:hAnsi="Symbol" w:hint="default"/>
      </w:rPr>
    </w:lvl>
    <w:lvl w:ilvl="4" w:tplc="C74C5404" w:tentative="1">
      <w:start w:val="1"/>
      <w:numFmt w:val="bullet"/>
      <w:lvlText w:val="o"/>
      <w:lvlJc w:val="left"/>
      <w:pPr>
        <w:ind w:left="3600" w:hanging="360"/>
      </w:pPr>
      <w:rPr>
        <w:rFonts w:ascii="Courier New" w:hAnsi="Courier New" w:hint="default"/>
      </w:rPr>
    </w:lvl>
    <w:lvl w:ilvl="5" w:tplc="7ED63E7A" w:tentative="1">
      <w:start w:val="1"/>
      <w:numFmt w:val="bullet"/>
      <w:lvlText w:val=""/>
      <w:lvlJc w:val="left"/>
      <w:pPr>
        <w:ind w:left="4320" w:hanging="360"/>
      </w:pPr>
      <w:rPr>
        <w:rFonts w:ascii="Wingdings" w:hAnsi="Wingdings" w:hint="default"/>
      </w:rPr>
    </w:lvl>
    <w:lvl w:ilvl="6" w:tplc="218EAB86" w:tentative="1">
      <w:start w:val="1"/>
      <w:numFmt w:val="bullet"/>
      <w:lvlText w:val=""/>
      <w:lvlJc w:val="left"/>
      <w:pPr>
        <w:ind w:left="5040" w:hanging="360"/>
      </w:pPr>
      <w:rPr>
        <w:rFonts w:ascii="Symbol" w:hAnsi="Symbol" w:hint="default"/>
      </w:rPr>
    </w:lvl>
    <w:lvl w:ilvl="7" w:tplc="AF062AAC" w:tentative="1">
      <w:start w:val="1"/>
      <w:numFmt w:val="bullet"/>
      <w:lvlText w:val="o"/>
      <w:lvlJc w:val="left"/>
      <w:pPr>
        <w:ind w:left="5760" w:hanging="360"/>
      </w:pPr>
      <w:rPr>
        <w:rFonts w:ascii="Courier New" w:hAnsi="Courier New" w:hint="default"/>
      </w:rPr>
    </w:lvl>
    <w:lvl w:ilvl="8" w:tplc="757C731A" w:tentative="1">
      <w:start w:val="1"/>
      <w:numFmt w:val="bullet"/>
      <w:lvlText w:val=""/>
      <w:lvlJc w:val="left"/>
      <w:pPr>
        <w:ind w:left="6480" w:hanging="360"/>
      </w:pPr>
      <w:rPr>
        <w:rFonts w:ascii="Wingdings" w:hAnsi="Wingdings" w:hint="default"/>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8" w15:restartNumberingAfterBreak="0">
    <w:nsid w:val="7BEB484D"/>
    <w:multiLevelType w:val="hybridMultilevel"/>
    <w:tmpl w:val="953CAB5C"/>
    <w:lvl w:ilvl="0" w:tplc="52F86144">
      <w:start w:val="1"/>
      <w:numFmt w:val="bullet"/>
      <w:lvlText w:val=""/>
      <w:lvlJc w:val="left"/>
      <w:pPr>
        <w:ind w:left="720" w:hanging="360"/>
      </w:pPr>
      <w:rPr>
        <w:rFonts w:ascii="Symbol" w:hAnsi="Symbol" w:hint="default"/>
      </w:rPr>
    </w:lvl>
    <w:lvl w:ilvl="1" w:tplc="DEAC0BE2">
      <w:start w:val="1"/>
      <w:numFmt w:val="bullet"/>
      <w:lvlText w:val="o"/>
      <w:lvlJc w:val="left"/>
      <w:pPr>
        <w:ind w:left="1440" w:hanging="360"/>
      </w:pPr>
      <w:rPr>
        <w:rFonts w:ascii="Courier New" w:hAnsi="Courier New" w:hint="default"/>
      </w:rPr>
    </w:lvl>
    <w:lvl w:ilvl="2" w:tplc="42B80C22">
      <w:start w:val="1"/>
      <w:numFmt w:val="bullet"/>
      <w:lvlText w:val=""/>
      <w:lvlJc w:val="left"/>
      <w:pPr>
        <w:ind w:left="2160" w:hanging="360"/>
      </w:pPr>
      <w:rPr>
        <w:rFonts w:ascii="Wingdings" w:hAnsi="Wingdings" w:hint="default"/>
      </w:rPr>
    </w:lvl>
    <w:lvl w:ilvl="3" w:tplc="F4506CEC">
      <w:start w:val="1"/>
      <w:numFmt w:val="bullet"/>
      <w:lvlText w:val=""/>
      <w:lvlJc w:val="left"/>
      <w:pPr>
        <w:ind w:left="2880" w:hanging="360"/>
      </w:pPr>
      <w:rPr>
        <w:rFonts w:ascii="Symbol" w:hAnsi="Symbol" w:hint="default"/>
      </w:rPr>
    </w:lvl>
    <w:lvl w:ilvl="4" w:tplc="17822124">
      <w:start w:val="1"/>
      <w:numFmt w:val="bullet"/>
      <w:lvlText w:val="o"/>
      <w:lvlJc w:val="left"/>
      <w:pPr>
        <w:ind w:left="3600" w:hanging="360"/>
      </w:pPr>
      <w:rPr>
        <w:rFonts w:ascii="Courier New" w:hAnsi="Courier New" w:hint="default"/>
      </w:rPr>
    </w:lvl>
    <w:lvl w:ilvl="5" w:tplc="DA6C1974">
      <w:start w:val="1"/>
      <w:numFmt w:val="bullet"/>
      <w:lvlText w:val=""/>
      <w:lvlJc w:val="left"/>
      <w:pPr>
        <w:ind w:left="4320" w:hanging="360"/>
      </w:pPr>
      <w:rPr>
        <w:rFonts w:ascii="Wingdings" w:hAnsi="Wingdings" w:hint="default"/>
      </w:rPr>
    </w:lvl>
    <w:lvl w:ilvl="6" w:tplc="E496E79E">
      <w:start w:val="1"/>
      <w:numFmt w:val="bullet"/>
      <w:lvlText w:val=""/>
      <w:lvlJc w:val="left"/>
      <w:pPr>
        <w:ind w:left="5040" w:hanging="360"/>
      </w:pPr>
      <w:rPr>
        <w:rFonts w:ascii="Symbol" w:hAnsi="Symbol" w:hint="default"/>
      </w:rPr>
    </w:lvl>
    <w:lvl w:ilvl="7" w:tplc="16306FE8">
      <w:start w:val="1"/>
      <w:numFmt w:val="bullet"/>
      <w:lvlText w:val="o"/>
      <w:lvlJc w:val="left"/>
      <w:pPr>
        <w:ind w:left="5760" w:hanging="360"/>
      </w:pPr>
      <w:rPr>
        <w:rFonts w:ascii="Courier New" w:hAnsi="Courier New" w:hint="default"/>
      </w:rPr>
    </w:lvl>
    <w:lvl w:ilvl="8" w:tplc="7F02D3E8">
      <w:start w:val="1"/>
      <w:numFmt w:val="bullet"/>
      <w:lvlText w:val=""/>
      <w:lvlJc w:val="left"/>
      <w:pPr>
        <w:ind w:left="6480" w:hanging="360"/>
      </w:pPr>
      <w:rPr>
        <w:rFonts w:ascii="Wingdings" w:hAnsi="Wingdings" w:hint="default"/>
      </w:rPr>
    </w:lvl>
  </w:abstractNum>
  <w:num w:numId="1" w16cid:durableId="2082949691">
    <w:abstractNumId w:val="38"/>
  </w:num>
  <w:num w:numId="2" w16cid:durableId="1853298817">
    <w:abstractNumId w:val="2"/>
  </w:num>
  <w:num w:numId="3" w16cid:durableId="928929642">
    <w:abstractNumId w:val="9"/>
  </w:num>
  <w:num w:numId="4" w16cid:durableId="1009404577">
    <w:abstractNumId w:val="23"/>
  </w:num>
  <w:num w:numId="5" w16cid:durableId="1001084806">
    <w:abstractNumId w:val="36"/>
  </w:num>
  <w:num w:numId="6" w16cid:durableId="1520001684">
    <w:abstractNumId w:val="29"/>
  </w:num>
  <w:num w:numId="7" w16cid:durableId="1782459766">
    <w:abstractNumId w:val="3"/>
  </w:num>
  <w:num w:numId="8" w16cid:durableId="137843359">
    <w:abstractNumId w:val="21"/>
  </w:num>
  <w:num w:numId="9" w16cid:durableId="1961523330">
    <w:abstractNumId w:val="18"/>
  </w:num>
  <w:num w:numId="10" w16cid:durableId="844974546">
    <w:abstractNumId w:val="10"/>
  </w:num>
  <w:num w:numId="11" w16cid:durableId="202522431">
    <w:abstractNumId w:val="26"/>
  </w:num>
  <w:num w:numId="12" w16cid:durableId="1838619627">
    <w:abstractNumId w:val="6"/>
  </w:num>
  <w:num w:numId="13" w16cid:durableId="118837165">
    <w:abstractNumId w:val="22"/>
  </w:num>
  <w:num w:numId="14" w16cid:durableId="1741097414">
    <w:abstractNumId w:val="20"/>
  </w:num>
  <w:num w:numId="15" w16cid:durableId="1411078234">
    <w:abstractNumId w:val="34"/>
  </w:num>
  <w:num w:numId="16" w16cid:durableId="521012204">
    <w:abstractNumId w:val="15"/>
  </w:num>
  <w:num w:numId="17" w16cid:durableId="1579442728">
    <w:abstractNumId w:val="35"/>
  </w:num>
  <w:num w:numId="18" w16cid:durableId="1307318817">
    <w:abstractNumId w:val="33"/>
  </w:num>
  <w:num w:numId="19" w16cid:durableId="1887522911">
    <w:abstractNumId w:val="13"/>
  </w:num>
  <w:num w:numId="20" w16cid:durableId="934822647">
    <w:abstractNumId w:val="5"/>
  </w:num>
  <w:num w:numId="21" w16cid:durableId="1461338481">
    <w:abstractNumId w:val="19"/>
  </w:num>
  <w:num w:numId="22" w16cid:durableId="785537707">
    <w:abstractNumId w:val="25"/>
  </w:num>
  <w:num w:numId="23" w16cid:durableId="895817629">
    <w:abstractNumId w:val="11"/>
  </w:num>
  <w:num w:numId="24" w16cid:durableId="952785026">
    <w:abstractNumId w:val="12"/>
  </w:num>
  <w:num w:numId="25" w16cid:durableId="197934814">
    <w:abstractNumId w:val="16"/>
  </w:num>
  <w:num w:numId="26" w16cid:durableId="1218663654">
    <w:abstractNumId w:val="1"/>
  </w:num>
  <w:num w:numId="27" w16cid:durableId="539511404">
    <w:abstractNumId w:val="4"/>
  </w:num>
  <w:num w:numId="28" w16cid:durableId="331028048">
    <w:abstractNumId w:val="0"/>
  </w:num>
  <w:num w:numId="29" w16cid:durableId="654453924">
    <w:abstractNumId w:val="27"/>
  </w:num>
  <w:num w:numId="30" w16cid:durableId="1292243371">
    <w:abstractNumId w:val="28"/>
  </w:num>
  <w:num w:numId="31" w16cid:durableId="512842499">
    <w:abstractNumId w:val="37"/>
  </w:num>
  <w:num w:numId="32" w16cid:durableId="692925183">
    <w:abstractNumId w:val="24"/>
  </w:num>
  <w:num w:numId="33" w16cid:durableId="127938019">
    <w:abstractNumId w:val="8"/>
  </w:num>
  <w:num w:numId="34" w16cid:durableId="1432312171">
    <w:abstractNumId w:val="30"/>
  </w:num>
  <w:num w:numId="35" w16cid:durableId="960845609">
    <w:abstractNumId w:val="14"/>
  </w:num>
  <w:num w:numId="36" w16cid:durableId="602885066">
    <w:abstractNumId w:val="17"/>
  </w:num>
  <w:num w:numId="37" w16cid:durableId="649410526">
    <w:abstractNumId w:val="31"/>
  </w:num>
  <w:num w:numId="38" w16cid:durableId="901326772">
    <w:abstractNumId w:val="32"/>
  </w:num>
  <w:num w:numId="39" w16cid:durableId="308098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1440"/>
    <w:rsid w:val="00001F8C"/>
    <w:rsid w:val="00002AFA"/>
    <w:rsid w:val="00004E72"/>
    <w:rsid w:val="00005252"/>
    <w:rsid w:val="00005D10"/>
    <w:rsid w:val="00007B61"/>
    <w:rsid w:val="00007F44"/>
    <w:rsid w:val="000104CB"/>
    <w:rsid w:val="00010DE1"/>
    <w:rsid w:val="0001134F"/>
    <w:rsid w:val="0001394F"/>
    <w:rsid w:val="00013C58"/>
    <w:rsid w:val="000147AA"/>
    <w:rsid w:val="00015D92"/>
    <w:rsid w:val="00016B1E"/>
    <w:rsid w:val="00016F27"/>
    <w:rsid w:val="00017A59"/>
    <w:rsid w:val="00017B6B"/>
    <w:rsid w:val="0002007E"/>
    <w:rsid w:val="00020520"/>
    <w:rsid w:val="0002139E"/>
    <w:rsid w:val="00023967"/>
    <w:rsid w:val="00026C8D"/>
    <w:rsid w:val="000272A2"/>
    <w:rsid w:val="0002772A"/>
    <w:rsid w:val="00027FC3"/>
    <w:rsid w:val="00030C3F"/>
    <w:rsid w:val="00030CB6"/>
    <w:rsid w:val="00032CFB"/>
    <w:rsid w:val="00033386"/>
    <w:rsid w:val="00033E7C"/>
    <w:rsid w:val="000343DD"/>
    <w:rsid w:val="000344D7"/>
    <w:rsid w:val="00035158"/>
    <w:rsid w:val="0003673B"/>
    <w:rsid w:val="00041077"/>
    <w:rsid w:val="000420DD"/>
    <w:rsid w:val="00043209"/>
    <w:rsid w:val="00043215"/>
    <w:rsid w:val="00044967"/>
    <w:rsid w:val="0004509D"/>
    <w:rsid w:val="0004540A"/>
    <w:rsid w:val="00046DFC"/>
    <w:rsid w:val="00047004"/>
    <w:rsid w:val="00047BEB"/>
    <w:rsid w:val="00050441"/>
    <w:rsid w:val="00050571"/>
    <w:rsid w:val="00050DBF"/>
    <w:rsid w:val="000521A3"/>
    <w:rsid w:val="00053614"/>
    <w:rsid w:val="00053747"/>
    <w:rsid w:val="00053D2B"/>
    <w:rsid w:val="00053FF2"/>
    <w:rsid w:val="00054D0B"/>
    <w:rsid w:val="00056409"/>
    <w:rsid w:val="000569D6"/>
    <w:rsid w:val="000578B5"/>
    <w:rsid w:val="0006003E"/>
    <w:rsid w:val="0006314E"/>
    <w:rsid w:val="00063DE2"/>
    <w:rsid w:val="00064079"/>
    <w:rsid w:val="00064DA6"/>
    <w:rsid w:val="00065A0D"/>
    <w:rsid w:val="00066CCE"/>
    <w:rsid w:val="00067389"/>
    <w:rsid w:val="000678A9"/>
    <w:rsid w:val="00067D9C"/>
    <w:rsid w:val="00070331"/>
    <w:rsid w:val="000720FA"/>
    <w:rsid w:val="0007237A"/>
    <w:rsid w:val="00072D8E"/>
    <w:rsid w:val="00073138"/>
    <w:rsid w:val="00075991"/>
    <w:rsid w:val="0008034E"/>
    <w:rsid w:val="0008090C"/>
    <w:rsid w:val="00080E8C"/>
    <w:rsid w:val="00083449"/>
    <w:rsid w:val="00083746"/>
    <w:rsid w:val="00083EBD"/>
    <w:rsid w:val="000847DE"/>
    <w:rsid w:val="00084FF2"/>
    <w:rsid w:val="000853D1"/>
    <w:rsid w:val="00085D25"/>
    <w:rsid w:val="0008652B"/>
    <w:rsid w:val="00086E20"/>
    <w:rsid w:val="000905AB"/>
    <w:rsid w:val="000913A9"/>
    <w:rsid w:val="00091A7F"/>
    <w:rsid w:val="00091FA3"/>
    <w:rsid w:val="000934D6"/>
    <w:rsid w:val="00093D2C"/>
    <w:rsid w:val="000946A0"/>
    <w:rsid w:val="0009473F"/>
    <w:rsid w:val="0009585A"/>
    <w:rsid w:val="00095B92"/>
    <w:rsid w:val="00095BE7"/>
    <w:rsid w:val="00096179"/>
    <w:rsid w:val="00096933"/>
    <w:rsid w:val="0009738C"/>
    <w:rsid w:val="000975CF"/>
    <w:rsid w:val="00097B36"/>
    <w:rsid w:val="000A15E4"/>
    <w:rsid w:val="000A1C95"/>
    <w:rsid w:val="000A247A"/>
    <w:rsid w:val="000A270D"/>
    <w:rsid w:val="000A2B6B"/>
    <w:rsid w:val="000A3DFB"/>
    <w:rsid w:val="000A4897"/>
    <w:rsid w:val="000A50C4"/>
    <w:rsid w:val="000A61BC"/>
    <w:rsid w:val="000A6658"/>
    <w:rsid w:val="000A6C22"/>
    <w:rsid w:val="000A7760"/>
    <w:rsid w:val="000B1803"/>
    <w:rsid w:val="000B3260"/>
    <w:rsid w:val="000B50F8"/>
    <w:rsid w:val="000B54C0"/>
    <w:rsid w:val="000B59EF"/>
    <w:rsid w:val="000B63E8"/>
    <w:rsid w:val="000B664A"/>
    <w:rsid w:val="000B6E32"/>
    <w:rsid w:val="000B732B"/>
    <w:rsid w:val="000B7836"/>
    <w:rsid w:val="000C0074"/>
    <w:rsid w:val="000C09AC"/>
    <w:rsid w:val="000C16CD"/>
    <w:rsid w:val="000C1F00"/>
    <w:rsid w:val="000C2E8D"/>
    <w:rsid w:val="000C3A17"/>
    <w:rsid w:val="000C401D"/>
    <w:rsid w:val="000C5A2F"/>
    <w:rsid w:val="000D078E"/>
    <w:rsid w:val="000D1366"/>
    <w:rsid w:val="000D25BE"/>
    <w:rsid w:val="000D40F8"/>
    <w:rsid w:val="000D571E"/>
    <w:rsid w:val="000D60EA"/>
    <w:rsid w:val="000D7698"/>
    <w:rsid w:val="000E00EC"/>
    <w:rsid w:val="000E0E1A"/>
    <w:rsid w:val="000E23B4"/>
    <w:rsid w:val="000E34F0"/>
    <w:rsid w:val="000E526A"/>
    <w:rsid w:val="000E6155"/>
    <w:rsid w:val="000E6BA1"/>
    <w:rsid w:val="000E7264"/>
    <w:rsid w:val="000E74AD"/>
    <w:rsid w:val="000F111D"/>
    <w:rsid w:val="000F15EB"/>
    <w:rsid w:val="000F2E95"/>
    <w:rsid w:val="000F459E"/>
    <w:rsid w:val="000F4DA8"/>
    <w:rsid w:val="000F7595"/>
    <w:rsid w:val="00101D78"/>
    <w:rsid w:val="0010210E"/>
    <w:rsid w:val="00102A90"/>
    <w:rsid w:val="00102DE4"/>
    <w:rsid w:val="001044B3"/>
    <w:rsid w:val="0010562C"/>
    <w:rsid w:val="001068FE"/>
    <w:rsid w:val="001077CD"/>
    <w:rsid w:val="0011216B"/>
    <w:rsid w:val="00112D4C"/>
    <w:rsid w:val="0011343E"/>
    <w:rsid w:val="00115359"/>
    <w:rsid w:val="0011551B"/>
    <w:rsid w:val="00115FFF"/>
    <w:rsid w:val="00116573"/>
    <w:rsid w:val="0011665C"/>
    <w:rsid w:val="001167FB"/>
    <w:rsid w:val="001205D6"/>
    <w:rsid w:val="001211C7"/>
    <w:rsid w:val="00121925"/>
    <w:rsid w:val="001238F2"/>
    <w:rsid w:val="001249F0"/>
    <w:rsid w:val="0012500B"/>
    <w:rsid w:val="00125383"/>
    <w:rsid w:val="0013036D"/>
    <w:rsid w:val="0013056C"/>
    <w:rsid w:val="00131444"/>
    <w:rsid w:val="00131D3A"/>
    <w:rsid w:val="00132DC7"/>
    <w:rsid w:val="00133F43"/>
    <w:rsid w:val="00134393"/>
    <w:rsid w:val="00135B0D"/>
    <w:rsid w:val="00135CF6"/>
    <w:rsid w:val="00136508"/>
    <w:rsid w:val="00137B04"/>
    <w:rsid w:val="00137EA6"/>
    <w:rsid w:val="00140228"/>
    <w:rsid w:val="0014084F"/>
    <w:rsid w:val="00140ECA"/>
    <w:rsid w:val="00143268"/>
    <w:rsid w:val="0014356C"/>
    <w:rsid w:val="00144894"/>
    <w:rsid w:val="0014652B"/>
    <w:rsid w:val="001470E9"/>
    <w:rsid w:val="00147ED3"/>
    <w:rsid w:val="001504B3"/>
    <w:rsid w:val="0015170A"/>
    <w:rsid w:val="00152F82"/>
    <w:rsid w:val="001536DA"/>
    <w:rsid w:val="00156760"/>
    <w:rsid w:val="00157209"/>
    <w:rsid w:val="00160987"/>
    <w:rsid w:val="00160E48"/>
    <w:rsid w:val="00161671"/>
    <w:rsid w:val="0016196B"/>
    <w:rsid w:val="0016318E"/>
    <w:rsid w:val="00165E69"/>
    <w:rsid w:val="00166AB2"/>
    <w:rsid w:val="00167DEE"/>
    <w:rsid w:val="00171463"/>
    <w:rsid w:val="00171549"/>
    <w:rsid w:val="00171727"/>
    <w:rsid w:val="0017281C"/>
    <w:rsid w:val="00173368"/>
    <w:rsid w:val="00173377"/>
    <w:rsid w:val="00173DE2"/>
    <w:rsid w:val="00174F97"/>
    <w:rsid w:val="001768A1"/>
    <w:rsid w:val="00177EDF"/>
    <w:rsid w:val="001810E3"/>
    <w:rsid w:val="001816AE"/>
    <w:rsid w:val="00181E2F"/>
    <w:rsid w:val="00182BDA"/>
    <w:rsid w:val="00182C92"/>
    <w:rsid w:val="0018329F"/>
    <w:rsid w:val="00183C0C"/>
    <w:rsid w:val="001856A3"/>
    <w:rsid w:val="00185F4C"/>
    <w:rsid w:val="001868FE"/>
    <w:rsid w:val="00187689"/>
    <w:rsid w:val="00190483"/>
    <w:rsid w:val="001905E3"/>
    <w:rsid w:val="001907D4"/>
    <w:rsid w:val="00192F1F"/>
    <w:rsid w:val="001966A9"/>
    <w:rsid w:val="0019675A"/>
    <w:rsid w:val="001A12D1"/>
    <w:rsid w:val="001A1C17"/>
    <w:rsid w:val="001A2305"/>
    <w:rsid w:val="001A2FBE"/>
    <w:rsid w:val="001A3341"/>
    <w:rsid w:val="001A35F4"/>
    <w:rsid w:val="001A42DC"/>
    <w:rsid w:val="001A46EA"/>
    <w:rsid w:val="001A4C19"/>
    <w:rsid w:val="001A5230"/>
    <w:rsid w:val="001A5D1B"/>
    <w:rsid w:val="001A5F13"/>
    <w:rsid w:val="001A6137"/>
    <w:rsid w:val="001A6D35"/>
    <w:rsid w:val="001B1252"/>
    <w:rsid w:val="001B2311"/>
    <w:rsid w:val="001B72F5"/>
    <w:rsid w:val="001B77AE"/>
    <w:rsid w:val="001B7C3A"/>
    <w:rsid w:val="001C08BB"/>
    <w:rsid w:val="001C0EAA"/>
    <w:rsid w:val="001C12F3"/>
    <w:rsid w:val="001C2D31"/>
    <w:rsid w:val="001C393D"/>
    <w:rsid w:val="001C3E77"/>
    <w:rsid w:val="001C51FC"/>
    <w:rsid w:val="001C5B5F"/>
    <w:rsid w:val="001C6133"/>
    <w:rsid w:val="001C6359"/>
    <w:rsid w:val="001C7909"/>
    <w:rsid w:val="001D0BC8"/>
    <w:rsid w:val="001D16F2"/>
    <w:rsid w:val="001D17D4"/>
    <w:rsid w:val="001D2046"/>
    <w:rsid w:val="001D2937"/>
    <w:rsid w:val="001D3339"/>
    <w:rsid w:val="001D3911"/>
    <w:rsid w:val="001D4372"/>
    <w:rsid w:val="001D5B50"/>
    <w:rsid w:val="001D7DE7"/>
    <w:rsid w:val="001E0DB4"/>
    <w:rsid w:val="001E2012"/>
    <w:rsid w:val="001E2DE5"/>
    <w:rsid w:val="001E5427"/>
    <w:rsid w:val="001E6D3E"/>
    <w:rsid w:val="001F0FCE"/>
    <w:rsid w:val="001F0FD6"/>
    <w:rsid w:val="001F2C5C"/>
    <w:rsid w:val="001F2C6C"/>
    <w:rsid w:val="001F2FBE"/>
    <w:rsid w:val="001F308D"/>
    <w:rsid w:val="001F3B48"/>
    <w:rsid w:val="001F4A02"/>
    <w:rsid w:val="001F5318"/>
    <w:rsid w:val="001F5A10"/>
    <w:rsid w:val="001F5E8D"/>
    <w:rsid w:val="00200E9E"/>
    <w:rsid w:val="00201696"/>
    <w:rsid w:val="00201CCB"/>
    <w:rsid w:val="00201CD1"/>
    <w:rsid w:val="002026FE"/>
    <w:rsid w:val="00203B72"/>
    <w:rsid w:val="00210B7D"/>
    <w:rsid w:val="002120A1"/>
    <w:rsid w:val="00212692"/>
    <w:rsid w:val="002129D4"/>
    <w:rsid w:val="00213CC0"/>
    <w:rsid w:val="0021450F"/>
    <w:rsid w:val="00214C8C"/>
    <w:rsid w:val="00214CE4"/>
    <w:rsid w:val="00214E7C"/>
    <w:rsid w:val="00216EB4"/>
    <w:rsid w:val="00217240"/>
    <w:rsid w:val="002177C5"/>
    <w:rsid w:val="00217E2C"/>
    <w:rsid w:val="00217F24"/>
    <w:rsid w:val="002208E4"/>
    <w:rsid w:val="00222160"/>
    <w:rsid w:val="002226F3"/>
    <w:rsid w:val="0022277B"/>
    <w:rsid w:val="00222930"/>
    <w:rsid w:val="00223A69"/>
    <w:rsid w:val="002240F1"/>
    <w:rsid w:val="00224605"/>
    <w:rsid w:val="00224EFC"/>
    <w:rsid w:val="00224FDD"/>
    <w:rsid w:val="00225820"/>
    <w:rsid w:val="00226DCB"/>
    <w:rsid w:val="00230C03"/>
    <w:rsid w:val="00231C25"/>
    <w:rsid w:val="00231D14"/>
    <w:rsid w:val="00232272"/>
    <w:rsid w:val="002329B3"/>
    <w:rsid w:val="00232F8E"/>
    <w:rsid w:val="002404A0"/>
    <w:rsid w:val="00240A18"/>
    <w:rsid w:val="0024111C"/>
    <w:rsid w:val="00245704"/>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60544"/>
    <w:rsid w:val="00263336"/>
    <w:rsid w:val="00263BB2"/>
    <w:rsid w:val="00265ADA"/>
    <w:rsid w:val="00265B4F"/>
    <w:rsid w:val="00265CAD"/>
    <w:rsid w:val="00265F64"/>
    <w:rsid w:val="00266DCB"/>
    <w:rsid w:val="00267111"/>
    <w:rsid w:val="0027070E"/>
    <w:rsid w:val="00270BB2"/>
    <w:rsid w:val="00270C4A"/>
    <w:rsid w:val="00271588"/>
    <w:rsid w:val="00276100"/>
    <w:rsid w:val="002770D6"/>
    <w:rsid w:val="0027730F"/>
    <w:rsid w:val="00282A49"/>
    <w:rsid w:val="00282AD6"/>
    <w:rsid w:val="00285060"/>
    <w:rsid w:val="0028612F"/>
    <w:rsid w:val="00290DA5"/>
    <w:rsid w:val="002912D5"/>
    <w:rsid w:val="002920AB"/>
    <w:rsid w:val="00293994"/>
    <w:rsid w:val="00293B04"/>
    <w:rsid w:val="00293D23"/>
    <w:rsid w:val="0029413D"/>
    <w:rsid w:val="00294FE7"/>
    <w:rsid w:val="00294FFB"/>
    <w:rsid w:val="0029509F"/>
    <w:rsid w:val="002A017E"/>
    <w:rsid w:val="002A11DA"/>
    <w:rsid w:val="002A222A"/>
    <w:rsid w:val="002A246E"/>
    <w:rsid w:val="002A2BA1"/>
    <w:rsid w:val="002A4038"/>
    <w:rsid w:val="002A44AC"/>
    <w:rsid w:val="002A4807"/>
    <w:rsid w:val="002A558D"/>
    <w:rsid w:val="002A71F3"/>
    <w:rsid w:val="002B36D4"/>
    <w:rsid w:val="002B5273"/>
    <w:rsid w:val="002B7684"/>
    <w:rsid w:val="002C0015"/>
    <w:rsid w:val="002C0B0F"/>
    <w:rsid w:val="002C0F8C"/>
    <w:rsid w:val="002C1743"/>
    <w:rsid w:val="002C1E78"/>
    <w:rsid w:val="002C290A"/>
    <w:rsid w:val="002C2D62"/>
    <w:rsid w:val="002C2F8E"/>
    <w:rsid w:val="002C3945"/>
    <w:rsid w:val="002C3D05"/>
    <w:rsid w:val="002C41CF"/>
    <w:rsid w:val="002C46EF"/>
    <w:rsid w:val="002C581B"/>
    <w:rsid w:val="002C5AEE"/>
    <w:rsid w:val="002C6DE3"/>
    <w:rsid w:val="002D03F4"/>
    <w:rsid w:val="002D0E37"/>
    <w:rsid w:val="002D1056"/>
    <w:rsid w:val="002D131D"/>
    <w:rsid w:val="002D13A6"/>
    <w:rsid w:val="002D22C7"/>
    <w:rsid w:val="002D33DD"/>
    <w:rsid w:val="002D5B1D"/>
    <w:rsid w:val="002D5C76"/>
    <w:rsid w:val="002D5E5F"/>
    <w:rsid w:val="002D5EB8"/>
    <w:rsid w:val="002D6406"/>
    <w:rsid w:val="002E0ADB"/>
    <w:rsid w:val="002E1048"/>
    <w:rsid w:val="002E1CBF"/>
    <w:rsid w:val="002E30BF"/>
    <w:rsid w:val="002E32BB"/>
    <w:rsid w:val="002E52B9"/>
    <w:rsid w:val="002E5688"/>
    <w:rsid w:val="002E60E4"/>
    <w:rsid w:val="002E6FC6"/>
    <w:rsid w:val="002F00A6"/>
    <w:rsid w:val="002F118E"/>
    <w:rsid w:val="002F1B5C"/>
    <w:rsid w:val="002F2E92"/>
    <w:rsid w:val="002F2F40"/>
    <w:rsid w:val="002F3B4C"/>
    <w:rsid w:val="002F5592"/>
    <w:rsid w:val="002F5D1A"/>
    <w:rsid w:val="002F7C58"/>
    <w:rsid w:val="00300510"/>
    <w:rsid w:val="003015D9"/>
    <w:rsid w:val="003016DB"/>
    <w:rsid w:val="00303BD0"/>
    <w:rsid w:val="00304EA0"/>
    <w:rsid w:val="003057D6"/>
    <w:rsid w:val="00305D76"/>
    <w:rsid w:val="00307125"/>
    <w:rsid w:val="003075BD"/>
    <w:rsid w:val="00310269"/>
    <w:rsid w:val="003107F9"/>
    <w:rsid w:val="003107FE"/>
    <w:rsid w:val="00311074"/>
    <w:rsid w:val="00314537"/>
    <w:rsid w:val="003153A8"/>
    <w:rsid w:val="00316386"/>
    <w:rsid w:val="0031733B"/>
    <w:rsid w:val="00317480"/>
    <w:rsid w:val="00321ED4"/>
    <w:rsid w:val="0032283B"/>
    <w:rsid w:val="003232C9"/>
    <w:rsid w:val="00323802"/>
    <w:rsid w:val="00325353"/>
    <w:rsid w:val="00325656"/>
    <w:rsid w:val="00327D92"/>
    <w:rsid w:val="00331619"/>
    <w:rsid w:val="00331CAD"/>
    <w:rsid w:val="00332736"/>
    <w:rsid w:val="00337347"/>
    <w:rsid w:val="00337CE4"/>
    <w:rsid w:val="00340328"/>
    <w:rsid w:val="003424B9"/>
    <w:rsid w:val="00342744"/>
    <w:rsid w:val="003434C1"/>
    <w:rsid w:val="00343A42"/>
    <w:rsid w:val="0034442F"/>
    <w:rsid w:val="003466BD"/>
    <w:rsid w:val="00346F22"/>
    <w:rsid w:val="00350158"/>
    <w:rsid w:val="00350CF8"/>
    <w:rsid w:val="00350DF4"/>
    <w:rsid w:val="00353339"/>
    <w:rsid w:val="00354819"/>
    <w:rsid w:val="003618E5"/>
    <w:rsid w:val="003650C4"/>
    <w:rsid w:val="003672AD"/>
    <w:rsid w:val="00370DC4"/>
    <w:rsid w:val="003711AD"/>
    <w:rsid w:val="003755E4"/>
    <w:rsid w:val="0037688B"/>
    <w:rsid w:val="003830E5"/>
    <w:rsid w:val="00384919"/>
    <w:rsid w:val="00385952"/>
    <w:rsid w:val="00385F8C"/>
    <w:rsid w:val="003861B1"/>
    <w:rsid w:val="00386211"/>
    <w:rsid w:val="0038649B"/>
    <w:rsid w:val="00387DCD"/>
    <w:rsid w:val="00391E60"/>
    <w:rsid w:val="00393F37"/>
    <w:rsid w:val="00395336"/>
    <w:rsid w:val="00395482"/>
    <w:rsid w:val="00395655"/>
    <w:rsid w:val="003979C8"/>
    <w:rsid w:val="003A01C8"/>
    <w:rsid w:val="003A0D50"/>
    <w:rsid w:val="003A1A1B"/>
    <w:rsid w:val="003A3474"/>
    <w:rsid w:val="003A4581"/>
    <w:rsid w:val="003A5260"/>
    <w:rsid w:val="003A5ACD"/>
    <w:rsid w:val="003A662D"/>
    <w:rsid w:val="003A7F9C"/>
    <w:rsid w:val="003B10FB"/>
    <w:rsid w:val="003B2C3A"/>
    <w:rsid w:val="003B36F5"/>
    <w:rsid w:val="003B3EA0"/>
    <w:rsid w:val="003B3F10"/>
    <w:rsid w:val="003B4D6E"/>
    <w:rsid w:val="003B5340"/>
    <w:rsid w:val="003B6E96"/>
    <w:rsid w:val="003B733F"/>
    <w:rsid w:val="003B7D89"/>
    <w:rsid w:val="003C100A"/>
    <w:rsid w:val="003C1247"/>
    <w:rsid w:val="003C1301"/>
    <w:rsid w:val="003C185C"/>
    <w:rsid w:val="003C1B40"/>
    <w:rsid w:val="003C2855"/>
    <w:rsid w:val="003C2A74"/>
    <w:rsid w:val="003C3860"/>
    <w:rsid w:val="003C3E4C"/>
    <w:rsid w:val="003C3EBF"/>
    <w:rsid w:val="003C4C2B"/>
    <w:rsid w:val="003C60B6"/>
    <w:rsid w:val="003C64E3"/>
    <w:rsid w:val="003C684F"/>
    <w:rsid w:val="003C6ED3"/>
    <w:rsid w:val="003C72E1"/>
    <w:rsid w:val="003C7658"/>
    <w:rsid w:val="003D0843"/>
    <w:rsid w:val="003D0A33"/>
    <w:rsid w:val="003D121C"/>
    <w:rsid w:val="003D1B7F"/>
    <w:rsid w:val="003D2817"/>
    <w:rsid w:val="003D45C0"/>
    <w:rsid w:val="003D4610"/>
    <w:rsid w:val="003D4EB9"/>
    <w:rsid w:val="003D7BFA"/>
    <w:rsid w:val="003E2195"/>
    <w:rsid w:val="003E49B2"/>
    <w:rsid w:val="003E60F3"/>
    <w:rsid w:val="003E61F9"/>
    <w:rsid w:val="003E699E"/>
    <w:rsid w:val="003E7754"/>
    <w:rsid w:val="003F0D97"/>
    <w:rsid w:val="003F1135"/>
    <w:rsid w:val="003F1D41"/>
    <w:rsid w:val="003F26B5"/>
    <w:rsid w:val="003F4A2F"/>
    <w:rsid w:val="003F511C"/>
    <w:rsid w:val="003F517A"/>
    <w:rsid w:val="003F5F72"/>
    <w:rsid w:val="003F75D5"/>
    <w:rsid w:val="00401C88"/>
    <w:rsid w:val="00402B50"/>
    <w:rsid w:val="00403546"/>
    <w:rsid w:val="00405041"/>
    <w:rsid w:val="00405B9A"/>
    <w:rsid w:val="00406024"/>
    <w:rsid w:val="00406C19"/>
    <w:rsid w:val="00406F81"/>
    <w:rsid w:val="00407AC9"/>
    <w:rsid w:val="00412CCA"/>
    <w:rsid w:val="00413AC0"/>
    <w:rsid w:val="0041567B"/>
    <w:rsid w:val="00415E2D"/>
    <w:rsid w:val="004165B6"/>
    <w:rsid w:val="0041662C"/>
    <w:rsid w:val="00417BAF"/>
    <w:rsid w:val="00417C2B"/>
    <w:rsid w:val="00420810"/>
    <w:rsid w:val="00421C1E"/>
    <w:rsid w:val="00422FAC"/>
    <w:rsid w:val="0042456D"/>
    <w:rsid w:val="00424B75"/>
    <w:rsid w:val="00424DAD"/>
    <w:rsid w:val="004251CD"/>
    <w:rsid w:val="00425EC1"/>
    <w:rsid w:val="004268CA"/>
    <w:rsid w:val="0042750F"/>
    <w:rsid w:val="004300B5"/>
    <w:rsid w:val="004301E7"/>
    <w:rsid w:val="004303B1"/>
    <w:rsid w:val="004304AA"/>
    <w:rsid w:val="0043250C"/>
    <w:rsid w:val="00433902"/>
    <w:rsid w:val="00433A54"/>
    <w:rsid w:val="0043522E"/>
    <w:rsid w:val="00435964"/>
    <w:rsid w:val="0043661C"/>
    <w:rsid w:val="0043712B"/>
    <w:rsid w:val="00437B2B"/>
    <w:rsid w:val="00440752"/>
    <w:rsid w:val="00440EB3"/>
    <w:rsid w:val="00442003"/>
    <w:rsid w:val="0044358D"/>
    <w:rsid w:val="00443933"/>
    <w:rsid w:val="00443AA8"/>
    <w:rsid w:val="00443EDF"/>
    <w:rsid w:val="0044406D"/>
    <w:rsid w:val="0044500B"/>
    <w:rsid w:val="00445774"/>
    <w:rsid w:val="004458F6"/>
    <w:rsid w:val="00446267"/>
    <w:rsid w:val="00447D62"/>
    <w:rsid w:val="004509F3"/>
    <w:rsid w:val="004519B3"/>
    <w:rsid w:val="00451B98"/>
    <w:rsid w:val="00451F2B"/>
    <w:rsid w:val="004522F5"/>
    <w:rsid w:val="004523F9"/>
    <w:rsid w:val="00453DA3"/>
    <w:rsid w:val="00454728"/>
    <w:rsid w:val="00454A02"/>
    <w:rsid w:val="00454CA5"/>
    <w:rsid w:val="00455C63"/>
    <w:rsid w:val="004562C7"/>
    <w:rsid w:val="00456F0B"/>
    <w:rsid w:val="004616C0"/>
    <w:rsid w:val="00462814"/>
    <w:rsid w:val="004641CA"/>
    <w:rsid w:val="00467438"/>
    <w:rsid w:val="00467BA8"/>
    <w:rsid w:val="00470350"/>
    <w:rsid w:val="00470944"/>
    <w:rsid w:val="0047095A"/>
    <w:rsid w:val="00470F3E"/>
    <w:rsid w:val="00471A9A"/>
    <w:rsid w:val="00473007"/>
    <w:rsid w:val="00475D61"/>
    <w:rsid w:val="00476BAD"/>
    <w:rsid w:val="0047776C"/>
    <w:rsid w:val="00480092"/>
    <w:rsid w:val="00480B4B"/>
    <w:rsid w:val="00481481"/>
    <w:rsid w:val="004827D1"/>
    <w:rsid w:val="00482F0B"/>
    <w:rsid w:val="004836EC"/>
    <w:rsid w:val="00486F62"/>
    <w:rsid w:val="00492071"/>
    <w:rsid w:val="00494330"/>
    <w:rsid w:val="0049474E"/>
    <w:rsid w:val="00494FAF"/>
    <w:rsid w:val="00494FED"/>
    <w:rsid w:val="00495182"/>
    <w:rsid w:val="00495286"/>
    <w:rsid w:val="004A0393"/>
    <w:rsid w:val="004A1186"/>
    <w:rsid w:val="004A1B6B"/>
    <w:rsid w:val="004A253E"/>
    <w:rsid w:val="004A3095"/>
    <w:rsid w:val="004A3DF8"/>
    <w:rsid w:val="004A4573"/>
    <w:rsid w:val="004A4B54"/>
    <w:rsid w:val="004A4BA1"/>
    <w:rsid w:val="004A53B0"/>
    <w:rsid w:val="004A613E"/>
    <w:rsid w:val="004A7475"/>
    <w:rsid w:val="004A7CC2"/>
    <w:rsid w:val="004B0532"/>
    <w:rsid w:val="004B182D"/>
    <w:rsid w:val="004B1926"/>
    <w:rsid w:val="004B22D8"/>
    <w:rsid w:val="004B3B3D"/>
    <w:rsid w:val="004B5903"/>
    <w:rsid w:val="004B6AFB"/>
    <w:rsid w:val="004B72FF"/>
    <w:rsid w:val="004C4998"/>
    <w:rsid w:val="004C529B"/>
    <w:rsid w:val="004C65B9"/>
    <w:rsid w:val="004C6F03"/>
    <w:rsid w:val="004C7FE6"/>
    <w:rsid w:val="004D0075"/>
    <w:rsid w:val="004D0E38"/>
    <w:rsid w:val="004D0FF4"/>
    <w:rsid w:val="004D3D15"/>
    <w:rsid w:val="004D7005"/>
    <w:rsid w:val="004E0149"/>
    <w:rsid w:val="004E1854"/>
    <w:rsid w:val="004E64B3"/>
    <w:rsid w:val="004E6B06"/>
    <w:rsid w:val="004E6BC6"/>
    <w:rsid w:val="004ED340"/>
    <w:rsid w:val="004F1333"/>
    <w:rsid w:val="004F13B4"/>
    <w:rsid w:val="004F1C27"/>
    <w:rsid w:val="004F36D3"/>
    <w:rsid w:val="004F391D"/>
    <w:rsid w:val="004F473D"/>
    <w:rsid w:val="004F5DCC"/>
    <w:rsid w:val="004F6D46"/>
    <w:rsid w:val="004F73AA"/>
    <w:rsid w:val="00501836"/>
    <w:rsid w:val="005037FE"/>
    <w:rsid w:val="0050383C"/>
    <w:rsid w:val="00503865"/>
    <w:rsid w:val="0050524D"/>
    <w:rsid w:val="005079C8"/>
    <w:rsid w:val="005106B0"/>
    <w:rsid w:val="005108B2"/>
    <w:rsid w:val="00510CC0"/>
    <w:rsid w:val="00511245"/>
    <w:rsid w:val="0051255D"/>
    <w:rsid w:val="00515A94"/>
    <w:rsid w:val="00515BF6"/>
    <w:rsid w:val="00516177"/>
    <w:rsid w:val="0051749A"/>
    <w:rsid w:val="0051785C"/>
    <w:rsid w:val="00517BFC"/>
    <w:rsid w:val="00520905"/>
    <w:rsid w:val="00520DF3"/>
    <w:rsid w:val="0052201C"/>
    <w:rsid w:val="00523391"/>
    <w:rsid w:val="00523E5A"/>
    <w:rsid w:val="00527455"/>
    <w:rsid w:val="0053223C"/>
    <w:rsid w:val="00532BC1"/>
    <w:rsid w:val="00533F34"/>
    <w:rsid w:val="005345D0"/>
    <w:rsid w:val="00534B8F"/>
    <w:rsid w:val="0053565B"/>
    <w:rsid w:val="00535ABA"/>
    <w:rsid w:val="00535BD0"/>
    <w:rsid w:val="00536148"/>
    <w:rsid w:val="00536B6A"/>
    <w:rsid w:val="0053798D"/>
    <w:rsid w:val="00537F92"/>
    <w:rsid w:val="00540382"/>
    <w:rsid w:val="005411E1"/>
    <w:rsid w:val="00543074"/>
    <w:rsid w:val="00543204"/>
    <w:rsid w:val="00543B87"/>
    <w:rsid w:val="00546017"/>
    <w:rsid w:val="005467DF"/>
    <w:rsid w:val="00547583"/>
    <w:rsid w:val="005506D6"/>
    <w:rsid w:val="00551302"/>
    <w:rsid w:val="0055157E"/>
    <w:rsid w:val="00553426"/>
    <w:rsid w:val="00554397"/>
    <w:rsid w:val="00554AA2"/>
    <w:rsid w:val="00554DD2"/>
    <w:rsid w:val="00554F1B"/>
    <w:rsid w:val="00556111"/>
    <w:rsid w:val="005564E7"/>
    <w:rsid w:val="0055765E"/>
    <w:rsid w:val="00557B4C"/>
    <w:rsid w:val="00560BBC"/>
    <w:rsid w:val="00561723"/>
    <w:rsid w:val="00561A82"/>
    <w:rsid w:val="00562359"/>
    <w:rsid w:val="005626BE"/>
    <w:rsid w:val="00563A11"/>
    <w:rsid w:val="00563E60"/>
    <w:rsid w:val="00563EE7"/>
    <w:rsid w:val="0056477C"/>
    <w:rsid w:val="00565B7F"/>
    <w:rsid w:val="0056674C"/>
    <w:rsid w:val="0057123B"/>
    <w:rsid w:val="00572C9A"/>
    <w:rsid w:val="00573986"/>
    <w:rsid w:val="0057452E"/>
    <w:rsid w:val="00575B7E"/>
    <w:rsid w:val="00575E26"/>
    <w:rsid w:val="005775EA"/>
    <w:rsid w:val="00577BDB"/>
    <w:rsid w:val="00580385"/>
    <w:rsid w:val="00580A1C"/>
    <w:rsid w:val="00581138"/>
    <w:rsid w:val="00581E58"/>
    <w:rsid w:val="00581FDD"/>
    <w:rsid w:val="005834E3"/>
    <w:rsid w:val="00583E6B"/>
    <w:rsid w:val="00584442"/>
    <w:rsid w:val="00584EBC"/>
    <w:rsid w:val="005856FE"/>
    <w:rsid w:val="00585B17"/>
    <w:rsid w:val="00590E71"/>
    <w:rsid w:val="00591522"/>
    <w:rsid w:val="005919FA"/>
    <w:rsid w:val="00591A44"/>
    <w:rsid w:val="00591CAA"/>
    <w:rsid w:val="00593703"/>
    <w:rsid w:val="00594139"/>
    <w:rsid w:val="00594320"/>
    <w:rsid w:val="00595535"/>
    <w:rsid w:val="00595576"/>
    <w:rsid w:val="0059603F"/>
    <w:rsid w:val="0059616A"/>
    <w:rsid w:val="00596A51"/>
    <w:rsid w:val="005A00CE"/>
    <w:rsid w:val="005A11F6"/>
    <w:rsid w:val="005A182E"/>
    <w:rsid w:val="005A296F"/>
    <w:rsid w:val="005A2AF0"/>
    <w:rsid w:val="005A3C1D"/>
    <w:rsid w:val="005A42AB"/>
    <w:rsid w:val="005A4746"/>
    <w:rsid w:val="005A59F9"/>
    <w:rsid w:val="005A6B1C"/>
    <w:rsid w:val="005A7111"/>
    <w:rsid w:val="005A7E15"/>
    <w:rsid w:val="005B1146"/>
    <w:rsid w:val="005B236D"/>
    <w:rsid w:val="005B2AAE"/>
    <w:rsid w:val="005B2ACB"/>
    <w:rsid w:val="005B3266"/>
    <w:rsid w:val="005B3F60"/>
    <w:rsid w:val="005B5584"/>
    <w:rsid w:val="005B654A"/>
    <w:rsid w:val="005B6F2B"/>
    <w:rsid w:val="005B73FF"/>
    <w:rsid w:val="005C0959"/>
    <w:rsid w:val="005C231A"/>
    <w:rsid w:val="005C261A"/>
    <w:rsid w:val="005C4A40"/>
    <w:rsid w:val="005C4FE6"/>
    <w:rsid w:val="005C6001"/>
    <w:rsid w:val="005D0519"/>
    <w:rsid w:val="005D093B"/>
    <w:rsid w:val="005D09FD"/>
    <w:rsid w:val="005D0B70"/>
    <w:rsid w:val="005D1D67"/>
    <w:rsid w:val="005D4170"/>
    <w:rsid w:val="005D4503"/>
    <w:rsid w:val="005D47A4"/>
    <w:rsid w:val="005D4B5A"/>
    <w:rsid w:val="005D50EE"/>
    <w:rsid w:val="005D573F"/>
    <w:rsid w:val="005D6471"/>
    <w:rsid w:val="005D6821"/>
    <w:rsid w:val="005D78E1"/>
    <w:rsid w:val="005E0AAA"/>
    <w:rsid w:val="005E11ED"/>
    <w:rsid w:val="005E1AF7"/>
    <w:rsid w:val="005E2686"/>
    <w:rsid w:val="005E39D8"/>
    <w:rsid w:val="005E3CC4"/>
    <w:rsid w:val="005E4ED7"/>
    <w:rsid w:val="005E5769"/>
    <w:rsid w:val="005E6F9D"/>
    <w:rsid w:val="005E7C29"/>
    <w:rsid w:val="005F07A6"/>
    <w:rsid w:val="005F3122"/>
    <w:rsid w:val="005F3735"/>
    <w:rsid w:val="005F3749"/>
    <w:rsid w:val="005F4E3B"/>
    <w:rsid w:val="005F4F87"/>
    <w:rsid w:val="00600538"/>
    <w:rsid w:val="0060337A"/>
    <w:rsid w:val="00603556"/>
    <w:rsid w:val="00603C08"/>
    <w:rsid w:val="00604256"/>
    <w:rsid w:val="00604419"/>
    <w:rsid w:val="00604DBD"/>
    <w:rsid w:val="00605BCA"/>
    <w:rsid w:val="00607102"/>
    <w:rsid w:val="00607CD8"/>
    <w:rsid w:val="006120D8"/>
    <w:rsid w:val="00615DCC"/>
    <w:rsid w:val="00616B40"/>
    <w:rsid w:val="00617D60"/>
    <w:rsid w:val="00623254"/>
    <w:rsid w:val="00623DDC"/>
    <w:rsid w:val="006253A2"/>
    <w:rsid w:val="0062661E"/>
    <w:rsid w:val="006268E8"/>
    <w:rsid w:val="00630632"/>
    <w:rsid w:val="006308D9"/>
    <w:rsid w:val="006314E9"/>
    <w:rsid w:val="00631EAC"/>
    <w:rsid w:val="00632D71"/>
    <w:rsid w:val="00633E16"/>
    <w:rsid w:val="00634CE2"/>
    <w:rsid w:val="00635A7D"/>
    <w:rsid w:val="00635E9E"/>
    <w:rsid w:val="00637F57"/>
    <w:rsid w:val="006406E7"/>
    <w:rsid w:val="006408DD"/>
    <w:rsid w:val="00641F50"/>
    <w:rsid w:val="0064221D"/>
    <w:rsid w:val="0064230B"/>
    <w:rsid w:val="006424F4"/>
    <w:rsid w:val="006425DB"/>
    <w:rsid w:val="00643298"/>
    <w:rsid w:val="00645947"/>
    <w:rsid w:val="0064681E"/>
    <w:rsid w:val="00646E98"/>
    <w:rsid w:val="00647257"/>
    <w:rsid w:val="0064750E"/>
    <w:rsid w:val="006477D6"/>
    <w:rsid w:val="00650839"/>
    <w:rsid w:val="0065176A"/>
    <w:rsid w:val="006522A8"/>
    <w:rsid w:val="006531AC"/>
    <w:rsid w:val="00653AAE"/>
    <w:rsid w:val="00653AE4"/>
    <w:rsid w:val="00653DF5"/>
    <w:rsid w:val="00654180"/>
    <w:rsid w:val="00654D84"/>
    <w:rsid w:val="00656F8C"/>
    <w:rsid w:val="0065733E"/>
    <w:rsid w:val="0065789B"/>
    <w:rsid w:val="00657E89"/>
    <w:rsid w:val="00660972"/>
    <w:rsid w:val="006616DF"/>
    <w:rsid w:val="006634C0"/>
    <w:rsid w:val="00663C28"/>
    <w:rsid w:val="00664504"/>
    <w:rsid w:val="00667491"/>
    <w:rsid w:val="00667AF5"/>
    <w:rsid w:val="00670534"/>
    <w:rsid w:val="0067182B"/>
    <w:rsid w:val="00671884"/>
    <w:rsid w:val="00673ED5"/>
    <w:rsid w:val="00674610"/>
    <w:rsid w:val="0067549D"/>
    <w:rsid w:val="0067709E"/>
    <w:rsid w:val="00680EC3"/>
    <w:rsid w:val="00681734"/>
    <w:rsid w:val="00681A06"/>
    <w:rsid w:val="00681CE5"/>
    <w:rsid w:val="00684092"/>
    <w:rsid w:val="00686F16"/>
    <w:rsid w:val="00690A94"/>
    <w:rsid w:val="006A04B9"/>
    <w:rsid w:val="006A0767"/>
    <w:rsid w:val="006A07AE"/>
    <w:rsid w:val="006A0ABE"/>
    <w:rsid w:val="006A167F"/>
    <w:rsid w:val="006A16F8"/>
    <w:rsid w:val="006A2397"/>
    <w:rsid w:val="006A274C"/>
    <w:rsid w:val="006A434B"/>
    <w:rsid w:val="006A4ADF"/>
    <w:rsid w:val="006A506A"/>
    <w:rsid w:val="006A585E"/>
    <w:rsid w:val="006A5F32"/>
    <w:rsid w:val="006A5FF1"/>
    <w:rsid w:val="006A62B1"/>
    <w:rsid w:val="006A6CE3"/>
    <w:rsid w:val="006B0AE4"/>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505A"/>
    <w:rsid w:val="006C5111"/>
    <w:rsid w:val="006D0CE7"/>
    <w:rsid w:val="006D34B6"/>
    <w:rsid w:val="006D6E89"/>
    <w:rsid w:val="006D6EBD"/>
    <w:rsid w:val="006D7D44"/>
    <w:rsid w:val="006E0E57"/>
    <w:rsid w:val="006E2231"/>
    <w:rsid w:val="006E22AB"/>
    <w:rsid w:val="006E26E5"/>
    <w:rsid w:val="006E2700"/>
    <w:rsid w:val="006E2BB1"/>
    <w:rsid w:val="006E3322"/>
    <w:rsid w:val="006E536A"/>
    <w:rsid w:val="006E537E"/>
    <w:rsid w:val="006E5C23"/>
    <w:rsid w:val="006E5F6D"/>
    <w:rsid w:val="006E6099"/>
    <w:rsid w:val="006E774C"/>
    <w:rsid w:val="006F055E"/>
    <w:rsid w:val="006F1217"/>
    <w:rsid w:val="006F1D6D"/>
    <w:rsid w:val="006F3CC6"/>
    <w:rsid w:val="006F4101"/>
    <w:rsid w:val="006F69E6"/>
    <w:rsid w:val="006F709B"/>
    <w:rsid w:val="006F7242"/>
    <w:rsid w:val="006F7FBB"/>
    <w:rsid w:val="007002ED"/>
    <w:rsid w:val="00700A8A"/>
    <w:rsid w:val="00702BDF"/>
    <w:rsid w:val="00703D03"/>
    <w:rsid w:val="00704798"/>
    <w:rsid w:val="00705F09"/>
    <w:rsid w:val="00710099"/>
    <w:rsid w:val="00710EB4"/>
    <w:rsid w:val="00711C20"/>
    <w:rsid w:val="00711C25"/>
    <w:rsid w:val="00712BCA"/>
    <w:rsid w:val="00712F15"/>
    <w:rsid w:val="007145D1"/>
    <w:rsid w:val="00715C21"/>
    <w:rsid w:val="00716875"/>
    <w:rsid w:val="00716AE1"/>
    <w:rsid w:val="007226D7"/>
    <w:rsid w:val="007228CC"/>
    <w:rsid w:val="0072348D"/>
    <w:rsid w:val="007254CA"/>
    <w:rsid w:val="007268FC"/>
    <w:rsid w:val="00731A95"/>
    <w:rsid w:val="00732A6D"/>
    <w:rsid w:val="00733873"/>
    <w:rsid w:val="00733F71"/>
    <w:rsid w:val="00734FE6"/>
    <w:rsid w:val="00736ACE"/>
    <w:rsid w:val="00737467"/>
    <w:rsid w:val="00737DC9"/>
    <w:rsid w:val="007410D4"/>
    <w:rsid w:val="00741245"/>
    <w:rsid w:val="007418B5"/>
    <w:rsid w:val="00741974"/>
    <w:rsid w:val="0074282A"/>
    <w:rsid w:val="00742BE1"/>
    <w:rsid w:val="0074339B"/>
    <w:rsid w:val="007433FE"/>
    <w:rsid w:val="0074389D"/>
    <w:rsid w:val="00743EFA"/>
    <w:rsid w:val="00743FD0"/>
    <w:rsid w:val="00746F46"/>
    <w:rsid w:val="00747107"/>
    <w:rsid w:val="00750440"/>
    <w:rsid w:val="00751030"/>
    <w:rsid w:val="00752039"/>
    <w:rsid w:val="007537B6"/>
    <w:rsid w:val="00753D08"/>
    <w:rsid w:val="00753D46"/>
    <w:rsid w:val="00753E62"/>
    <w:rsid w:val="00754E31"/>
    <w:rsid w:val="007558D6"/>
    <w:rsid w:val="00757357"/>
    <w:rsid w:val="00757373"/>
    <w:rsid w:val="0075786C"/>
    <w:rsid w:val="00761CD4"/>
    <w:rsid w:val="00761E9B"/>
    <w:rsid w:val="0076361D"/>
    <w:rsid w:val="00764B7A"/>
    <w:rsid w:val="00765353"/>
    <w:rsid w:val="00766395"/>
    <w:rsid w:val="0076706C"/>
    <w:rsid w:val="00772037"/>
    <w:rsid w:val="0077342A"/>
    <w:rsid w:val="00773822"/>
    <w:rsid w:val="00773C60"/>
    <w:rsid w:val="007758D1"/>
    <w:rsid w:val="0078076E"/>
    <w:rsid w:val="00780938"/>
    <w:rsid w:val="00781C56"/>
    <w:rsid w:val="00782E53"/>
    <w:rsid w:val="0078373F"/>
    <w:rsid w:val="00784EAE"/>
    <w:rsid w:val="00785B03"/>
    <w:rsid w:val="007868FC"/>
    <w:rsid w:val="0078751E"/>
    <w:rsid w:val="00787BFB"/>
    <w:rsid w:val="00790EAC"/>
    <w:rsid w:val="00792D06"/>
    <w:rsid w:val="0079420B"/>
    <w:rsid w:val="0079445A"/>
    <w:rsid w:val="007950A1"/>
    <w:rsid w:val="007977FF"/>
    <w:rsid w:val="007A00C9"/>
    <w:rsid w:val="007A0CBC"/>
    <w:rsid w:val="007A0E3A"/>
    <w:rsid w:val="007A2ABC"/>
    <w:rsid w:val="007A2F1D"/>
    <w:rsid w:val="007A3DCD"/>
    <w:rsid w:val="007A426F"/>
    <w:rsid w:val="007A47D6"/>
    <w:rsid w:val="007A47DF"/>
    <w:rsid w:val="007A4B39"/>
    <w:rsid w:val="007A647F"/>
    <w:rsid w:val="007A6802"/>
    <w:rsid w:val="007A6E5C"/>
    <w:rsid w:val="007A7358"/>
    <w:rsid w:val="007A7F24"/>
    <w:rsid w:val="007B0399"/>
    <w:rsid w:val="007B1569"/>
    <w:rsid w:val="007B18B3"/>
    <w:rsid w:val="007B1E18"/>
    <w:rsid w:val="007B2D9A"/>
    <w:rsid w:val="007B4025"/>
    <w:rsid w:val="007B58EE"/>
    <w:rsid w:val="007B7AA1"/>
    <w:rsid w:val="007C0A07"/>
    <w:rsid w:val="007C13AE"/>
    <w:rsid w:val="007C1C8E"/>
    <w:rsid w:val="007C2A5F"/>
    <w:rsid w:val="007C2C25"/>
    <w:rsid w:val="007C4E29"/>
    <w:rsid w:val="007C57D6"/>
    <w:rsid w:val="007C5813"/>
    <w:rsid w:val="007C6195"/>
    <w:rsid w:val="007C6A0E"/>
    <w:rsid w:val="007C7ADC"/>
    <w:rsid w:val="007D0A4A"/>
    <w:rsid w:val="007D11DD"/>
    <w:rsid w:val="007D1297"/>
    <w:rsid w:val="007D3B3B"/>
    <w:rsid w:val="007D4125"/>
    <w:rsid w:val="007D45C9"/>
    <w:rsid w:val="007D49B9"/>
    <w:rsid w:val="007D4C50"/>
    <w:rsid w:val="007D54A5"/>
    <w:rsid w:val="007D5881"/>
    <w:rsid w:val="007D5F44"/>
    <w:rsid w:val="007D66F1"/>
    <w:rsid w:val="007D6A0D"/>
    <w:rsid w:val="007D7004"/>
    <w:rsid w:val="007D7C7C"/>
    <w:rsid w:val="007E0573"/>
    <w:rsid w:val="007E1238"/>
    <w:rsid w:val="007E2EE0"/>
    <w:rsid w:val="007E3588"/>
    <w:rsid w:val="007E4402"/>
    <w:rsid w:val="007E51A0"/>
    <w:rsid w:val="007E695D"/>
    <w:rsid w:val="007E69DE"/>
    <w:rsid w:val="007E7C13"/>
    <w:rsid w:val="007F030F"/>
    <w:rsid w:val="007F18A5"/>
    <w:rsid w:val="007F1B20"/>
    <w:rsid w:val="007F29B4"/>
    <w:rsid w:val="007F4CD1"/>
    <w:rsid w:val="007F570F"/>
    <w:rsid w:val="007F5922"/>
    <w:rsid w:val="007F5BC8"/>
    <w:rsid w:val="007F7E31"/>
    <w:rsid w:val="00800B8D"/>
    <w:rsid w:val="00800C52"/>
    <w:rsid w:val="00801A6F"/>
    <w:rsid w:val="008026A9"/>
    <w:rsid w:val="008036C4"/>
    <w:rsid w:val="0080384F"/>
    <w:rsid w:val="00804093"/>
    <w:rsid w:val="008060AB"/>
    <w:rsid w:val="0080648E"/>
    <w:rsid w:val="00806B3E"/>
    <w:rsid w:val="008116C5"/>
    <w:rsid w:val="008117AD"/>
    <w:rsid w:val="008131A9"/>
    <w:rsid w:val="008135F9"/>
    <w:rsid w:val="00813A14"/>
    <w:rsid w:val="00814DDF"/>
    <w:rsid w:val="0081792F"/>
    <w:rsid w:val="00817B30"/>
    <w:rsid w:val="0082210D"/>
    <w:rsid w:val="00822579"/>
    <w:rsid w:val="00822F57"/>
    <w:rsid w:val="008231BB"/>
    <w:rsid w:val="008243C4"/>
    <w:rsid w:val="00824ED2"/>
    <w:rsid w:val="00825170"/>
    <w:rsid w:val="00826921"/>
    <w:rsid w:val="008279CC"/>
    <w:rsid w:val="0083043D"/>
    <w:rsid w:val="00832B1C"/>
    <w:rsid w:val="0083356C"/>
    <w:rsid w:val="00836212"/>
    <w:rsid w:val="008402B2"/>
    <w:rsid w:val="008414A1"/>
    <w:rsid w:val="00841614"/>
    <w:rsid w:val="00841947"/>
    <w:rsid w:val="00842EA7"/>
    <w:rsid w:val="00842F2E"/>
    <w:rsid w:val="00842FD8"/>
    <w:rsid w:val="008431B6"/>
    <w:rsid w:val="008437C0"/>
    <w:rsid w:val="00843886"/>
    <w:rsid w:val="00843BEC"/>
    <w:rsid w:val="00844CDB"/>
    <w:rsid w:val="00846364"/>
    <w:rsid w:val="00846579"/>
    <w:rsid w:val="00847146"/>
    <w:rsid w:val="0084792A"/>
    <w:rsid w:val="00850FCD"/>
    <w:rsid w:val="008514EC"/>
    <w:rsid w:val="008518E5"/>
    <w:rsid w:val="00851ACE"/>
    <w:rsid w:val="00852A9A"/>
    <w:rsid w:val="00853058"/>
    <w:rsid w:val="0085542F"/>
    <w:rsid w:val="00855CC8"/>
    <w:rsid w:val="0085649F"/>
    <w:rsid w:val="0085659A"/>
    <w:rsid w:val="008578AB"/>
    <w:rsid w:val="00857927"/>
    <w:rsid w:val="00857E34"/>
    <w:rsid w:val="00860A7F"/>
    <w:rsid w:val="00862871"/>
    <w:rsid w:val="00862EE0"/>
    <w:rsid w:val="00865D1B"/>
    <w:rsid w:val="00866103"/>
    <w:rsid w:val="0086627C"/>
    <w:rsid w:val="00866A20"/>
    <w:rsid w:val="00870028"/>
    <w:rsid w:val="0087027F"/>
    <w:rsid w:val="0087131A"/>
    <w:rsid w:val="008714C4"/>
    <w:rsid w:val="0087153E"/>
    <w:rsid w:val="008727F1"/>
    <w:rsid w:val="00873455"/>
    <w:rsid w:val="00875F7E"/>
    <w:rsid w:val="00883394"/>
    <w:rsid w:val="00883730"/>
    <w:rsid w:val="00884EAE"/>
    <w:rsid w:val="00885077"/>
    <w:rsid w:val="00885FD2"/>
    <w:rsid w:val="00886DF6"/>
    <w:rsid w:val="008873F0"/>
    <w:rsid w:val="00887566"/>
    <w:rsid w:val="00887592"/>
    <w:rsid w:val="008902EE"/>
    <w:rsid w:val="00891109"/>
    <w:rsid w:val="008913C2"/>
    <w:rsid w:val="008915DC"/>
    <w:rsid w:val="008916BA"/>
    <w:rsid w:val="00892C38"/>
    <w:rsid w:val="0089328D"/>
    <w:rsid w:val="0089364D"/>
    <w:rsid w:val="0089637E"/>
    <w:rsid w:val="00897490"/>
    <w:rsid w:val="00897ED2"/>
    <w:rsid w:val="008A0D56"/>
    <w:rsid w:val="008A2629"/>
    <w:rsid w:val="008A4302"/>
    <w:rsid w:val="008A67A6"/>
    <w:rsid w:val="008A6CAA"/>
    <w:rsid w:val="008A6DF8"/>
    <w:rsid w:val="008B0F9B"/>
    <w:rsid w:val="008B10DC"/>
    <w:rsid w:val="008B1A40"/>
    <w:rsid w:val="008B248E"/>
    <w:rsid w:val="008B2536"/>
    <w:rsid w:val="008B2AEF"/>
    <w:rsid w:val="008B2C7D"/>
    <w:rsid w:val="008B403C"/>
    <w:rsid w:val="008B467D"/>
    <w:rsid w:val="008B67CE"/>
    <w:rsid w:val="008C042E"/>
    <w:rsid w:val="008C15E6"/>
    <w:rsid w:val="008C163A"/>
    <w:rsid w:val="008C276F"/>
    <w:rsid w:val="008C2EA0"/>
    <w:rsid w:val="008C30C5"/>
    <w:rsid w:val="008C3648"/>
    <w:rsid w:val="008C4610"/>
    <w:rsid w:val="008C5434"/>
    <w:rsid w:val="008C5919"/>
    <w:rsid w:val="008C779A"/>
    <w:rsid w:val="008D0AE1"/>
    <w:rsid w:val="008D1A03"/>
    <w:rsid w:val="008D37CD"/>
    <w:rsid w:val="008D3DFE"/>
    <w:rsid w:val="008D4B32"/>
    <w:rsid w:val="008D4FFA"/>
    <w:rsid w:val="008D5CFD"/>
    <w:rsid w:val="008D6960"/>
    <w:rsid w:val="008D7132"/>
    <w:rsid w:val="008D76BF"/>
    <w:rsid w:val="008D7D60"/>
    <w:rsid w:val="008D7DA2"/>
    <w:rsid w:val="008E2633"/>
    <w:rsid w:val="008E2F8E"/>
    <w:rsid w:val="008E3A2D"/>
    <w:rsid w:val="008E4A44"/>
    <w:rsid w:val="008F08EC"/>
    <w:rsid w:val="008F1D2C"/>
    <w:rsid w:val="008F2E12"/>
    <w:rsid w:val="008F4115"/>
    <w:rsid w:val="008F5373"/>
    <w:rsid w:val="008F731A"/>
    <w:rsid w:val="00900492"/>
    <w:rsid w:val="009008F9"/>
    <w:rsid w:val="0090182F"/>
    <w:rsid w:val="0090320B"/>
    <w:rsid w:val="009045CF"/>
    <w:rsid w:val="0090528E"/>
    <w:rsid w:val="0090553A"/>
    <w:rsid w:val="009068ED"/>
    <w:rsid w:val="00906EE8"/>
    <w:rsid w:val="00907161"/>
    <w:rsid w:val="009075E5"/>
    <w:rsid w:val="009121B8"/>
    <w:rsid w:val="00912455"/>
    <w:rsid w:val="00912577"/>
    <w:rsid w:val="00913442"/>
    <w:rsid w:val="00913847"/>
    <w:rsid w:val="00914033"/>
    <w:rsid w:val="00914130"/>
    <w:rsid w:val="009143C4"/>
    <w:rsid w:val="0091451F"/>
    <w:rsid w:val="0091462D"/>
    <w:rsid w:val="00917009"/>
    <w:rsid w:val="009171D1"/>
    <w:rsid w:val="00920065"/>
    <w:rsid w:val="00920372"/>
    <w:rsid w:val="009206F0"/>
    <w:rsid w:val="00921116"/>
    <w:rsid w:val="00921AC0"/>
    <w:rsid w:val="00921B5A"/>
    <w:rsid w:val="00921EA4"/>
    <w:rsid w:val="0092245D"/>
    <w:rsid w:val="00922B5C"/>
    <w:rsid w:val="00923473"/>
    <w:rsid w:val="0092393C"/>
    <w:rsid w:val="00923DEF"/>
    <w:rsid w:val="00924D0C"/>
    <w:rsid w:val="0092501C"/>
    <w:rsid w:val="00927250"/>
    <w:rsid w:val="00931250"/>
    <w:rsid w:val="00931794"/>
    <w:rsid w:val="00931EB4"/>
    <w:rsid w:val="009323C3"/>
    <w:rsid w:val="00932E78"/>
    <w:rsid w:val="009342BC"/>
    <w:rsid w:val="009348DE"/>
    <w:rsid w:val="00934E65"/>
    <w:rsid w:val="009359A9"/>
    <w:rsid w:val="00935F5B"/>
    <w:rsid w:val="00936786"/>
    <w:rsid w:val="00940036"/>
    <w:rsid w:val="00941046"/>
    <w:rsid w:val="00941610"/>
    <w:rsid w:val="0094181F"/>
    <w:rsid w:val="00941D9F"/>
    <w:rsid w:val="009422CA"/>
    <w:rsid w:val="00943C91"/>
    <w:rsid w:val="009443C5"/>
    <w:rsid w:val="009449D5"/>
    <w:rsid w:val="00944BDE"/>
    <w:rsid w:val="00945053"/>
    <w:rsid w:val="00945091"/>
    <w:rsid w:val="009450E4"/>
    <w:rsid w:val="00950174"/>
    <w:rsid w:val="009501D2"/>
    <w:rsid w:val="009509B2"/>
    <w:rsid w:val="00950C99"/>
    <w:rsid w:val="0095182E"/>
    <w:rsid w:val="00952FDA"/>
    <w:rsid w:val="00953E6A"/>
    <w:rsid w:val="00953F5D"/>
    <w:rsid w:val="0096027F"/>
    <w:rsid w:val="00961F85"/>
    <w:rsid w:val="009622A6"/>
    <w:rsid w:val="009634A7"/>
    <w:rsid w:val="0096598E"/>
    <w:rsid w:val="009662D9"/>
    <w:rsid w:val="009671E4"/>
    <w:rsid w:val="009672FF"/>
    <w:rsid w:val="0097046C"/>
    <w:rsid w:val="00970864"/>
    <w:rsid w:val="00970C3E"/>
    <w:rsid w:val="00970D1E"/>
    <w:rsid w:val="00972F03"/>
    <w:rsid w:val="00973232"/>
    <w:rsid w:val="009734C1"/>
    <w:rsid w:val="009745CD"/>
    <w:rsid w:val="009749D0"/>
    <w:rsid w:val="00976133"/>
    <w:rsid w:val="0097661D"/>
    <w:rsid w:val="0097718B"/>
    <w:rsid w:val="009777AB"/>
    <w:rsid w:val="009807CD"/>
    <w:rsid w:val="00980993"/>
    <w:rsid w:val="00980A51"/>
    <w:rsid w:val="00980BDC"/>
    <w:rsid w:val="00983DAD"/>
    <w:rsid w:val="0098452F"/>
    <w:rsid w:val="009847E4"/>
    <w:rsid w:val="00985204"/>
    <w:rsid w:val="009854EF"/>
    <w:rsid w:val="00985AFD"/>
    <w:rsid w:val="00986FF8"/>
    <w:rsid w:val="00987005"/>
    <w:rsid w:val="009873E9"/>
    <w:rsid w:val="00987415"/>
    <w:rsid w:val="00987D23"/>
    <w:rsid w:val="00987ECD"/>
    <w:rsid w:val="0099124E"/>
    <w:rsid w:val="00991430"/>
    <w:rsid w:val="00991AE8"/>
    <w:rsid w:val="009931AA"/>
    <w:rsid w:val="00993DC4"/>
    <w:rsid w:val="00994D1F"/>
    <w:rsid w:val="00994D22"/>
    <w:rsid w:val="009956BA"/>
    <w:rsid w:val="00995A3D"/>
    <w:rsid w:val="00996E91"/>
    <w:rsid w:val="00997A72"/>
    <w:rsid w:val="00997ECB"/>
    <w:rsid w:val="009A1264"/>
    <w:rsid w:val="009A324D"/>
    <w:rsid w:val="009A3F7C"/>
    <w:rsid w:val="009A4A59"/>
    <w:rsid w:val="009A56E3"/>
    <w:rsid w:val="009A600F"/>
    <w:rsid w:val="009A7DE1"/>
    <w:rsid w:val="009B1FFA"/>
    <w:rsid w:val="009B3005"/>
    <w:rsid w:val="009B301C"/>
    <w:rsid w:val="009B3040"/>
    <w:rsid w:val="009B423C"/>
    <w:rsid w:val="009B484F"/>
    <w:rsid w:val="009B4D1D"/>
    <w:rsid w:val="009B6601"/>
    <w:rsid w:val="009B6A57"/>
    <w:rsid w:val="009C31B8"/>
    <w:rsid w:val="009C4A86"/>
    <w:rsid w:val="009C4AE7"/>
    <w:rsid w:val="009C4ECB"/>
    <w:rsid w:val="009C4F69"/>
    <w:rsid w:val="009C520F"/>
    <w:rsid w:val="009C5432"/>
    <w:rsid w:val="009C68D2"/>
    <w:rsid w:val="009C7266"/>
    <w:rsid w:val="009C72C8"/>
    <w:rsid w:val="009D09D0"/>
    <w:rsid w:val="009D0E5D"/>
    <w:rsid w:val="009D1523"/>
    <w:rsid w:val="009D5C1C"/>
    <w:rsid w:val="009D60BF"/>
    <w:rsid w:val="009D63AA"/>
    <w:rsid w:val="009D7FD7"/>
    <w:rsid w:val="009E0795"/>
    <w:rsid w:val="009E07ED"/>
    <w:rsid w:val="009E1E75"/>
    <w:rsid w:val="009E1EB2"/>
    <w:rsid w:val="009E297B"/>
    <w:rsid w:val="009E3286"/>
    <w:rsid w:val="009E3EB9"/>
    <w:rsid w:val="009E411D"/>
    <w:rsid w:val="009E4B4F"/>
    <w:rsid w:val="009E5DF3"/>
    <w:rsid w:val="009E62FF"/>
    <w:rsid w:val="009F195C"/>
    <w:rsid w:val="009F1E1B"/>
    <w:rsid w:val="009F2DE3"/>
    <w:rsid w:val="009F3736"/>
    <w:rsid w:val="009F4638"/>
    <w:rsid w:val="009F576F"/>
    <w:rsid w:val="009F5F3E"/>
    <w:rsid w:val="009F743C"/>
    <w:rsid w:val="00A0088E"/>
    <w:rsid w:val="00A028BA"/>
    <w:rsid w:val="00A03B49"/>
    <w:rsid w:val="00A04447"/>
    <w:rsid w:val="00A0498F"/>
    <w:rsid w:val="00A04DC2"/>
    <w:rsid w:val="00A05586"/>
    <w:rsid w:val="00A06A22"/>
    <w:rsid w:val="00A06B42"/>
    <w:rsid w:val="00A10643"/>
    <w:rsid w:val="00A1079E"/>
    <w:rsid w:val="00A11A96"/>
    <w:rsid w:val="00A11E69"/>
    <w:rsid w:val="00A11FC0"/>
    <w:rsid w:val="00A12461"/>
    <w:rsid w:val="00A127BE"/>
    <w:rsid w:val="00A13043"/>
    <w:rsid w:val="00A13648"/>
    <w:rsid w:val="00A13E0A"/>
    <w:rsid w:val="00A14D7B"/>
    <w:rsid w:val="00A209D1"/>
    <w:rsid w:val="00A2141D"/>
    <w:rsid w:val="00A22D68"/>
    <w:rsid w:val="00A22D7F"/>
    <w:rsid w:val="00A234BD"/>
    <w:rsid w:val="00A24208"/>
    <w:rsid w:val="00A2480F"/>
    <w:rsid w:val="00A24C26"/>
    <w:rsid w:val="00A25E16"/>
    <w:rsid w:val="00A31F90"/>
    <w:rsid w:val="00A35CC6"/>
    <w:rsid w:val="00A36954"/>
    <w:rsid w:val="00A36FCC"/>
    <w:rsid w:val="00A3760A"/>
    <w:rsid w:val="00A3797E"/>
    <w:rsid w:val="00A37DE0"/>
    <w:rsid w:val="00A403EC"/>
    <w:rsid w:val="00A40C11"/>
    <w:rsid w:val="00A41078"/>
    <w:rsid w:val="00A426F8"/>
    <w:rsid w:val="00A42BD8"/>
    <w:rsid w:val="00A43B32"/>
    <w:rsid w:val="00A4470F"/>
    <w:rsid w:val="00A454FC"/>
    <w:rsid w:val="00A45811"/>
    <w:rsid w:val="00A458C8"/>
    <w:rsid w:val="00A45985"/>
    <w:rsid w:val="00A45E17"/>
    <w:rsid w:val="00A460A5"/>
    <w:rsid w:val="00A46288"/>
    <w:rsid w:val="00A46F92"/>
    <w:rsid w:val="00A50190"/>
    <w:rsid w:val="00A51AD2"/>
    <w:rsid w:val="00A51DEF"/>
    <w:rsid w:val="00A524F9"/>
    <w:rsid w:val="00A55942"/>
    <w:rsid w:val="00A55D17"/>
    <w:rsid w:val="00A55ED0"/>
    <w:rsid w:val="00A5612D"/>
    <w:rsid w:val="00A5735B"/>
    <w:rsid w:val="00A573C3"/>
    <w:rsid w:val="00A575BF"/>
    <w:rsid w:val="00A6291C"/>
    <w:rsid w:val="00A632C1"/>
    <w:rsid w:val="00A647C3"/>
    <w:rsid w:val="00A64C1C"/>
    <w:rsid w:val="00A6581E"/>
    <w:rsid w:val="00A6661B"/>
    <w:rsid w:val="00A66BE8"/>
    <w:rsid w:val="00A66D01"/>
    <w:rsid w:val="00A67994"/>
    <w:rsid w:val="00A711B7"/>
    <w:rsid w:val="00A714FE"/>
    <w:rsid w:val="00A72BDF"/>
    <w:rsid w:val="00A74B74"/>
    <w:rsid w:val="00A74CAC"/>
    <w:rsid w:val="00A751D8"/>
    <w:rsid w:val="00A763E8"/>
    <w:rsid w:val="00A76704"/>
    <w:rsid w:val="00A76F0B"/>
    <w:rsid w:val="00A772CD"/>
    <w:rsid w:val="00A77B63"/>
    <w:rsid w:val="00A80252"/>
    <w:rsid w:val="00A81943"/>
    <w:rsid w:val="00A827D8"/>
    <w:rsid w:val="00A83278"/>
    <w:rsid w:val="00A83907"/>
    <w:rsid w:val="00A83B4B"/>
    <w:rsid w:val="00A83FD2"/>
    <w:rsid w:val="00A860B1"/>
    <w:rsid w:val="00A86AA5"/>
    <w:rsid w:val="00A87A79"/>
    <w:rsid w:val="00A90B86"/>
    <w:rsid w:val="00A91017"/>
    <w:rsid w:val="00A91C23"/>
    <w:rsid w:val="00A91E21"/>
    <w:rsid w:val="00A93D55"/>
    <w:rsid w:val="00A94126"/>
    <w:rsid w:val="00A94743"/>
    <w:rsid w:val="00A95D05"/>
    <w:rsid w:val="00A97366"/>
    <w:rsid w:val="00AA0FC7"/>
    <w:rsid w:val="00AA2E25"/>
    <w:rsid w:val="00AA3186"/>
    <w:rsid w:val="00AA3768"/>
    <w:rsid w:val="00AA3E1A"/>
    <w:rsid w:val="00AA4358"/>
    <w:rsid w:val="00AA4DD0"/>
    <w:rsid w:val="00AA53DE"/>
    <w:rsid w:val="00AA689C"/>
    <w:rsid w:val="00AA7AD2"/>
    <w:rsid w:val="00AB03E5"/>
    <w:rsid w:val="00AB03F0"/>
    <w:rsid w:val="00AB0C6B"/>
    <w:rsid w:val="00AB0F95"/>
    <w:rsid w:val="00AB1487"/>
    <w:rsid w:val="00AB1997"/>
    <w:rsid w:val="00AB2C2C"/>
    <w:rsid w:val="00AB3886"/>
    <w:rsid w:val="00AB412F"/>
    <w:rsid w:val="00AB437F"/>
    <w:rsid w:val="00AB4491"/>
    <w:rsid w:val="00AB6363"/>
    <w:rsid w:val="00AB6B21"/>
    <w:rsid w:val="00AB7FC4"/>
    <w:rsid w:val="00AC046F"/>
    <w:rsid w:val="00AC0823"/>
    <w:rsid w:val="00AC3230"/>
    <w:rsid w:val="00AC495A"/>
    <w:rsid w:val="00AC55AA"/>
    <w:rsid w:val="00AC5D29"/>
    <w:rsid w:val="00AC6654"/>
    <w:rsid w:val="00AC789F"/>
    <w:rsid w:val="00AD00C7"/>
    <w:rsid w:val="00AD1696"/>
    <w:rsid w:val="00AD1804"/>
    <w:rsid w:val="00AD1ADF"/>
    <w:rsid w:val="00AD28B0"/>
    <w:rsid w:val="00AD3667"/>
    <w:rsid w:val="00AD3C85"/>
    <w:rsid w:val="00AD3DEE"/>
    <w:rsid w:val="00AD3E04"/>
    <w:rsid w:val="00AD3F96"/>
    <w:rsid w:val="00AD4072"/>
    <w:rsid w:val="00AD55AC"/>
    <w:rsid w:val="00AD578F"/>
    <w:rsid w:val="00AD6E41"/>
    <w:rsid w:val="00AD6FEF"/>
    <w:rsid w:val="00AE0A38"/>
    <w:rsid w:val="00AE0C98"/>
    <w:rsid w:val="00AE0EC1"/>
    <w:rsid w:val="00AE0F5D"/>
    <w:rsid w:val="00AE24FD"/>
    <w:rsid w:val="00AE2E5B"/>
    <w:rsid w:val="00AE4265"/>
    <w:rsid w:val="00AF1068"/>
    <w:rsid w:val="00AF2EEB"/>
    <w:rsid w:val="00AF4186"/>
    <w:rsid w:val="00AF46E0"/>
    <w:rsid w:val="00B00A81"/>
    <w:rsid w:val="00B00E79"/>
    <w:rsid w:val="00B01300"/>
    <w:rsid w:val="00B013E0"/>
    <w:rsid w:val="00B01651"/>
    <w:rsid w:val="00B02148"/>
    <w:rsid w:val="00B04042"/>
    <w:rsid w:val="00B0738D"/>
    <w:rsid w:val="00B10402"/>
    <w:rsid w:val="00B104F1"/>
    <w:rsid w:val="00B110CB"/>
    <w:rsid w:val="00B118AB"/>
    <w:rsid w:val="00B12DCF"/>
    <w:rsid w:val="00B205B7"/>
    <w:rsid w:val="00B205EA"/>
    <w:rsid w:val="00B20C03"/>
    <w:rsid w:val="00B20C39"/>
    <w:rsid w:val="00B2282D"/>
    <w:rsid w:val="00B24B66"/>
    <w:rsid w:val="00B25DA4"/>
    <w:rsid w:val="00B25DD8"/>
    <w:rsid w:val="00B270C3"/>
    <w:rsid w:val="00B2722B"/>
    <w:rsid w:val="00B27447"/>
    <w:rsid w:val="00B27A58"/>
    <w:rsid w:val="00B318F7"/>
    <w:rsid w:val="00B32732"/>
    <w:rsid w:val="00B3319C"/>
    <w:rsid w:val="00B33EF7"/>
    <w:rsid w:val="00B3408D"/>
    <w:rsid w:val="00B349BF"/>
    <w:rsid w:val="00B34AAC"/>
    <w:rsid w:val="00B35403"/>
    <w:rsid w:val="00B44A8A"/>
    <w:rsid w:val="00B44B68"/>
    <w:rsid w:val="00B463E4"/>
    <w:rsid w:val="00B47251"/>
    <w:rsid w:val="00B5131B"/>
    <w:rsid w:val="00B51A74"/>
    <w:rsid w:val="00B537A4"/>
    <w:rsid w:val="00B55AA7"/>
    <w:rsid w:val="00B566F7"/>
    <w:rsid w:val="00B56CF4"/>
    <w:rsid w:val="00B56F30"/>
    <w:rsid w:val="00B56FC5"/>
    <w:rsid w:val="00B604F3"/>
    <w:rsid w:val="00B604F8"/>
    <w:rsid w:val="00B63292"/>
    <w:rsid w:val="00B64759"/>
    <w:rsid w:val="00B647D5"/>
    <w:rsid w:val="00B66AD9"/>
    <w:rsid w:val="00B713BD"/>
    <w:rsid w:val="00B71DA6"/>
    <w:rsid w:val="00B72280"/>
    <w:rsid w:val="00B725EA"/>
    <w:rsid w:val="00B7563E"/>
    <w:rsid w:val="00B77B4F"/>
    <w:rsid w:val="00B81350"/>
    <w:rsid w:val="00B81860"/>
    <w:rsid w:val="00B81EB5"/>
    <w:rsid w:val="00B84254"/>
    <w:rsid w:val="00B85891"/>
    <w:rsid w:val="00B859CB"/>
    <w:rsid w:val="00B85DF9"/>
    <w:rsid w:val="00B86E46"/>
    <w:rsid w:val="00B86F6E"/>
    <w:rsid w:val="00B90752"/>
    <w:rsid w:val="00B90CEA"/>
    <w:rsid w:val="00B91A8C"/>
    <w:rsid w:val="00B94E42"/>
    <w:rsid w:val="00B954F1"/>
    <w:rsid w:val="00B95F19"/>
    <w:rsid w:val="00B97DE9"/>
    <w:rsid w:val="00BA07B3"/>
    <w:rsid w:val="00BA140E"/>
    <w:rsid w:val="00BA1BBD"/>
    <w:rsid w:val="00BA245E"/>
    <w:rsid w:val="00BA46D2"/>
    <w:rsid w:val="00BA48EF"/>
    <w:rsid w:val="00BA4C04"/>
    <w:rsid w:val="00BA5792"/>
    <w:rsid w:val="00BA5B2B"/>
    <w:rsid w:val="00BA6F46"/>
    <w:rsid w:val="00BA72C3"/>
    <w:rsid w:val="00BB0469"/>
    <w:rsid w:val="00BB0BFF"/>
    <w:rsid w:val="00BB1F6F"/>
    <w:rsid w:val="00BB3152"/>
    <w:rsid w:val="00BB3C5A"/>
    <w:rsid w:val="00BB6600"/>
    <w:rsid w:val="00BB7961"/>
    <w:rsid w:val="00BB7F86"/>
    <w:rsid w:val="00BC15B5"/>
    <w:rsid w:val="00BC207D"/>
    <w:rsid w:val="00BC401F"/>
    <w:rsid w:val="00BC4D81"/>
    <w:rsid w:val="00BC5647"/>
    <w:rsid w:val="00BC6B60"/>
    <w:rsid w:val="00BD14E7"/>
    <w:rsid w:val="00BD1918"/>
    <w:rsid w:val="00BD19A7"/>
    <w:rsid w:val="00BD1D34"/>
    <w:rsid w:val="00BD1EFD"/>
    <w:rsid w:val="00BD3CC4"/>
    <w:rsid w:val="00BD465D"/>
    <w:rsid w:val="00BD60B2"/>
    <w:rsid w:val="00BD6FDC"/>
    <w:rsid w:val="00BD7636"/>
    <w:rsid w:val="00BE261B"/>
    <w:rsid w:val="00BE2FF0"/>
    <w:rsid w:val="00BE32B6"/>
    <w:rsid w:val="00BE35CB"/>
    <w:rsid w:val="00BE3DF5"/>
    <w:rsid w:val="00BE40B5"/>
    <w:rsid w:val="00BE41D7"/>
    <w:rsid w:val="00BE43B1"/>
    <w:rsid w:val="00BE4C57"/>
    <w:rsid w:val="00BE53BB"/>
    <w:rsid w:val="00BE6358"/>
    <w:rsid w:val="00BE6FBB"/>
    <w:rsid w:val="00BE7252"/>
    <w:rsid w:val="00BE7559"/>
    <w:rsid w:val="00BE7982"/>
    <w:rsid w:val="00BF010F"/>
    <w:rsid w:val="00BF0458"/>
    <w:rsid w:val="00BF05DB"/>
    <w:rsid w:val="00BF0AA6"/>
    <w:rsid w:val="00BF10C0"/>
    <w:rsid w:val="00BF1144"/>
    <w:rsid w:val="00BF1C84"/>
    <w:rsid w:val="00BF23C2"/>
    <w:rsid w:val="00BF265B"/>
    <w:rsid w:val="00BF3773"/>
    <w:rsid w:val="00BF425F"/>
    <w:rsid w:val="00BF4A19"/>
    <w:rsid w:val="00BF4C50"/>
    <w:rsid w:val="00BF4D71"/>
    <w:rsid w:val="00BF4E2B"/>
    <w:rsid w:val="00BF5715"/>
    <w:rsid w:val="00BF7DCC"/>
    <w:rsid w:val="00BF7F0F"/>
    <w:rsid w:val="00C00C2F"/>
    <w:rsid w:val="00C02B79"/>
    <w:rsid w:val="00C05B20"/>
    <w:rsid w:val="00C05E30"/>
    <w:rsid w:val="00C06B6E"/>
    <w:rsid w:val="00C06D7B"/>
    <w:rsid w:val="00C0795C"/>
    <w:rsid w:val="00C07E36"/>
    <w:rsid w:val="00C1068E"/>
    <w:rsid w:val="00C11E6D"/>
    <w:rsid w:val="00C1378A"/>
    <w:rsid w:val="00C143CF"/>
    <w:rsid w:val="00C149AE"/>
    <w:rsid w:val="00C14AA7"/>
    <w:rsid w:val="00C1640B"/>
    <w:rsid w:val="00C1708F"/>
    <w:rsid w:val="00C21C50"/>
    <w:rsid w:val="00C23511"/>
    <w:rsid w:val="00C23854"/>
    <w:rsid w:val="00C247A4"/>
    <w:rsid w:val="00C2505A"/>
    <w:rsid w:val="00C25BBF"/>
    <w:rsid w:val="00C26AA8"/>
    <w:rsid w:val="00C31AA5"/>
    <w:rsid w:val="00C32F1D"/>
    <w:rsid w:val="00C33212"/>
    <w:rsid w:val="00C33660"/>
    <w:rsid w:val="00C35A92"/>
    <w:rsid w:val="00C35B60"/>
    <w:rsid w:val="00C35C98"/>
    <w:rsid w:val="00C35E69"/>
    <w:rsid w:val="00C35EB8"/>
    <w:rsid w:val="00C3744D"/>
    <w:rsid w:val="00C401D6"/>
    <w:rsid w:val="00C407DC"/>
    <w:rsid w:val="00C407DF"/>
    <w:rsid w:val="00C40A8F"/>
    <w:rsid w:val="00C419C1"/>
    <w:rsid w:val="00C424BD"/>
    <w:rsid w:val="00C425A7"/>
    <w:rsid w:val="00C42863"/>
    <w:rsid w:val="00C42D06"/>
    <w:rsid w:val="00C42E78"/>
    <w:rsid w:val="00C44093"/>
    <w:rsid w:val="00C44583"/>
    <w:rsid w:val="00C4462F"/>
    <w:rsid w:val="00C44713"/>
    <w:rsid w:val="00C4520F"/>
    <w:rsid w:val="00C455AB"/>
    <w:rsid w:val="00C4713C"/>
    <w:rsid w:val="00C472B3"/>
    <w:rsid w:val="00C506BB"/>
    <w:rsid w:val="00C51080"/>
    <w:rsid w:val="00C51C4E"/>
    <w:rsid w:val="00C52407"/>
    <w:rsid w:val="00C52524"/>
    <w:rsid w:val="00C53546"/>
    <w:rsid w:val="00C561D4"/>
    <w:rsid w:val="00C5670A"/>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28B2"/>
    <w:rsid w:val="00C7399F"/>
    <w:rsid w:val="00C8008B"/>
    <w:rsid w:val="00C81361"/>
    <w:rsid w:val="00C815E8"/>
    <w:rsid w:val="00C81AC6"/>
    <w:rsid w:val="00C81D58"/>
    <w:rsid w:val="00C83B26"/>
    <w:rsid w:val="00C83C57"/>
    <w:rsid w:val="00C84099"/>
    <w:rsid w:val="00C85563"/>
    <w:rsid w:val="00C8701B"/>
    <w:rsid w:val="00C87D84"/>
    <w:rsid w:val="00C90C55"/>
    <w:rsid w:val="00C9279B"/>
    <w:rsid w:val="00C92DDC"/>
    <w:rsid w:val="00C93205"/>
    <w:rsid w:val="00C93B31"/>
    <w:rsid w:val="00C94EFE"/>
    <w:rsid w:val="00C9589E"/>
    <w:rsid w:val="00C961DD"/>
    <w:rsid w:val="00C963A9"/>
    <w:rsid w:val="00CA09FB"/>
    <w:rsid w:val="00CA1A52"/>
    <w:rsid w:val="00CA3744"/>
    <w:rsid w:val="00CA4C03"/>
    <w:rsid w:val="00CA54A2"/>
    <w:rsid w:val="00CA6D96"/>
    <w:rsid w:val="00CA6E5A"/>
    <w:rsid w:val="00CA7228"/>
    <w:rsid w:val="00CB2D83"/>
    <w:rsid w:val="00CB4127"/>
    <w:rsid w:val="00CB49F9"/>
    <w:rsid w:val="00CB6C50"/>
    <w:rsid w:val="00CB7371"/>
    <w:rsid w:val="00CB7749"/>
    <w:rsid w:val="00CB7F00"/>
    <w:rsid w:val="00CC2BBD"/>
    <w:rsid w:val="00CC3114"/>
    <w:rsid w:val="00CC3A5D"/>
    <w:rsid w:val="00CC495F"/>
    <w:rsid w:val="00CC6820"/>
    <w:rsid w:val="00CD08DC"/>
    <w:rsid w:val="00CD0B9E"/>
    <w:rsid w:val="00CD0C92"/>
    <w:rsid w:val="00CD0D3B"/>
    <w:rsid w:val="00CD126D"/>
    <w:rsid w:val="00CD1583"/>
    <w:rsid w:val="00CD1E95"/>
    <w:rsid w:val="00CD27A7"/>
    <w:rsid w:val="00CD3794"/>
    <w:rsid w:val="00CD40C0"/>
    <w:rsid w:val="00CD51F4"/>
    <w:rsid w:val="00CD5B73"/>
    <w:rsid w:val="00CD63CF"/>
    <w:rsid w:val="00CE0A7C"/>
    <w:rsid w:val="00CE1488"/>
    <w:rsid w:val="00CE14DF"/>
    <w:rsid w:val="00CF08CA"/>
    <w:rsid w:val="00CF1ECD"/>
    <w:rsid w:val="00CF265C"/>
    <w:rsid w:val="00CF322C"/>
    <w:rsid w:val="00CF5E1B"/>
    <w:rsid w:val="00CF70AD"/>
    <w:rsid w:val="00CF7673"/>
    <w:rsid w:val="00CF7E43"/>
    <w:rsid w:val="00D005AC"/>
    <w:rsid w:val="00D00685"/>
    <w:rsid w:val="00D00ED9"/>
    <w:rsid w:val="00D01C6D"/>
    <w:rsid w:val="00D02991"/>
    <w:rsid w:val="00D03371"/>
    <w:rsid w:val="00D03BB6"/>
    <w:rsid w:val="00D05143"/>
    <w:rsid w:val="00D051E8"/>
    <w:rsid w:val="00D05341"/>
    <w:rsid w:val="00D057DE"/>
    <w:rsid w:val="00D05EED"/>
    <w:rsid w:val="00D06039"/>
    <w:rsid w:val="00D10111"/>
    <w:rsid w:val="00D1049F"/>
    <w:rsid w:val="00D11476"/>
    <w:rsid w:val="00D11A07"/>
    <w:rsid w:val="00D11DFE"/>
    <w:rsid w:val="00D11E8A"/>
    <w:rsid w:val="00D12703"/>
    <w:rsid w:val="00D137A4"/>
    <w:rsid w:val="00D13B8A"/>
    <w:rsid w:val="00D15601"/>
    <w:rsid w:val="00D15B12"/>
    <w:rsid w:val="00D16684"/>
    <w:rsid w:val="00D16FD6"/>
    <w:rsid w:val="00D17E92"/>
    <w:rsid w:val="00D20156"/>
    <w:rsid w:val="00D20835"/>
    <w:rsid w:val="00D210BD"/>
    <w:rsid w:val="00D22FD4"/>
    <w:rsid w:val="00D23BAE"/>
    <w:rsid w:val="00D24066"/>
    <w:rsid w:val="00D2581E"/>
    <w:rsid w:val="00D25AF1"/>
    <w:rsid w:val="00D268B9"/>
    <w:rsid w:val="00D26922"/>
    <w:rsid w:val="00D3075F"/>
    <w:rsid w:val="00D307EE"/>
    <w:rsid w:val="00D32283"/>
    <w:rsid w:val="00D32372"/>
    <w:rsid w:val="00D35667"/>
    <w:rsid w:val="00D356F8"/>
    <w:rsid w:val="00D35E6B"/>
    <w:rsid w:val="00D3622E"/>
    <w:rsid w:val="00D37287"/>
    <w:rsid w:val="00D408F2"/>
    <w:rsid w:val="00D411BB"/>
    <w:rsid w:val="00D411D8"/>
    <w:rsid w:val="00D41F4D"/>
    <w:rsid w:val="00D43E4F"/>
    <w:rsid w:val="00D4462F"/>
    <w:rsid w:val="00D44D98"/>
    <w:rsid w:val="00D45D60"/>
    <w:rsid w:val="00D4652C"/>
    <w:rsid w:val="00D47FB0"/>
    <w:rsid w:val="00D502FF"/>
    <w:rsid w:val="00D50855"/>
    <w:rsid w:val="00D50DF3"/>
    <w:rsid w:val="00D514EB"/>
    <w:rsid w:val="00D51B83"/>
    <w:rsid w:val="00D52C26"/>
    <w:rsid w:val="00D5462D"/>
    <w:rsid w:val="00D55EA4"/>
    <w:rsid w:val="00D60A58"/>
    <w:rsid w:val="00D60AA6"/>
    <w:rsid w:val="00D61721"/>
    <w:rsid w:val="00D63AE3"/>
    <w:rsid w:val="00D640FD"/>
    <w:rsid w:val="00D648C5"/>
    <w:rsid w:val="00D64B5B"/>
    <w:rsid w:val="00D64F61"/>
    <w:rsid w:val="00D6523B"/>
    <w:rsid w:val="00D65ACD"/>
    <w:rsid w:val="00D66512"/>
    <w:rsid w:val="00D66A4C"/>
    <w:rsid w:val="00D712D4"/>
    <w:rsid w:val="00D71357"/>
    <w:rsid w:val="00D719EA"/>
    <w:rsid w:val="00D7291B"/>
    <w:rsid w:val="00D72A5F"/>
    <w:rsid w:val="00D73216"/>
    <w:rsid w:val="00D732FF"/>
    <w:rsid w:val="00D741F2"/>
    <w:rsid w:val="00D74E33"/>
    <w:rsid w:val="00D773AA"/>
    <w:rsid w:val="00D77ECA"/>
    <w:rsid w:val="00D80ACD"/>
    <w:rsid w:val="00D80C58"/>
    <w:rsid w:val="00D8275D"/>
    <w:rsid w:val="00D82C9F"/>
    <w:rsid w:val="00D835D3"/>
    <w:rsid w:val="00D85E71"/>
    <w:rsid w:val="00D8606D"/>
    <w:rsid w:val="00D86E69"/>
    <w:rsid w:val="00D874AE"/>
    <w:rsid w:val="00D90150"/>
    <w:rsid w:val="00D9099D"/>
    <w:rsid w:val="00D93082"/>
    <w:rsid w:val="00D93231"/>
    <w:rsid w:val="00D9388B"/>
    <w:rsid w:val="00D94E93"/>
    <w:rsid w:val="00D953BF"/>
    <w:rsid w:val="00D961C2"/>
    <w:rsid w:val="00D963A3"/>
    <w:rsid w:val="00D97DB0"/>
    <w:rsid w:val="00DA078D"/>
    <w:rsid w:val="00DA27F6"/>
    <w:rsid w:val="00DA2CEA"/>
    <w:rsid w:val="00DA2F1B"/>
    <w:rsid w:val="00DA35B8"/>
    <w:rsid w:val="00DA4FC1"/>
    <w:rsid w:val="00DA539C"/>
    <w:rsid w:val="00DA636F"/>
    <w:rsid w:val="00DA66D6"/>
    <w:rsid w:val="00DA6C64"/>
    <w:rsid w:val="00DA7597"/>
    <w:rsid w:val="00DB03FC"/>
    <w:rsid w:val="00DB148A"/>
    <w:rsid w:val="00DB1817"/>
    <w:rsid w:val="00DB3998"/>
    <w:rsid w:val="00DB45BE"/>
    <w:rsid w:val="00DB46C4"/>
    <w:rsid w:val="00DB48B2"/>
    <w:rsid w:val="00DB561A"/>
    <w:rsid w:val="00DB6A00"/>
    <w:rsid w:val="00DB7AD5"/>
    <w:rsid w:val="00DB7CED"/>
    <w:rsid w:val="00DC0089"/>
    <w:rsid w:val="00DC168E"/>
    <w:rsid w:val="00DC1902"/>
    <w:rsid w:val="00DC2684"/>
    <w:rsid w:val="00DC2CBF"/>
    <w:rsid w:val="00DC3DFD"/>
    <w:rsid w:val="00DC4DEA"/>
    <w:rsid w:val="00DC51D7"/>
    <w:rsid w:val="00DC59DD"/>
    <w:rsid w:val="00DC5E27"/>
    <w:rsid w:val="00DC6C85"/>
    <w:rsid w:val="00DD0201"/>
    <w:rsid w:val="00DD326D"/>
    <w:rsid w:val="00DD42DE"/>
    <w:rsid w:val="00DD483B"/>
    <w:rsid w:val="00DD548D"/>
    <w:rsid w:val="00DD54FA"/>
    <w:rsid w:val="00DD5640"/>
    <w:rsid w:val="00DD580C"/>
    <w:rsid w:val="00DD596F"/>
    <w:rsid w:val="00DD6F46"/>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932"/>
    <w:rsid w:val="00E01D03"/>
    <w:rsid w:val="00E01DEB"/>
    <w:rsid w:val="00E02162"/>
    <w:rsid w:val="00E02332"/>
    <w:rsid w:val="00E030EA"/>
    <w:rsid w:val="00E046C9"/>
    <w:rsid w:val="00E056AA"/>
    <w:rsid w:val="00E06A24"/>
    <w:rsid w:val="00E12E61"/>
    <w:rsid w:val="00E135E4"/>
    <w:rsid w:val="00E14C37"/>
    <w:rsid w:val="00E1561F"/>
    <w:rsid w:val="00E161FD"/>
    <w:rsid w:val="00E1775B"/>
    <w:rsid w:val="00E21FE8"/>
    <w:rsid w:val="00E237BB"/>
    <w:rsid w:val="00E23801"/>
    <w:rsid w:val="00E23DAC"/>
    <w:rsid w:val="00E247DE"/>
    <w:rsid w:val="00E25DA0"/>
    <w:rsid w:val="00E261E9"/>
    <w:rsid w:val="00E26F96"/>
    <w:rsid w:val="00E27C0A"/>
    <w:rsid w:val="00E30E89"/>
    <w:rsid w:val="00E32A01"/>
    <w:rsid w:val="00E335A1"/>
    <w:rsid w:val="00E3372C"/>
    <w:rsid w:val="00E341E7"/>
    <w:rsid w:val="00E34843"/>
    <w:rsid w:val="00E3492F"/>
    <w:rsid w:val="00E363A0"/>
    <w:rsid w:val="00E36DCB"/>
    <w:rsid w:val="00E3762B"/>
    <w:rsid w:val="00E4012C"/>
    <w:rsid w:val="00E401AB"/>
    <w:rsid w:val="00E40339"/>
    <w:rsid w:val="00E412C5"/>
    <w:rsid w:val="00E412E4"/>
    <w:rsid w:val="00E41E0A"/>
    <w:rsid w:val="00E422C4"/>
    <w:rsid w:val="00E47ED7"/>
    <w:rsid w:val="00E509DC"/>
    <w:rsid w:val="00E5173E"/>
    <w:rsid w:val="00E527EB"/>
    <w:rsid w:val="00E52C9A"/>
    <w:rsid w:val="00E5337B"/>
    <w:rsid w:val="00E537A9"/>
    <w:rsid w:val="00E543B2"/>
    <w:rsid w:val="00E54E07"/>
    <w:rsid w:val="00E55AB5"/>
    <w:rsid w:val="00E5642A"/>
    <w:rsid w:val="00E57953"/>
    <w:rsid w:val="00E600F6"/>
    <w:rsid w:val="00E60B66"/>
    <w:rsid w:val="00E6171A"/>
    <w:rsid w:val="00E626B4"/>
    <w:rsid w:val="00E62D05"/>
    <w:rsid w:val="00E63DCE"/>
    <w:rsid w:val="00E648A8"/>
    <w:rsid w:val="00E64EFE"/>
    <w:rsid w:val="00E66501"/>
    <w:rsid w:val="00E66F24"/>
    <w:rsid w:val="00E66FE1"/>
    <w:rsid w:val="00E67850"/>
    <w:rsid w:val="00E679BE"/>
    <w:rsid w:val="00E7330B"/>
    <w:rsid w:val="00E73FC1"/>
    <w:rsid w:val="00E744FD"/>
    <w:rsid w:val="00E74DAC"/>
    <w:rsid w:val="00E76087"/>
    <w:rsid w:val="00E76686"/>
    <w:rsid w:val="00E8099D"/>
    <w:rsid w:val="00E80D30"/>
    <w:rsid w:val="00E82B4B"/>
    <w:rsid w:val="00E831F8"/>
    <w:rsid w:val="00E84A90"/>
    <w:rsid w:val="00E854BB"/>
    <w:rsid w:val="00E869DF"/>
    <w:rsid w:val="00E90A23"/>
    <w:rsid w:val="00E91D73"/>
    <w:rsid w:val="00E9255C"/>
    <w:rsid w:val="00E93D58"/>
    <w:rsid w:val="00E9617B"/>
    <w:rsid w:val="00E963B6"/>
    <w:rsid w:val="00E97992"/>
    <w:rsid w:val="00EA08B5"/>
    <w:rsid w:val="00EA1F0C"/>
    <w:rsid w:val="00EA289B"/>
    <w:rsid w:val="00EA49B7"/>
    <w:rsid w:val="00EA600B"/>
    <w:rsid w:val="00EA6695"/>
    <w:rsid w:val="00EA6D2B"/>
    <w:rsid w:val="00EA74B5"/>
    <w:rsid w:val="00EB0278"/>
    <w:rsid w:val="00EB0A61"/>
    <w:rsid w:val="00EB13A9"/>
    <w:rsid w:val="00EB15BA"/>
    <w:rsid w:val="00EB1A79"/>
    <w:rsid w:val="00EB3D5D"/>
    <w:rsid w:val="00EB4E12"/>
    <w:rsid w:val="00EB4EF0"/>
    <w:rsid w:val="00EB5ED9"/>
    <w:rsid w:val="00EB6120"/>
    <w:rsid w:val="00EB6218"/>
    <w:rsid w:val="00EC0C83"/>
    <w:rsid w:val="00EC1D8D"/>
    <w:rsid w:val="00EC20E2"/>
    <w:rsid w:val="00EC2774"/>
    <w:rsid w:val="00EC2B67"/>
    <w:rsid w:val="00EC2D8B"/>
    <w:rsid w:val="00EC2DD4"/>
    <w:rsid w:val="00EC47E1"/>
    <w:rsid w:val="00EC6569"/>
    <w:rsid w:val="00EC664C"/>
    <w:rsid w:val="00EC681E"/>
    <w:rsid w:val="00ED12D9"/>
    <w:rsid w:val="00ED178E"/>
    <w:rsid w:val="00ED1F84"/>
    <w:rsid w:val="00ED2AB6"/>
    <w:rsid w:val="00ED3690"/>
    <w:rsid w:val="00ED4A0D"/>
    <w:rsid w:val="00ED5426"/>
    <w:rsid w:val="00ED73B2"/>
    <w:rsid w:val="00EE0664"/>
    <w:rsid w:val="00EE0BDF"/>
    <w:rsid w:val="00EE0DDC"/>
    <w:rsid w:val="00EE10E9"/>
    <w:rsid w:val="00EE16A0"/>
    <w:rsid w:val="00EE19D8"/>
    <w:rsid w:val="00EE30FD"/>
    <w:rsid w:val="00EE3496"/>
    <w:rsid w:val="00EE3E0E"/>
    <w:rsid w:val="00EE611C"/>
    <w:rsid w:val="00EE6596"/>
    <w:rsid w:val="00EE66F8"/>
    <w:rsid w:val="00EE67A7"/>
    <w:rsid w:val="00EE67EB"/>
    <w:rsid w:val="00EE775B"/>
    <w:rsid w:val="00EE7DAD"/>
    <w:rsid w:val="00EF1A94"/>
    <w:rsid w:val="00EF27D1"/>
    <w:rsid w:val="00EF2931"/>
    <w:rsid w:val="00EF2B8C"/>
    <w:rsid w:val="00EF2D06"/>
    <w:rsid w:val="00EF2F5B"/>
    <w:rsid w:val="00EF42DF"/>
    <w:rsid w:val="00EF54F1"/>
    <w:rsid w:val="00EF71C7"/>
    <w:rsid w:val="00EF7CCA"/>
    <w:rsid w:val="00F0063A"/>
    <w:rsid w:val="00F00CE4"/>
    <w:rsid w:val="00F0147D"/>
    <w:rsid w:val="00F03828"/>
    <w:rsid w:val="00F0396D"/>
    <w:rsid w:val="00F040B0"/>
    <w:rsid w:val="00F048D8"/>
    <w:rsid w:val="00F04BB2"/>
    <w:rsid w:val="00F04EF1"/>
    <w:rsid w:val="00F0505E"/>
    <w:rsid w:val="00F058F6"/>
    <w:rsid w:val="00F05D4C"/>
    <w:rsid w:val="00F0690A"/>
    <w:rsid w:val="00F075A6"/>
    <w:rsid w:val="00F137F7"/>
    <w:rsid w:val="00F138F4"/>
    <w:rsid w:val="00F14771"/>
    <w:rsid w:val="00F17766"/>
    <w:rsid w:val="00F22663"/>
    <w:rsid w:val="00F22BC3"/>
    <w:rsid w:val="00F22CDC"/>
    <w:rsid w:val="00F23144"/>
    <w:rsid w:val="00F231DE"/>
    <w:rsid w:val="00F2342D"/>
    <w:rsid w:val="00F23C99"/>
    <w:rsid w:val="00F24288"/>
    <w:rsid w:val="00F24EAD"/>
    <w:rsid w:val="00F2584B"/>
    <w:rsid w:val="00F261E4"/>
    <w:rsid w:val="00F276B1"/>
    <w:rsid w:val="00F30AFB"/>
    <w:rsid w:val="00F317CD"/>
    <w:rsid w:val="00F32334"/>
    <w:rsid w:val="00F33792"/>
    <w:rsid w:val="00F34919"/>
    <w:rsid w:val="00F35FDB"/>
    <w:rsid w:val="00F401AC"/>
    <w:rsid w:val="00F40C28"/>
    <w:rsid w:val="00F43330"/>
    <w:rsid w:val="00F44082"/>
    <w:rsid w:val="00F47453"/>
    <w:rsid w:val="00F47603"/>
    <w:rsid w:val="00F54109"/>
    <w:rsid w:val="00F54973"/>
    <w:rsid w:val="00F55102"/>
    <w:rsid w:val="00F61028"/>
    <w:rsid w:val="00F61A90"/>
    <w:rsid w:val="00F6271D"/>
    <w:rsid w:val="00F629D2"/>
    <w:rsid w:val="00F62F14"/>
    <w:rsid w:val="00F6391C"/>
    <w:rsid w:val="00F63C02"/>
    <w:rsid w:val="00F655CB"/>
    <w:rsid w:val="00F666B8"/>
    <w:rsid w:val="00F66D78"/>
    <w:rsid w:val="00F67791"/>
    <w:rsid w:val="00F71550"/>
    <w:rsid w:val="00F720E8"/>
    <w:rsid w:val="00F7529A"/>
    <w:rsid w:val="00F75A4D"/>
    <w:rsid w:val="00F75E8B"/>
    <w:rsid w:val="00F75F21"/>
    <w:rsid w:val="00F7724F"/>
    <w:rsid w:val="00F77261"/>
    <w:rsid w:val="00F77F69"/>
    <w:rsid w:val="00F80435"/>
    <w:rsid w:val="00F8137A"/>
    <w:rsid w:val="00F823A2"/>
    <w:rsid w:val="00F83679"/>
    <w:rsid w:val="00F83892"/>
    <w:rsid w:val="00F83A14"/>
    <w:rsid w:val="00F83D3F"/>
    <w:rsid w:val="00F84A37"/>
    <w:rsid w:val="00F858D0"/>
    <w:rsid w:val="00F85935"/>
    <w:rsid w:val="00F85FE5"/>
    <w:rsid w:val="00F87710"/>
    <w:rsid w:val="00F87B0B"/>
    <w:rsid w:val="00F87C28"/>
    <w:rsid w:val="00F90694"/>
    <w:rsid w:val="00F91CC5"/>
    <w:rsid w:val="00F92A4E"/>
    <w:rsid w:val="00F9486E"/>
    <w:rsid w:val="00F95D80"/>
    <w:rsid w:val="00F95F71"/>
    <w:rsid w:val="00F968F1"/>
    <w:rsid w:val="00F976F1"/>
    <w:rsid w:val="00F97E0B"/>
    <w:rsid w:val="00FA0C89"/>
    <w:rsid w:val="00FA2FF3"/>
    <w:rsid w:val="00FA4E2F"/>
    <w:rsid w:val="00FA55F7"/>
    <w:rsid w:val="00FA6E0A"/>
    <w:rsid w:val="00FA7916"/>
    <w:rsid w:val="00FA7C55"/>
    <w:rsid w:val="00FB1D6D"/>
    <w:rsid w:val="00FB2CB6"/>
    <w:rsid w:val="00FB34CA"/>
    <w:rsid w:val="00FB37E8"/>
    <w:rsid w:val="00FB4B2D"/>
    <w:rsid w:val="00FB5697"/>
    <w:rsid w:val="00FB64BD"/>
    <w:rsid w:val="00FB7273"/>
    <w:rsid w:val="00FB72BF"/>
    <w:rsid w:val="00FC073E"/>
    <w:rsid w:val="00FC0B12"/>
    <w:rsid w:val="00FC14BB"/>
    <w:rsid w:val="00FC1C18"/>
    <w:rsid w:val="00FC20C7"/>
    <w:rsid w:val="00FC2D6C"/>
    <w:rsid w:val="00FC3EF7"/>
    <w:rsid w:val="00FC4881"/>
    <w:rsid w:val="00FC4C2E"/>
    <w:rsid w:val="00FC5302"/>
    <w:rsid w:val="00FC5F0E"/>
    <w:rsid w:val="00FC74B1"/>
    <w:rsid w:val="00FC7A05"/>
    <w:rsid w:val="00FC7A19"/>
    <w:rsid w:val="00FC7BBB"/>
    <w:rsid w:val="00FC7E01"/>
    <w:rsid w:val="00FD0752"/>
    <w:rsid w:val="00FD0BF1"/>
    <w:rsid w:val="00FD1BEE"/>
    <w:rsid w:val="00FD3DB7"/>
    <w:rsid w:val="00FD5117"/>
    <w:rsid w:val="00FD55DA"/>
    <w:rsid w:val="00FD6518"/>
    <w:rsid w:val="00FD76C3"/>
    <w:rsid w:val="00FD7938"/>
    <w:rsid w:val="00FE05D7"/>
    <w:rsid w:val="00FE08FA"/>
    <w:rsid w:val="00FE0F70"/>
    <w:rsid w:val="00FE1A9A"/>
    <w:rsid w:val="00FE2304"/>
    <w:rsid w:val="00FE30BB"/>
    <w:rsid w:val="00FE3D7A"/>
    <w:rsid w:val="00FE6527"/>
    <w:rsid w:val="00FE7BA4"/>
    <w:rsid w:val="00FF026A"/>
    <w:rsid w:val="00FF05A4"/>
    <w:rsid w:val="00FF1170"/>
    <w:rsid w:val="00FF14C2"/>
    <w:rsid w:val="00FF5671"/>
    <w:rsid w:val="00FF7434"/>
    <w:rsid w:val="00FF74E4"/>
    <w:rsid w:val="00FF760F"/>
    <w:rsid w:val="00FF7934"/>
    <w:rsid w:val="00FF7A51"/>
    <w:rsid w:val="01D91257"/>
    <w:rsid w:val="01EEBB12"/>
    <w:rsid w:val="02167404"/>
    <w:rsid w:val="02CEF281"/>
    <w:rsid w:val="0308A918"/>
    <w:rsid w:val="03358ADF"/>
    <w:rsid w:val="03C84499"/>
    <w:rsid w:val="03D063F5"/>
    <w:rsid w:val="03F8F92E"/>
    <w:rsid w:val="04202146"/>
    <w:rsid w:val="04B18213"/>
    <w:rsid w:val="05412824"/>
    <w:rsid w:val="054581A1"/>
    <w:rsid w:val="057B102F"/>
    <w:rsid w:val="057DFFB7"/>
    <w:rsid w:val="05C42EDF"/>
    <w:rsid w:val="05C6F9A3"/>
    <w:rsid w:val="05DB3E07"/>
    <w:rsid w:val="05DCDA01"/>
    <w:rsid w:val="05DDE1E8"/>
    <w:rsid w:val="06621934"/>
    <w:rsid w:val="070FFBD9"/>
    <w:rsid w:val="0734061A"/>
    <w:rsid w:val="073ABC73"/>
    <w:rsid w:val="0802EAE7"/>
    <w:rsid w:val="0833B08F"/>
    <w:rsid w:val="0890CB9C"/>
    <w:rsid w:val="08C3E0B4"/>
    <w:rsid w:val="08F6E96B"/>
    <w:rsid w:val="09389109"/>
    <w:rsid w:val="094C5C7B"/>
    <w:rsid w:val="097D514A"/>
    <w:rsid w:val="09E1E392"/>
    <w:rsid w:val="0A0DA9AD"/>
    <w:rsid w:val="0A53D803"/>
    <w:rsid w:val="0A5AC86F"/>
    <w:rsid w:val="0AA71471"/>
    <w:rsid w:val="0AD444C4"/>
    <w:rsid w:val="0B4B7D23"/>
    <w:rsid w:val="0B68B859"/>
    <w:rsid w:val="0B893EFF"/>
    <w:rsid w:val="0B9F9B61"/>
    <w:rsid w:val="0C2344D9"/>
    <w:rsid w:val="0C2CDA06"/>
    <w:rsid w:val="0C3E27F5"/>
    <w:rsid w:val="0C553953"/>
    <w:rsid w:val="0D148E3A"/>
    <w:rsid w:val="0D56C08E"/>
    <w:rsid w:val="0EB6CF20"/>
    <w:rsid w:val="0EC069BD"/>
    <w:rsid w:val="0EC3685E"/>
    <w:rsid w:val="0EC6FDAE"/>
    <w:rsid w:val="0F0560AC"/>
    <w:rsid w:val="0F4DBA3A"/>
    <w:rsid w:val="0F7A20ED"/>
    <w:rsid w:val="0F7FEC3A"/>
    <w:rsid w:val="0FF73292"/>
    <w:rsid w:val="101B652D"/>
    <w:rsid w:val="1040E65E"/>
    <w:rsid w:val="108DFCA9"/>
    <w:rsid w:val="11289623"/>
    <w:rsid w:val="11C2C2FC"/>
    <w:rsid w:val="11CB0CFD"/>
    <w:rsid w:val="11D4FC0A"/>
    <w:rsid w:val="1217720F"/>
    <w:rsid w:val="124A4991"/>
    <w:rsid w:val="1254FADB"/>
    <w:rsid w:val="126CA127"/>
    <w:rsid w:val="127759F4"/>
    <w:rsid w:val="12F93229"/>
    <w:rsid w:val="1368026B"/>
    <w:rsid w:val="136EA765"/>
    <w:rsid w:val="13B38F1D"/>
    <w:rsid w:val="13C73A2B"/>
    <w:rsid w:val="14199036"/>
    <w:rsid w:val="14904095"/>
    <w:rsid w:val="14A71F24"/>
    <w:rsid w:val="14D2F6E8"/>
    <w:rsid w:val="151A6708"/>
    <w:rsid w:val="154C71F4"/>
    <w:rsid w:val="155A9DCE"/>
    <w:rsid w:val="15BA7030"/>
    <w:rsid w:val="15D2334D"/>
    <w:rsid w:val="15E0D525"/>
    <w:rsid w:val="16173FB2"/>
    <w:rsid w:val="161F4998"/>
    <w:rsid w:val="16D2B845"/>
    <w:rsid w:val="16D560A9"/>
    <w:rsid w:val="16F859C1"/>
    <w:rsid w:val="1704616A"/>
    <w:rsid w:val="173A15C0"/>
    <w:rsid w:val="1839F075"/>
    <w:rsid w:val="1846E9EA"/>
    <w:rsid w:val="184D5A2A"/>
    <w:rsid w:val="18556DCD"/>
    <w:rsid w:val="1862A446"/>
    <w:rsid w:val="18A4FC11"/>
    <w:rsid w:val="18CFD0FB"/>
    <w:rsid w:val="191841C7"/>
    <w:rsid w:val="193F90A2"/>
    <w:rsid w:val="1AD9768F"/>
    <w:rsid w:val="1B81509B"/>
    <w:rsid w:val="1BBE921A"/>
    <w:rsid w:val="1C209935"/>
    <w:rsid w:val="1C5000F8"/>
    <w:rsid w:val="1CAAED7C"/>
    <w:rsid w:val="1CBB889E"/>
    <w:rsid w:val="1CDF923F"/>
    <w:rsid w:val="1D45767C"/>
    <w:rsid w:val="1D5C40F9"/>
    <w:rsid w:val="1E3FD939"/>
    <w:rsid w:val="1E65FAD3"/>
    <w:rsid w:val="1F2230F7"/>
    <w:rsid w:val="1F8EABAC"/>
    <w:rsid w:val="2000B7D6"/>
    <w:rsid w:val="2008B29D"/>
    <w:rsid w:val="20943FF2"/>
    <w:rsid w:val="20AD63B4"/>
    <w:rsid w:val="20D4D248"/>
    <w:rsid w:val="219D6142"/>
    <w:rsid w:val="21ECC7C6"/>
    <w:rsid w:val="2204BDEB"/>
    <w:rsid w:val="2367A1B5"/>
    <w:rsid w:val="236C7920"/>
    <w:rsid w:val="23834CAB"/>
    <w:rsid w:val="23DB96A1"/>
    <w:rsid w:val="23E161D8"/>
    <w:rsid w:val="2468E916"/>
    <w:rsid w:val="24A960D1"/>
    <w:rsid w:val="2515F9E6"/>
    <w:rsid w:val="2530D43F"/>
    <w:rsid w:val="257174F5"/>
    <w:rsid w:val="25A5D5AF"/>
    <w:rsid w:val="25ED6BEB"/>
    <w:rsid w:val="26448567"/>
    <w:rsid w:val="26636F40"/>
    <w:rsid w:val="26C16BD0"/>
    <w:rsid w:val="26ED2B48"/>
    <w:rsid w:val="27500534"/>
    <w:rsid w:val="275AFB71"/>
    <w:rsid w:val="27EAFC9D"/>
    <w:rsid w:val="281E709E"/>
    <w:rsid w:val="283C2C58"/>
    <w:rsid w:val="287C7F92"/>
    <w:rsid w:val="289EF0E4"/>
    <w:rsid w:val="2935C637"/>
    <w:rsid w:val="2949A61F"/>
    <w:rsid w:val="29DE0676"/>
    <w:rsid w:val="2A193447"/>
    <w:rsid w:val="2A4025B0"/>
    <w:rsid w:val="2A650739"/>
    <w:rsid w:val="2A778FB2"/>
    <w:rsid w:val="2A82BECE"/>
    <w:rsid w:val="2AE82172"/>
    <w:rsid w:val="2B2ADCC9"/>
    <w:rsid w:val="2C3D6987"/>
    <w:rsid w:val="2C6FCD16"/>
    <w:rsid w:val="2CA93EED"/>
    <w:rsid w:val="2CD42FFB"/>
    <w:rsid w:val="2D1E354A"/>
    <w:rsid w:val="2D733749"/>
    <w:rsid w:val="2DAF64F4"/>
    <w:rsid w:val="2E29D15A"/>
    <w:rsid w:val="2E9FD47D"/>
    <w:rsid w:val="2F725BD2"/>
    <w:rsid w:val="30823F60"/>
    <w:rsid w:val="30C616AC"/>
    <w:rsid w:val="31B626E0"/>
    <w:rsid w:val="32672A54"/>
    <w:rsid w:val="32723BF0"/>
    <w:rsid w:val="33B8DD25"/>
    <w:rsid w:val="33ED8449"/>
    <w:rsid w:val="33FF7328"/>
    <w:rsid w:val="34461EDB"/>
    <w:rsid w:val="344C5318"/>
    <w:rsid w:val="348FD1EC"/>
    <w:rsid w:val="355FFABA"/>
    <w:rsid w:val="357A9B68"/>
    <w:rsid w:val="35C41A51"/>
    <w:rsid w:val="366D5061"/>
    <w:rsid w:val="367BB72B"/>
    <w:rsid w:val="36A13CCA"/>
    <w:rsid w:val="36C15291"/>
    <w:rsid w:val="370EFF66"/>
    <w:rsid w:val="378094A5"/>
    <w:rsid w:val="379FDAE8"/>
    <w:rsid w:val="37C035F4"/>
    <w:rsid w:val="38123400"/>
    <w:rsid w:val="3948FD96"/>
    <w:rsid w:val="3959E6A1"/>
    <w:rsid w:val="397D665E"/>
    <w:rsid w:val="39B99A62"/>
    <w:rsid w:val="39CC2D29"/>
    <w:rsid w:val="3A231568"/>
    <w:rsid w:val="3A2C0FBE"/>
    <w:rsid w:val="3A3101D3"/>
    <w:rsid w:val="3A48132F"/>
    <w:rsid w:val="3A5CD065"/>
    <w:rsid w:val="3AC8E906"/>
    <w:rsid w:val="3B1F51B0"/>
    <w:rsid w:val="3B21A03E"/>
    <w:rsid w:val="3B587FE3"/>
    <w:rsid w:val="3C4039CD"/>
    <w:rsid w:val="3C99942F"/>
    <w:rsid w:val="3CB1C5E3"/>
    <w:rsid w:val="3CBA8A99"/>
    <w:rsid w:val="3CC60B42"/>
    <w:rsid w:val="3D34256C"/>
    <w:rsid w:val="3D419960"/>
    <w:rsid w:val="3DC896CF"/>
    <w:rsid w:val="3E0BFD68"/>
    <w:rsid w:val="3E262AED"/>
    <w:rsid w:val="3E441AE9"/>
    <w:rsid w:val="3E6B6A50"/>
    <w:rsid w:val="3EF634B9"/>
    <w:rsid w:val="3F874C85"/>
    <w:rsid w:val="3FAD26E5"/>
    <w:rsid w:val="4018CFE9"/>
    <w:rsid w:val="405FB541"/>
    <w:rsid w:val="410A3417"/>
    <w:rsid w:val="41275B79"/>
    <w:rsid w:val="42388C92"/>
    <w:rsid w:val="42937143"/>
    <w:rsid w:val="42FB8B58"/>
    <w:rsid w:val="4329CB8E"/>
    <w:rsid w:val="43332FAF"/>
    <w:rsid w:val="43A2052F"/>
    <w:rsid w:val="43FB41D6"/>
    <w:rsid w:val="444ADCC5"/>
    <w:rsid w:val="44C61FE6"/>
    <w:rsid w:val="4578F5DC"/>
    <w:rsid w:val="457BDC13"/>
    <w:rsid w:val="458B4162"/>
    <w:rsid w:val="45A823B5"/>
    <w:rsid w:val="45D77CEE"/>
    <w:rsid w:val="461738F9"/>
    <w:rsid w:val="462430A5"/>
    <w:rsid w:val="46FF89F1"/>
    <w:rsid w:val="476A7259"/>
    <w:rsid w:val="48844B8B"/>
    <w:rsid w:val="48C190C1"/>
    <w:rsid w:val="493E03F4"/>
    <w:rsid w:val="49F6F061"/>
    <w:rsid w:val="4A09BECF"/>
    <w:rsid w:val="4A768665"/>
    <w:rsid w:val="4BBB8394"/>
    <w:rsid w:val="4C6B8A9B"/>
    <w:rsid w:val="4D2275B8"/>
    <w:rsid w:val="4D78B1FA"/>
    <w:rsid w:val="4D99C36D"/>
    <w:rsid w:val="4DA90428"/>
    <w:rsid w:val="4DBF700A"/>
    <w:rsid w:val="4E233EAB"/>
    <w:rsid w:val="4E283493"/>
    <w:rsid w:val="4E39155B"/>
    <w:rsid w:val="4E7B5F03"/>
    <w:rsid w:val="4E7E108F"/>
    <w:rsid w:val="4F52A184"/>
    <w:rsid w:val="4FEC8BCF"/>
    <w:rsid w:val="4FF2FF57"/>
    <w:rsid w:val="502819DC"/>
    <w:rsid w:val="503A2845"/>
    <w:rsid w:val="50A95A80"/>
    <w:rsid w:val="50D2BBC9"/>
    <w:rsid w:val="5108B968"/>
    <w:rsid w:val="510C0E4E"/>
    <w:rsid w:val="510E799E"/>
    <w:rsid w:val="51507689"/>
    <w:rsid w:val="51A43E04"/>
    <w:rsid w:val="51F9071B"/>
    <w:rsid w:val="524E460B"/>
    <w:rsid w:val="528122AA"/>
    <w:rsid w:val="528D27D4"/>
    <w:rsid w:val="5335F5D0"/>
    <w:rsid w:val="5368772E"/>
    <w:rsid w:val="54D9CFF1"/>
    <w:rsid w:val="55760CBC"/>
    <w:rsid w:val="557C8F38"/>
    <w:rsid w:val="5607EDFE"/>
    <w:rsid w:val="5663B1C9"/>
    <w:rsid w:val="56B9B0BE"/>
    <w:rsid w:val="56CD74F8"/>
    <w:rsid w:val="579B9E0E"/>
    <w:rsid w:val="57B7518C"/>
    <w:rsid w:val="57CEB381"/>
    <w:rsid w:val="57CEDC97"/>
    <w:rsid w:val="58969A7C"/>
    <w:rsid w:val="58EC0CB4"/>
    <w:rsid w:val="591C6591"/>
    <w:rsid w:val="5929BF4C"/>
    <w:rsid w:val="59730696"/>
    <w:rsid w:val="59FDC955"/>
    <w:rsid w:val="5AB37C7C"/>
    <w:rsid w:val="5AF08F2E"/>
    <w:rsid w:val="5B65F29E"/>
    <w:rsid w:val="5B6D110F"/>
    <w:rsid w:val="5C5058C0"/>
    <w:rsid w:val="5C90D878"/>
    <w:rsid w:val="5D149FBD"/>
    <w:rsid w:val="5D9A2625"/>
    <w:rsid w:val="5DBB8509"/>
    <w:rsid w:val="5DF474D3"/>
    <w:rsid w:val="5E267D6F"/>
    <w:rsid w:val="5F55A0ED"/>
    <w:rsid w:val="5FC2F99A"/>
    <w:rsid w:val="5FC9F381"/>
    <w:rsid w:val="601280DD"/>
    <w:rsid w:val="604CE778"/>
    <w:rsid w:val="611AACD6"/>
    <w:rsid w:val="61814B3C"/>
    <w:rsid w:val="61D68137"/>
    <w:rsid w:val="62022E9C"/>
    <w:rsid w:val="62282305"/>
    <w:rsid w:val="62751E58"/>
    <w:rsid w:val="6289DF73"/>
    <w:rsid w:val="62C65748"/>
    <w:rsid w:val="62F6E3F3"/>
    <w:rsid w:val="634F198A"/>
    <w:rsid w:val="63891C15"/>
    <w:rsid w:val="6396A395"/>
    <w:rsid w:val="63B646AB"/>
    <w:rsid w:val="63B92AEA"/>
    <w:rsid w:val="640D8CCE"/>
    <w:rsid w:val="641D9078"/>
    <w:rsid w:val="64831848"/>
    <w:rsid w:val="64844101"/>
    <w:rsid w:val="64883214"/>
    <w:rsid w:val="65F032B1"/>
    <w:rsid w:val="663EB88D"/>
    <w:rsid w:val="668BDB29"/>
    <w:rsid w:val="66DEA960"/>
    <w:rsid w:val="672AB52D"/>
    <w:rsid w:val="6732B931"/>
    <w:rsid w:val="67A7EC47"/>
    <w:rsid w:val="67EF3CF7"/>
    <w:rsid w:val="6893BDC4"/>
    <w:rsid w:val="68A500B0"/>
    <w:rsid w:val="699B9018"/>
    <w:rsid w:val="69DC9D8F"/>
    <w:rsid w:val="69FCBDFB"/>
    <w:rsid w:val="6A22DE90"/>
    <w:rsid w:val="6A56C9E4"/>
    <w:rsid w:val="6A78AD9A"/>
    <w:rsid w:val="6ACE44E0"/>
    <w:rsid w:val="6AD3004B"/>
    <w:rsid w:val="6AE5E258"/>
    <w:rsid w:val="6B4D423B"/>
    <w:rsid w:val="6B7426D5"/>
    <w:rsid w:val="6B7B0D86"/>
    <w:rsid w:val="6B7BD7CF"/>
    <w:rsid w:val="6C709724"/>
    <w:rsid w:val="6CB96A40"/>
    <w:rsid w:val="6D482A99"/>
    <w:rsid w:val="6DA4087C"/>
    <w:rsid w:val="6DAFF0BA"/>
    <w:rsid w:val="6E138A7F"/>
    <w:rsid w:val="6E2AC90D"/>
    <w:rsid w:val="6ED8C65A"/>
    <w:rsid w:val="6F604B5C"/>
    <w:rsid w:val="70326A97"/>
    <w:rsid w:val="7039A57C"/>
    <w:rsid w:val="70770209"/>
    <w:rsid w:val="70CE19DF"/>
    <w:rsid w:val="70F20A6F"/>
    <w:rsid w:val="71479634"/>
    <w:rsid w:val="716FAD80"/>
    <w:rsid w:val="7235A8A8"/>
    <w:rsid w:val="7260D33C"/>
    <w:rsid w:val="72C898AC"/>
    <w:rsid w:val="72E8A684"/>
    <w:rsid w:val="73078FE8"/>
    <w:rsid w:val="738BF207"/>
    <w:rsid w:val="73E55F35"/>
    <w:rsid w:val="74A4E7C3"/>
    <w:rsid w:val="74C1A882"/>
    <w:rsid w:val="74FB6A4A"/>
    <w:rsid w:val="75003B2F"/>
    <w:rsid w:val="7529AA81"/>
    <w:rsid w:val="7552E609"/>
    <w:rsid w:val="755FF692"/>
    <w:rsid w:val="7563847F"/>
    <w:rsid w:val="75759B97"/>
    <w:rsid w:val="7599E587"/>
    <w:rsid w:val="75B0DE88"/>
    <w:rsid w:val="75C391E7"/>
    <w:rsid w:val="760D6A4D"/>
    <w:rsid w:val="761BFAAC"/>
    <w:rsid w:val="770F72BF"/>
    <w:rsid w:val="7755D607"/>
    <w:rsid w:val="776D8A90"/>
    <w:rsid w:val="780501C9"/>
    <w:rsid w:val="78090A62"/>
    <w:rsid w:val="782F3A93"/>
    <w:rsid w:val="783BCEDD"/>
    <w:rsid w:val="787DD837"/>
    <w:rsid w:val="7929CF33"/>
    <w:rsid w:val="79C5CB6B"/>
    <w:rsid w:val="7AB6E2D9"/>
    <w:rsid w:val="7AC7ADD0"/>
    <w:rsid w:val="7BE64AC7"/>
    <w:rsid w:val="7BFE1293"/>
    <w:rsid w:val="7C160B1A"/>
    <w:rsid w:val="7C21BF46"/>
    <w:rsid w:val="7C8E9250"/>
    <w:rsid w:val="7CBCBFD8"/>
    <w:rsid w:val="7CD46264"/>
    <w:rsid w:val="7CDAEAFB"/>
    <w:rsid w:val="7D127051"/>
    <w:rsid w:val="7D1FE339"/>
    <w:rsid w:val="7D5DD5AA"/>
    <w:rsid w:val="7D8D5B46"/>
    <w:rsid w:val="7D9D3975"/>
    <w:rsid w:val="7DB25C3D"/>
    <w:rsid w:val="7DBACD09"/>
    <w:rsid w:val="7E1FF21E"/>
    <w:rsid w:val="7E3A17E9"/>
    <w:rsid w:val="7E65EE64"/>
    <w:rsid w:val="7E8533AF"/>
    <w:rsid w:val="7F457107"/>
    <w:rsid w:val="7F8483CA"/>
    <w:rsid w:val="7FE7E9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E210D4E0-BFFC-4B5A-AF5F-C09A4135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ie.burns@glwate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 ds:uri="fbbe2076-4fee-4e7c-867a-a14700720488"/>
  </ds:schemaRefs>
</ds:datastoreItem>
</file>

<file path=customXml/itemProps2.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363E64AC-F8C3-4FFF-B7B7-A74E672D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Stationary Template for Global Users.dotx</Template>
  <TotalTime>0</TotalTime>
  <Pages>2</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Citigroup</Company>
  <LinksUpToDate>false</LinksUpToDate>
  <CharactersWithSpaces>2814</CharactersWithSpaces>
  <SharedDoc>false</SharedDoc>
  <HLinks>
    <vt:vector size="12" baseType="variant">
      <vt:variant>
        <vt:i4>3997769</vt:i4>
      </vt:variant>
      <vt:variant>
        <vt:i4>3</vt:i4>
      </vt:variant>
      <vt:variant>
        <vt:i4>0</vt:i4>
      </vt:variant>
      <vt:variant>
        <vt:i4>5</vt:i4>
      </vt:variant>
      <vt:variant>
        <vt:lpwstr>mailto:stefanie.burns@glwater.org</vt:lpwstr>
      </vt:variant>
      <vt:variant>
        <vt:lpwstr/>
      </vt:variant>
      <vt:variant>
        <vt:i4>1114171</vt:i4>
      </vt:variant>
      <vt:variant>
        <vt:i4>0</vt:i4>
      </vt:variant>
      <vt:variant>
        <vt:i4>0</vt:i4>
      </vt:variant>
      <vt:variant>
        <vt:i4>5</vt:i4>
      </vt:variant>
      <vt:variant>
        <vt:lpwstr>mailto:stephen@vvkagency.com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Stefanie Burns</cp:lastModifiedBy>
  <cp:revision>3</cp:revision>
  <cp:lastPrinted>2022-03-28T21:01:00Z</cp:lastPrinted>
  <dcterms:created xsi:type="dcterms:W3CDTF">2025-09-26T13:45:00Z</dcterms:created>
  <dcterms:modified xsi:type="dcterms:W3CDTF">2025-09-26T13:46:00Z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