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5CA0AC93" w:rsidR="00515A94" w:rsidRPr="00ED4A0D" w:rsidRDefault="00515A94" w:rsidP="001C6133">
      <w:pPr>
        <w:rPr>
          <w:rFonts w:ascii="Cambria" w:eastAsia="MS Mincho" w:hAnsi="Cambria" w:cs="Times New Roman"/>
          <w:b/>
          <w:sz w:val="23"/>
          <w:szCs w:val="23"/>
        </w:rPr>
      </w:pPr>
      <w:r w:rsidRPr="00ED4A0D">
        <w:rPr>
          <w:rFonts w:ascii="Cambria" w:eastAsia="MS Mincho" w:hAnsi="Cambria" w:cs="Times New Roman"/>
          <w:b/>
          <w:sz w:val="23"/>
          <w:szCs w:val="23"/>
        </w:rPr>
        <w:t>FOR IMMEDIATE RELEASE</w:t>
      </w:r>
      <w:r w:rsidR="0014356C" w:rsidRPr="00ED4A0D">
        <w:tab/>
      </w:r>
      <w:r w:rsidR="0014356C" w:rsidRPr="00ED4A0D">
        <w:tab/>
      </w:r>
      <w:r w:rsidR="001C6133" w:rsidRPr="00ED4A0D">
        <w:rPr>
          <w:rFonts w:ascii="Cambria" w:eastAsia="MS Mincho" w:hAnsi="Cambria" w:cs="Times New Roman"/>
          <w:b/>
          <w:sz w:val="23"/>
          <w:szCs w:val="23"/>
        </w:rPr>
        <w:t xml:space="preserve">    </w:t>
      </w:r>
      <w:r w:rsidR="001C6133" w:rsidRPr="00ED4A0D">
        <w:tab/>
      </w:r>
      <w:r w:rsidR="001C6133" w:rsidRPr="00ED4A0D">
        <w:tab/>
      </w:r>
      <w:r w:rsidR="001C6133" w:rsidRPr="00ED4A0D">
        <w:tab/>
      </w:r>
      <w:r w:rsidR="001C6133" w:rsidRPr="00ED4A0D">
        <w:tab/>
      </w:r>
      <w:r w:rsidR="001C6133" w:rsidRPr="00ED4A0D">
        <w:tab/>
      </w:r>
      <w:r w:rsidR="009008F9">
        <w:t xml:space="preserve">     </w:t>
      </w:r>
      <w:r w:rsidR="00710EB4" w:rsidRPr="00ED4A0D">
        <w:rPr>
          <w:rFonts w:ascii="Cambria" w:eastAsia="MS Mincho" w:hAnsi="Cambria" w:cs="Times New Roman"/>
          <w:b/>
          <w:sz w:val="23"/>
          <w:szCs w:val="23"/>
        </w:rPr>
        <w:t>5</w:t>
      </w:r>
      <w:r w:rsidR="000569D6" w:rsidRPr="00ED4A0D">
        <w:rPr>
          <w:rFonts w:ascii="Cambria" w:eastAsia="MS Mincho" w:hAnsi="Cambria" w:cs="Times New Roman"/>
          <w:b/>
          <w:sz w:val="23"/>
          <w:szCs w:val="23"/>
        </w:rPr>
        <w:t>:00pm</w:t>
      </w:r>
      <w:r w:rsidR="0014356C" w:rsidRPr="00ED4A0D">
        <w:tab/>
      </w:r>
      <w:r w:rsidR="0014356C" w:rsidRPr="00ED4A0D">
        <w:tab/>
      </w:r>
    </w:p>
    <w:p w14:paraId="4F94E655" w14:textId="657720E5" w:rsidR="006253A2" w:rsidRPr="00ED4A0D" w:rsidRDefault="000420DD" w:rsidP="006253A2">
      <w:pPr>
        <w:rPr>
          <w:rFonts w:ascii="Cambria" w:eastAsia="MS Mincho" w:hAnsi="Cambria" w:cs="Times New Roman"/>
          <w:sz w:val="23"/>
          <w:szCs w:val="23"/>
        </w:rPr>
      </w:pPr>
      <w:r w:rsidRPr="00ED4A0D">
        <w:rPr>
          <w:rFonts w:ascii="Cambria" w:eastAsia="MS Mincho" w:hAnsi="Cambria" w:cs="Times New Roman"/>
          <w:sz w:val="23"/>
          <w:szCs w:val="23"/>
        </w:rPr>
        <w:t>September 25</w:t>
      </w:r>
      <w:r w:rsidR="00A1079E" w:rsidRPr="00ED4A0D">
        <w:rPr>
          <w:rFonts w:ascii="Cambria" w:eastAsia="MS Mincho" w:hAnsi="Cambria" w:cs="Times New Roman"/>
          <w:sz w:val="23"/>
          <w:szCs w:val="23"/>
        </w:rPr>
        <w:t>, 202</w:t>
      </w:r>
      <w:r w:rsidR="0041567B" w:rsidRPr="00ED4A0D">
        <w:rPr>
          <w:rFonts w:ascii="Cambria" w:eastAsia="MS Mincho" w:hAnsi="Cambria" w:cs="Times New Roman"/>
          <w:sz w:val="23"/>
          <w:szCs w:val="23"/>
        </w:rPr>
        <w:t>5</w:t>
      </w:r>
    </w:p>
    <w:p w14:paraId="1E552BD7" w14:textId="77777777" w:rsidR="006253A2" w:rsidRPr="00ED4A0D" w:rsidRDefault="006253A2"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0C14AEA4" w14:textId="68185D9B" w:rsidR="00572C9A" w:rsidRPr="00ED4A0D" w:rsidRDefault="000420DD" w:rsidP="001A1C17">
      <w:pPr>
        <w:rPr>
          <w:rFonts w:ascii="Cambria" w:eastAsia="MS Mincho" w:hAnsi="Cambria" w:cstheme="majorHAnsi"/>
          <w:bCs/>
          <w:color w:val="0000FF"/>
          <w:sz w:val="23"/>
          <w:szCs w:val="23"/>
          <w:u w:val="single"/>
        </w:rPr>
      </w:pPr>
      <w:r w:rsidRPr="00ED4A0D">
        <w:rPr>
          <w:rStyle w:val="CommentReference"/>
          <w:rFonts w:ascii="Cambria" w:hAnsi="Cambria"/>
          <w:sz w:val="23"/>
          <w:szCs w:val="23"/>
        </w:rPr>
        <w:t>Stefanie Burns</w:t>
      </w:r>
      <w:r w:rsidR="00572C9A" w:rsidRPr="00ED4A0D">
        <w:rPr>
          <w:rStyle w:val="CommentReference"/>
          <w:rFonts w:ascii="Cambria" w:hAnsi="Cambria"/>
          <w:sz w:val="23"/>
          <w:szCs w:val="23"/>
        </w:rPr>
        <w:t xml:space="preserve"> / C: 313-</w:t>
      </w:r>
      <w:r w:rsidRPr="00ED4A0D">
        <w:rPr>
          <w:rStyle w:val="CommentReference"/>
          <w:rFonts w:ascii="Cambria" w:hAnsi="Cambria"/>
          <w:sz w:val="23"/>
          <w:szCs w:val="23"/>
        </w:rPr>
        <w:t>269</w:t>
      </w:r>
      <w:r w:rsidR="00572C9A" w:rsidRPr="00ED4A0D">
        <w:rPr>
          <w:rStyle w:val="CommentReference"/>
          <w:rFonts w:ascii="Cambria" w:hAnsi="Cambria"/>
          <w:sz w:val="23"/>
          <w:szCs w:val="23"/>
        </w:rPr>
        <w:t>-05</w:t>
      </w:r>
      <w:r w:rsidRPr="00ED4A0D">
        <w:rPr>
          <w:rStyle w:val="CommentReference"/>
          <w:rFonts w:ascii="Cambria" w:hAnsi="Cambria"/>
          <w:sz w:val="23"/>
          <w:szCs w:val="23"/>
        </w:rPr>
        <w:t>87</w:t>
      </w:r>
      <w:r w:rsidR="00572C9A" w:rsidRPr="00ED4A0D">
        <w:rPr>
          <w:rStyle w:val="CommentReference"/>
          <w:rFonts w:ascii="Cambria" w:hAnsi="Cambria"/>
          <w:sz w:val="23"/>
          <w:szCs w:val="23"/>
        </w:rPr>
        <w:t xml:space="preserve"> / </w:t>
      </w:r>
      <w:hyperlink r:id="rId12" w:history="1">
        <w:r w:rsidRPr="00ED4A0D">
          <w:rPr>
            <w:rStyle w:val="Hyperlink"/>
            <w:rFonts w:ascii="Cambria" w:hAnsi="Cambria"/>
            <w:sz w:val="23"/>
            <w:szCs w:val="23"/>
          </w:rPr>
          <w:t>stefanie.burns@glwater.org</w:t>
        </w:r>
      </w:hyperlink>
      <w:r w:rsidR="00572C9A" w:rsidRPr="00ED4A0D">
        <w:rPr>
          <w:rStyle w:val="CommentReference"/>
          <w:rFonts w:ascii="Cambria" w:hAnsi="Cambria"/>
          <w:sz w:val="23"/>
          <w:szCs w:val="23"/>
        </w:rPr>
        <w:t xml:space="preserve"> </w:t>
      </w:r>
    </w:p>
    <w:p w14:paraId="0F807676" w14:textId="77777777" w:rsidR="006253A2" w:rsidRPr="00ED4A0D" w:rsidRDefault="006253A2" w:rsidP="006253A2">
      <w:pPr>
        <w:rPr>
          <w:rFonts w:ascii="Helvetica" w:eastAsia="MS Mincho" w:hAnsi="Helvetica" w:cs="Times New Roman"/>
          <w:sz w:val="23"/>
          <w:szCs w:val="23"/>
        </w:rPr>
      </w:pPr>
    </w:p>
    <w:p w14:paraId="000311B4" w14:textId="6A92BF84" w:rsidR="00B349BF" w:rsidRPr="00ED4A0D" w:rsidRDefault="510E799E" w:rsidP="00A41078">
      <w:pPr>
        <w:jc w:val="center"/>
        <w:rPr>
          <w:rFonts w:ascii="Cambria" w:hAnsi="Cambria" w:cs="Arial"/>
          <w:b/>
          <w:bCs/>
          <w:sz w:val="23"/>
          <w:szCs w:val="23"/>
        </w:rPr>
      </w:pPr>
      <w:r w:rsidRPr="00ED4A0D">
        <w:rPr>
          <w:rFonts w:ascii="Cambria" w:hAnsi="Cambria" w:cs="Arial"/>
          <w:b/>
          <w:bCs/>
          <w:sz w:val="23"/>
          <w:szCs w:val="23"/>
        </w:rPr>
        <w:t xml:space="preserve"> UPDATE</w:t>
      </w:r>
      <w:r w:rsidR="00342744" w:rsidRPr="00ED4A0D">
        <w:rPr>
          <w:rFonts w:ascii="Cambria" w:hAnsi="Cambria" w:cs="Arial"/>
          <w:b/>
          <w:bCs/>
          <w:sz w:val="23"/>
          <w:szCs w:val="23"/>
        </w:rPr>
        <w:t xml:space="preserve"> 1</w:t>
      </w:r>
      <w:r w:rsidRPr="00ED4A0D">
        <w:rPr>
          <w:rFonts w:ascii="Cambria" w:hAnsi="Cambria" w:cs="Arial"/>
          <w:b/>
          <w:bCs/>
          <w:sz w:val="23"/>
          <w:szCs w:val="23"/>
        </w:rPr>
        <w:t>: GLWA ASSESSING BREAK ON 42-INCH WATER TRANSMISSION MAIN ON 14 MILE ROAD</w:t>
      </w:r>
      <w:r w:rsidR="00A41078" w:rsidRPr="00ED4A0D">
        <w:rPr>
          <w:rFonts w:ascii="Cambria" w:hAnsi="Cambria" w:cs="Arial"/>
          <w:b/>
          <w:bCs/>
          <w:sz w:val="23"/>
          <w:szCs w:val="23"/>
        </w:rPr>
        <w:t xml:space="preserve">; </w:t>
      </w:r>
      <w:r w:rsidR="00135CF6" w:rsidRPr="00ED4A0D">
        <w:rPr>
          <w:rFonts w:ascii="Cambria" w:hAnsi="Cambria" w:cs="Arial"/>
          <w:b/>
          <w:bCs/>
          <w:sz w:val="23"/>
          <w:szCs w:val="23"/>
        </w:rPr>
        <w:t>BOIL WATER ADVISORY LIFTED FOR THE CITY OF WIXOM</w:t>
      </w:r>
    </w:p>
    <w:p w14:paraId="4350400B" w14:textId="77777777" w:rsidR="00D3075F" w:rsidRPr="00ED4A0D" w:rsidRDefault="00D3075F" w:rsidP="0308A918">
      <w:pPr>
        <w:jc w:val="center"/>
        <w:rPr>
          <w:rFonts w:ascii="Cambria" w:hAnsi="Cambria" w:cs="Arial"/>
          <w:b/>
          <w:bCs/>
          <w:sz w:val="23"/>
          <w:szCs w:val="23"/>
        </w:rPr>
      </w:pPr>
    </w:p>
    <w:p w14:paraId="4BCFB66C" w14:textId="77777777" w:rsidR="002F7C58" w:rsidRPr="00ED4A0D" w:rsidRDefault="002F7C58" w:rsidP="0308A918">
      <w:pPr>
        <w:jc w:val="center"/>
        <w:rPr>
          <w:rFonts w:ascii="Cambria" w:hAnsi="Cambria" w:cs="Arial"/>
          <w:b/>
          <w:bCs/>
          <w:sz w:val="23"/>
          <w:szCs w:val="23"/>
        </w:rPr>
      </w:pPr>
    </w:p>
    <w:p w14:paraId="587196C2" w14:textId="51695117" w:rsidR="00710099" w:rsidRPr="00ED4A0D" w:rsidRDefault="005D09FD" w:rsidP="00D3075F">
      <w:pPr>
        <w:pStyle w:val="ListParagraph"/>
        <w:numPr>
          <w:ilvl w:val="0"/>
          <w:numId w:val="39"/>
        </w:numPr>
        <w:rPr>
          <w:rFonts w:ascii="Cambria" w:hAnsi="Cambria" w:cs="Arial"/>
          <w:i/>
          <w:iCs/>
          <w:sz w:val="23"/>
          <w:szCs w:val="23"/>
        </w:rPr>
      </w:pPr>
      <w:r w:rsidRPr="00ED4A0D">
        <w:rPr>
          <w:rFonts w:ascii="Cambria" w:hAnsi="Cambria" w:cs="Arial"/>
          <w:i/>
          <w:iCs/>
          <w:sz w:val="23"/>
          <w:szCs w:val="23"/>
        </w:rPr>
        <w:t xml:space="preserve">The boil water advisory for the </w:t>
      </w:r>
      <w:r w:rsidR="00A14D7B">
        <w:rPr>
          <w:rFonts w:ascii="Cambria" w:hAnsi="Cambria" w:cs="Arial"/>
          <w:i/>
          <w:iCs/>
          <w:sz w:val="23"/>
          <w:szCs w:val="23"/>
        </w:rPr>
        <w:t>C</w:t>
      </w:r>
      <w:r w:rsidRPr="00ED4A0D">
        <w:rPr>
          <w:rFonts w:ascii="Cambria" w:hAnsi="Cambria" w:cs="Arial"/>
          <w:i/>
          <w:iCs/>
          <w:sz w:val="23"/>
          <w:szCs w:val="23"/>
        </w:rPr>
        <w:t>ity of Wixom has been lifted</w:t>
      </w:r>
    </w:p>
    <w:p w14:paraId="44ACF00A" w14:textId="2EAD7BCF" w:rsidR="00D3075F" w:rsidRPr="00ED4A0D" w:rsidRDefault="00064DA6" w:rsidP="00D3075F">
      <w:pPr>
        <w:pStyle w:val="ListParagraph"/>
        <w:numPr>
          <w:ilvl w:val="0"/>
          <w:numId w:val="39"/>
        </w:numPr>
        <w:rPr>
          <w:rFonts w:ascii="Cambria" w:hAnsi="Cambria" w:cs="Arial"/>
          <w:i/>
          <w:iCs/>
          <w:sz w:val="23"/>
          <w:szCs w:val="23"/>
        </w:rPr>
      </w:pPr>
      <w:r w:rsidRPr="00ED4A0D">
        <w:rPr>
          <w:rFonts w:ascii="Cambria" w:hAnsi="Cambria" w:cs="Arial"/>
          <w:i/>
          <w:iCs/>
          <w:sz w:val="23"/>
          <w:szCs w:val="23"/>
        </w:rPr>
        <w:t xml:space="preserve">Six of </w:t>
      </w:r>
      <w:r w:rsidR="001077CD" w:rsidRPr="00ED4A0D">
        <w:rPr>
          <w:rFonts w:ascii="Cambria" w:hAnsi="Cambria" w:cs="Arial"/>
          <w:i/>
          <w:iCs/>
          <w:sz w:val="23"/>
          <w:szCs w:val="23"/>
        </w:rPr>
        <w:t xml:space="preserve">the </w:t>
      </w:r>
      <w:r w:rsidRPr="00ED4A0D">
        <w:rPr>
          <w:rFonts w:ascii="Cambria" w:hAnsi="Cambria" w:cs="Arial"/>
          <w:i/>
          <w:iCs/>
          <w:sz w:val="23"/>
          <w:szCs w:val="23"/>
        </w:rPr>
        <w:t xml:space="preserve">seven necessary valves have been </w:t>
      </w:r>
      <w:r w:rsidR="64844101" w:rsidRPr="00ED4A0D">
        <w:rPr>
          <w:rFonts w:ascii="Cambria" w:hAnsi="Cambria" w:cs="Arial"/>
          <w:i/>
          <w:iCs/>
          <w:sz w:val="23"/>
          <w:szCs w:val="23"/>
        </w:rPr>
        <w:t>closed</w:t>
      </w:r>
    </w:p>
    <w:p w14:paraId="5202BECF" w14:textId="7DEA7114" w:rsidR="00E247DE" w:rsidRPr="00ED4A0D" w:rsidRDefault="00E247DE" w:rsidP="00D3075F">
      <w:pPr>
        <w:pStyle w:val="ListParagraph"/>
        <w:numPr>
          <w:ilvl w:val="0"/>
          <w:numId w:val="39"/>
        </w:numPr>
        <w:rPr>
          <w:rFonts w:ascii="Cambria" w:hAnsi="Cambria" w:cs="Arial"/>
          <w:i/>
          <w:iCs/>
          <w:sz w:val="23"/>
          <w:szCs w:val="23"/>
        </w:rPr>
      </w:pPr>
      <w:r w:rsidRPr="00ED4A0D">
        <w:rPr>
          <w:rFonts w:ascii="Cambria" w:hAnsi="Cambria" w:cs="Arial"/>
          <w:i/>
          <w:iCs/>
          <w:sz w:val="23"/>
          <w:szCs w:val="23"/>
        </w:rPr>
        <w:t xml:space="preserve">Excavation has begun on the </w:t>
      </w:r>
      <w:r w:rsidR="0018329F" w:rsidRPr="00ED4A0D">
        <w:rPr>
          <w:rFonts w:ascii="Cambria" w:hAnsi="Cambria" w:cs="Arial"/>
          <w:i/>
          <w:iCs/>
          <w:sz w:val="23"/>
          <w:szCs w:val="23"/>
        </w:rPr>
        <w:t>24</w:t>
      </w:r>
      <w:r w:rsidRPr="00ED4A0D">
        <w:rPr>
          <w:rFonts w:ascii="Cambria" w:hAnsi="Cambria" w:cs="Arial"/>
          <w:i/>
          <w:iCs/>
          <w:sz w:val="23"/>
          <w:szCs w:val="23"/>
        </w:rPr>
        <w:t>-inch</w:t>
      </w:r>
      <w:r w:rsidR="003C7658" w:rsidRPr="00ED4A0D">
        <w:rPr>
          <w:rFonts w:ascii="Cambria" w:hAnsi="Cambria" w:cs="Arial"/>
          <w:i/>
          <w:iCs/>
          <w:sz w:val="23"/>
          <w:szCs w:val="23"/>
        </w:rPr>
        <w:t xml:space="preserve"> pipe to </w:t>
      </w:r>
      <w:r w:rsidR="000A1C95" w:rsidRPr="00ED4A0D">
        <w:rPr>
          <w:rFonts w:ascii="Cambria" w:hAnsi="Cambria" w:cs="Arial"/>
          <w:i/>
          <w:iCs/>
          <w:sz w:val="23"/>
          <w:szCs w:val="23"/>
        </w:rPr>
        <w:t xml:space="preserve">install a </w:t>
      </w:r>
      <w:r w:rsidR="0044500B" w:rsidRPr="00ED4A0D">
        <w:rPr>
          <w:rFonts w:ascii="Cambria" w:hAnsi="Cambria" w:cs="Arial"/>
          <w:i/>
          <w:iCs/>
          <w:sz w:val="23"/>
          <w:szCs w:val="23"/>
        </w:rPr>
        <w:t>line stop</w:t>
      </w:r>
      <w:r w:rsidR="00017B6B" w:rsidRPr="00ED4A0D">
        <w:rPr>
          <w:rFonts w:ascii="Cambria" w:hAnsi="Cambria" w:cs="Arial"/>
          <w:i/>
          <w:iCs/>
          <w:sz w:val="23"/>
          <w:szCs w:val="23"/>
        </w:rPr>
        <w:t xml:space="preserve"> to </w:t>
      </w:r>
      <w:r w:rsidR="003C7658" w:rsidRPr="00ED4A0D">
        <w:rPr>
          <w:rFonts w:ascii="Cambria" w:hAnsi="Cambria" w:cs="Arial"/>
          <w:i/>
          <w:iCs/>
          <w:sz w:val="23"/>
          <w:szCs w:val="23"/>
        </w:rPr>
        <w:t>ensure better isolation of the break</w:t>
      </w:r>
    </w:p>
    <w:p w14:paraId="5E28B923" w14:textId="6B341C58" w:rsidR="00064DA6" w:rsidRPr="00ED4A0D" w:rsidRDefault="008C3648" w:rsidP="00D3075F">
      <w:pPr>
        <w:pStyle w:val="ListParagraph"/>
        <w:numPr>
          <w:ilvl w:val="0"/>
          <w:numId w:val="39"/>
        </w:numPr>
        <w:rPr>
          <w:rFonts w:ascii="Cambria" w:hAnsi="Cambria" w:cs="Arial"/>
          <w:i/>
          <w:iCs/>
          <w:sz w:val="23"/>
          <w:szCs w:val="23"/>
        </w:rPr>
      </w:pPr>
      <w:r w:rsidRPr="00ED4A0D">
        <w:rPr>
          <w:rFonts w:ascii="Cambria" w:hAnsi="Cambria" w:cs="Arial"/>
          <w:i/>
          <w:iCs/>
          <w:sz w:val="23"/>
          <w:szCs w:val="23"/>
        </w:rPr>
        <w:t xml:space="preserve">Crews </w:t>
      </w:r>
      <w:r w:rsidR="00F84A37" w:rsidRPr="00ED4A0D">
        <w:rPr>
          <w:rFonts w:ascii="Cambria" w:hAnsi="Cambria" w:cs="Arial"/>
          <w:i/>
          <w:iCs/>
          <w:sz w:val="23"/>
          <w:szCs w:val="23"/>
        </w:rPr>
        <w:t xml:space="preserve">are </w:t>
      </w:r>
      <w:r w:rsidR="00020520" w:rsidRPr="00ED4A0D">
        <w:rPr>
          <w:rFonts w:ascii="Cambria" w:hAnsi="Cambria" w:cs="Arial"/>
          <w:i/>
          <w:iCs/>
          <w:sz w:val="23"/>
          <w:szCs w:val="23"/>
        </w:rPr>
        <w:t>at the site</w:t>
      </w:r>
      <w:r w:rsidR="00F84A37" w:rsidRPr="00ED4A0D">
        <w:rPr>
          <w:rFonts w:ascii="Cambria" w:hAnsi="Cambria" w:cs="Arial"/>
          <w:i/>
          <w:iCs/>
          <w:sz w:val="23"/>
          <w:szCs w:val="23"/>
        </w:rPr>
        <w:t xml:space="preserve"> and </w:t>
      </w:r>
      <w:r w:rsidRPr="00ED4A0D">
        <w:rPr>
          <w:rFonts w:ascii="Cambria" w:hAnsi="Cambria" w:cs="Arial"/>
          <w:i/>
          <w:iCs/>
          <w:sz w:val="23"/>
          <w:szCs w:val="23"/>
        </w:rPr>
        <w:t xml:space="preserve">will </w:t>
      </w:r>
      <w:r w:rsidR="00F84A37" w:rsidRPr="00ED4A0D">
        <w:rPr>
          <w:rFonts w:ascii="Cambria" w:hAnsi="Cambria" w:cs="Arial"/>
          <w:i/>
          <w:iCs/>
          <w:sz w:val="23"/>
          <w:szCs w:val="23"/>
        </w:rPr>
        <w:t>remain</w:t>
      </w:r>
      <w:r w:rsidR="00581E58" w:rsidRPr="00ED4A0D">
        <w:rPr>
          <w:rFonts w:ascii="Cambria" w:hAnsi="Cambria" w:cs="Arial"/>
          <w:i/>
          <w:iCs/>
          <w:sz w:val="23"/>
          <w:szCs w:val="23"/>
        </w:rPr>
        <w:t xml:space="preserve"> onsite around the clock </w:t>
      </w:r>
      <w:r w:rsidR="00F84A37" w:rsidRPr="00ED4A0D">
        <w:rPr>
          <w:rFonts w:ascii="Cambria" w:hAnsi="Cambria" w:cs="Arial"/>
          <w:i/>
          <w:iCs/>
          <w:sz w:val="23"/>
          <w:szCs w:val="23"/>
        </w:rPr>
        <w:t xml:space="preserve">until </w:t>
      </w:r>
      <w:r w:rsidR="0044358D" w:rsidRPr="00ED4A0D">
        <w:rPr>
          <w:rFonts w:ascii="Cambria" w:hAnsi="Cambria" w:cs="Arial"/>
          <w:i/>
          <w:iCs/>
          <w:sz w:val="23"/>
          <w:szCs w:val="23"/>
        </w:rPr>
        <w:t>service is restored</w:t>
      </w:r>
    </w:p>
    <w:p w14:paraId="0004F3EF" w14:textId="77777777" w:rsidR="00B56F30" w:rsidRPr="00ED4A0D" w:rsidRDefault="00B56F30" w:rsidP="00DD54FA">
      <w:pPr>
        <w:jc w:val="center"/>
        <w:rPr>
          <w:rFonts w:ascii="Cambria" w:hAnsi="Cambria" w:cs="Arial"/>
          <w:b/>
          <w:bCs/>
          <w:sz w:val="23"/>
          <w:szCs w:val="23"/>
        </w:rPr>
      </w:pPr>
    </w:p>
    <w:p w14:paraId="3464C615" w14:textId="621AD028" w:rsidR="006E774C" w:rsidRPr="00ED4A0D" w:rsidRDefault="006E774C" w:rsidP="008B2AEF">
      <w:pPr>
        <w:pStyle w:val="ListParagraph"/>
        <w:rPr>
          <w:rFonts w:ascii="Cambria" w:hAnsi="Cambria" w:cs="Arial"/>
          <w:b/>
          <w:bCs/>
          <w:i/>
          <w:iCs/>
          <w:sz w:val="23"/>
          <w:szCs w:val="23"/>
        </w:rPr>
      </w:pPr>
    </w:p>
    <w:p w14:paraId="2310BAE1" w14:textId="1FF7C57C" w:rsidR="008C042E" w:rsidRPr="00ED4A0D" w:rsidRDefault="008514EC" w:rsidP="0308A918">
      <w:pPr>
        <w:spacing w:line="259" w:lineRule="auto"/>
        <w:rPr>
          <w:rFonts w:ascii="Cambria" w:hAnsi="Cambria"/>
          <w:sz w:val="23"/>
          <w:szCs w:val="23"/>
        </w:rPr>
      </w:pPr>
      <w:r w:rsidRPr="00ED4A0D">
        <w:rPr>
          <w:rFonts w:ascii="Cambria" w:hAnsi="Cambria"/>
          <w:sz w:val="23"/>
          <w:szCs w:val="23"/>
        </w:rPr>
        <w:t xml:space="preserve">DETROIT </w:t>
      </w:r>
      <w:r w:rsidR="005B5584" w:rsidRPr="00ED4A0D">
        <w:rPr>
          <w:rFonts w:ascii="Cambria" w:hAnsi="Cambria"/>
          <w:sz w:val="23"/>
          <w:szCs w:val="23"/>
        </w:rPr>
        <w:t xml:space="preserve">– </w:t>
      </w:r>
      <w:r w:rsidR="00D86E69" w:rsidRPr="00ED4A0D">
        <w:rPr>
          <w:rFonts w:ascii="Cambria" w:hAnsi="Cambria"/>
          <w:sz w:val="23"/>
          <w:szCs w:val="23"/>
        </w:rPr>
        <w:t>T</w:t>
      </w:r>
      <w:r w:rsidR="00FB5697" w:rsidRPr="00ED4A0D">
        <w:rPr>
          <w:rFonts w:ascii="Cambria" w:hAnsi="Cambria"/>
          <w:sz w:val="23"/>
          <w:szCs w:val="23"/>
        </w:rPr>
        <w:t xml:space="preserve">he Great </w:t>
      </w:r>
      <w:r w:rsidR="00F75E8B" w:rsidRPr="00ED4A0D">
        <w:rPr>
          <w:rFonts w:ascii="Cambria" w:hAnsi="Cambria"/>
          <w:sz w:val="23"/>
          <w:szCs w:val="23"/>
        </w:rPr>
        <w:t xml:space="preserve">Lakes Water Authority (GLWA) </w:t>
      </w:r>
      <w:r w:rsidR="1E3FD939" w:rsidRPr="00ED4A0D">
        <w:rPr>
          <w:rFonts w:ascii="Cambria" w:hAnsi="Cambria"/>
          <w:sz w:val="23"/>
          <w:szCs w:val="23"/>
        </w:rPr>
        <w:t>continues its response to the 42-inch water transmission main break on 14 Mile Road (west of M5) affecting Commerce, Walled Lake, Wixom, and parts of Novi.</w:t>
      </w:r>
    </w:p>
    <w:p w14:paraId="6483180E" w14:textId="5C2A4C04" w:rsidR="000420DD" w:rsidRPr="00ED4A0D" w:rsidRDefault="000420DD" w:rsidP="4E7E108F">
      <w:pPr>
        <w:spacing w:line="259" w:lineRule="auto"/>
        <w:rPr>
          <w:rFonts w:ascii="Cambria" w:hAnsi="Cambria"/>
          <w:sz w:val="23"/>
          <w:szCs w:val="23"/>
        </w:rPr>
      </w:pPr>
    </w:p>
    <w:p w14:paraId="705B1BC4" w14:textId="4C0F5449" w:rsidR="1F2230F7" w:rsidRPr="00ED4A0D" w:rsidRDefault="1F2230F7" w:rsidP="4E7E108F">
      <w:pPr>
        <w:spacing w:line="259" w:lineRule="auto"/>
        <w:rPr>
          <w:rFonts w:ascii="Cambria" w:hAnsi="Cambria"/>
          <w:sz w:val="23"/>
          <w:szCs w:val="23"/>
        </w:rPr>
      </w:pPr>
      <w:r w:rsidRPr="00ED4A0D">
        <w:rPr>
          <w:rFonts w:ascii="Cambria" w:hAnsi="Cambria"/>
          <w:sz w:val="23"/>
          <w:szCs w:val="23"/>
        </w:rPr>
        <w:t>GLWA Field Service Crews have mobilized at the site, isolating</w:t>
      </w:r>
      <w:r w:rsidR="1E3FD939" w:rsidRPr="00ED4A0D">
        <w:rPr>
          <w:rFonts w:ascii="Cambria" w:hAnsi="Cambria"/>
          <w:sz w:val="23"/>
          <w:szCs w:val="23"/>
        </w:rPr>
        <w:t xml:space="preserve"> </w:t>
      </w:r>
      <w:r w:rsidR="3F874C85" w:rsidRPr="00ED4A0D">
        <w:rPr>
          <w:rFonts w:ascii="Cambria" w:hAnsi="Cambria"/>
          <w:sz w:val="23"/>
          <w:szCs w:val="23"/>
        </w:rPr>
        <w:t>six</w:t>
      </w:r>
      <w:r w:rsidR="1E3FD939" w:rsidRPr="00ED4A0D">
        <w:rPr>
          <w:rFonts w:ascii="Cambria" w:hAnsi="Cambria"/>
          <w:sz w:val="23"/>
          <w:szCs w:val="23"/>
        </w:rPr>
        <w:t xml:space="preserve"> out of seven valves needed </w:t>
      </w:r>
      <w:r w:rsidR="3B21A03E" w:rsidRPr="00ED4A0D">
        <w:rPr>
          <w:rFonts w:ascii="Cambria" w:hAnsi="Cambria"/>
          <w:sz w:val="23"/>
          <w:szCs w:val="23"/>
        </w:rPr>
        <w:t>to contain the break.</w:t>
      </w:r>
      <w:r w:rsidR="75B0DE88" w:rsidRPr="00ED4A0D">
        <w:rPr>
          <w:rFonts w:ascii="Cambria" w:hAnsi="Cambria"/>
          <w:sz w:val="23"/>
          <w:szCs w:val="23"/>
        </w:rPr>
        <w:t xml:space="preserve"> </w:t>
      </w:r>
      <w:r w:rsidR="00862871" w:rsidRPr="00ED4A0D">
        <w:rPr>
          <w:rFonts w:ascii="Cambria" w:hAnsi="Cambria"/>
          <w:sz w:val="23"/>
          <w:szCs w:val="23"/>
        </w:rPr>
        <w:t xml:space="preserve">Excavation of the </w:t>
      </w:r>
      <w:r w:rsidR="0043661C" w:rsidRPr="00ED4A0D">
        <w:rPr>
          <w:rFonts w:ascii="Cambria" w:hAnsi="Cambria"/>
          <w:sz w:val="23"/>
          <w:szCs w:val="23"/>
        </w:rPr>
        <w:t>24</w:t>
      </w:r>
      <w:r w:rsidR="00862871" w:rsidRPr="00ED4A0D">
        <w:rPr>
          <w:rFonts w:ascii="Cambria" w:hAnsi="Cambria"/>
          <w:sz w:val="23"/>
          <w:szCs w:val="23"/>
        </w:rPr>
        <w:t>-inch pipe has be</w:t>
      </w:r>
      <w:r w:rsidR="00671884" w:rsidRPr="00ED4A0D">
        <w:rPr>
          <w:rFonts w:ascii="Cambria" w:hAnsi="Cambria"/>
          <w:sz w:val="23"/>
          <w:szCs w:val="23"/>
        </w:rPr>
        <w:t>gun</w:t>
      </w:r>
      <w:r w:rsidR="0089364D" w:rsidRPr="00ED4A0D">
        <w:rPr>
          <w:rFonts w:ascii="Cambria" w:hAnsi="Cambria"/>
          <w:sz w:val="23"/>
          <w:szCs w:val="23"/>
        </w:rPr>
        <w:t xml:space="preserve"> to </w:t>
      </w:r>
      <w:r w:rsidR="00017B6B" w:rsidRPr="00ED4A0D">
        <w:rPr>
          <w:rFonts w:ascii="Cambria" w:hAnsi="Cambria"/>
          <w:sz w:val="23"/>
          <w:szCs w:val="23"/>
        </w:rPr>
        <w:t xml:space="preserve">install a </w:t>
      </w:r>
      <w:r w:rsidR="0044500B" w:rsidRPr="00ED4A0D">
        <w:rPr>
          <w:rFonts w:ascii="Cambria" w:hAnsi="Cambria"/>
          <w:sz w:val="23"/>
          <w:szCs w:val="23"/>
        </w:rPr>
        <w:t>line stop</w:t>
      </w:r>
      <w:r w:rsidR="00017B6B" w:rsidRPr="00ED4A0D">
        <w:rPr>
          <w:rFonts w:ascii="Cambria" w:hAnsi="Cambria"/>
          <w:sz w:val="23"/>
          <w:szCs w:val="23"/>
        </w:rPr>
        <w:t xml:space="preserve"> to </w:t>
      </w:r>
      <w:r w:rsidR="0089364D" w:rsidRPr="00ED4A0D">
        <w:rPr>
          <w:rFonts w:ascii="Cambria" w:hAnsi="Cambria"/>
          <w:sz w:val="23"/>
          <w:szCs w:val="23"/>
        </w:rPr>
        <w:t xml:space="preserve">assist with isolation of the break. </w:t>
      </w:r>
      <w:r w:rsidR="75B0DE88" w:rsidRPr="00ED4A0D">
        <w:rPr>
          <w:rFonts w:ascii="Cambria" w:hAnsi="Cambria"/>
          <w:sz w:val="23"/>
          <w:szCs w:val="23"/>
        </w:rPr>
        <w:t xml:space="preserve">Crews will remain onsite around the clock until the repair has been </w:t>
      </w:r>
      <w:bookmarkStart w:id="0" w:name="_Int_it4C1wPY"/>
      <w:r w:rsidR="75B0DE88" w:rsidRPr="00ED4A0D">
        <w:rPr>
          <w:rFonts w:ascii="Cambria" w:hAnsi="Cambria"/>
          <w:sz w:val="23"/>
          <w:szCs w:val="23"/>
        </w:rPr>
        <w:t>completed</w:t>
      </w:r>
      <w:bookmarkEnd w:id="0"/>
      <w:r w:rsidR="75B0DE88" w:rsidRPr="00ED4A0D">
        <w:rPr>
          <w:rFonts w:ascii="Cambria" w:hAnsi="Cambria"/>
          <w:sz w:val="23"/>
          <w:szCs w:val="23"/>
        </w:rPr>
        <w:t xml:space="preserve"> and service</w:t>
      </w:r>
      <w:r w:rsidR="00EF2B8C" w:rsidRPr="00ED4A0D">
        <w:rPr>
          <w:rFonts w:ascii="Cambria" w:hAnsi="Cambria"/>
          <w:sz w:val="23"/>
          <w:szCs w:val="23"/>
        </w:rPr>
        <w:t xml:space="preserve"> is</w:t>
      </w:r>
      <w:r w:rsidR="75B0DE88" w:rsidRPr="00ED4A0D">
        <w:rPr>
          <w:rFonts w:ascii="Cambria" w:hAnsi="Cambria"/>
          <w:sz w:val="23"/>
          <w:szCs w:val="23"/>
        </w:rPr>
        <w:t xml:space="preserve"> fully restored.</w:t>
      </w:r>
    </w:p>
    <w:p w14:paraId="55BC4C57" w14:textId="5B78397B" w:rsidR="4E7E108F" w:rsidRPr="00ED4A0D" w:rsidRDefault="4E7E108F" w:rsidP="4E7E108F">
      <w:pPr>
        <w:pStyle w:val="ListParagraph"/>
        <w:spacing w:line="259" w:lineRule="auto"/>
        <w:ind w:left="360"/>
        <w:rPr>
          <w:rFonts w:ascii="Cambria" w:hAnsi="Cambria"/>
          <w:sz w:val="23"/>
          <w:szCs w:val="23"/>
        </w:rPr>
      </w:pPr>
    </w:p>
    <w:p w14:paraId="1FD4B484" w14:textId="7926F7CD" w:rsidR="75B0DE88" w:rsidRPr="00ED4A0D" w:rsidRDefault="75B0DE88" w:rsidP="4E7E108F">
      <w:pPr>
        <w:spacing w:line="259" w:lineRule="auto"/>
        <w:rPr>
          <w:rFonts w:ascii="Cambria" w:hAnsi="Cambria"/>
          <w:sz w:val="23"/>
          <w:szCs w:val="23"/>
        </w:rPr>
      </w:pPr>
      <w:r w:rsidRPr="00ED4A0D">
        <w:rPr>
          <w:rFonts w:ascii="Cambria" w:hAnsi="Cambria"/>
          <w:sz w:val="23"/>
          <w:szCs w:val="23"/>
        </w:rPr>
        <w:t xml:space="preserve">Water service remains impacted for some residents in the surrounding area. </w:t>
      </w:r>
      <w:r w:rsidR="00970864" w:rsidRPr="00ED4A0D">
        <w:rPr>
          <w:rFonts w:ascii="Cambria" w:hAnsi="Cambria"/>
          <w:sz w:val="23"/>
          <w:szCs w:val="23"/>
        </w:rPr>
        <w:t xml:space="preserve">The boil water alert for the </w:t>
      </w:r>
      <w:r w:rsidR="00A14D7B">
        <w:rPr>
          <w:rFonts w:ascii="Cambria" w:hAnsi="Cambria"/>
          <w:sz w:val="23"/>
          <w:szCs w:val="23"/>
        </w:rPr>
        <w:t>C</w:t>
      </w:r>
      <w:r w:rsidR="00970864" w:rsidRPr="00ED4A0D">
        <w:rPr>
          <w:rFonts w:ascii="Cambria" w:hAnsi="Cambria"/>
          <w:sz w:val="23"/>
          <w:szCs w:val="23"/>
        </w:rPr>
        <w:t xml:space="preserve">ity of Wixom has been lifted. </w:t>
      </w:r>
      <w:r w:rsidR="00AB2C2C" w:rsidRPr="00ED4A0D">
        <w:rPr>
          <w:rFonts w:ascii="Cambria" w:hAnsi="Cambria"/>
          <w:sz w:val="23"/>
          <w:szCs w:val="23"/>
        </w:rPr>
        <w:t>The boil water advisories for Walled Lake</w:t>
      </w:r>
      <w:r w:rsidR="005B654A" w:rsidRPr="00ED4A0D">
        <w:rPr>
          <w:rFonts w:ascii="Cambria" w:hAnsi="Cambria"/>
          <w:sz w:val="23"/>
          <w:szCs w:val="23"/>
        </w:rPr>
        <w:t xml:space="preserve"> and parts of Novi remains in effect until further notice. </w:t>
      </w:r>
      <w:r w:rsidRPr="00ED4A0D">
        <w:rPr>
          <w:rFonts w:ascii="Cambria" w:hAnsi="Cambria"/>
          <w:sz w:val="23"/>
          <w:szCs w:val="23"/>
        </w:rPr>
        <w:t xml:space="preserve">GLWA continues to coordinate closely with community partners and will share </w:t>
      </w:r>
      <w:r w:rsidR="00D35667" w:rsidRPr="00ED4A0D">
        <w:rPr>
          <w:rFonts w:ascii="Cambria" w:hAnsi="Cambria"/>
          <w:sz w:val="23"/>
          <w:szCs w:val="23"/>
        </w:rPr>
        <w:t>daily</w:t>
      </w:r>
      <w:r w:rsidRPr="00ED4A0D">
        <w:rPr>
          <w:rFonts w:ascii="Cambria" w:hAnsi="Cambria"/>
          <w:sz w:val="23"/>
          <w:szCs w:val="23"/>
        </w:rPr>
        <w:t xml:space="preserve"> updates as more information becomes available.</w:t>
      </w:r>
    </w:p>
    <w:p w14:paraId="58655CAC" w14:textId="77777777" w:rsidR="00E66501" w:rsidRPr="00ED4A0D" w:rsidRDefault="00E66501" w:rsidP="000B63E8">
      <w:pPr>
        <w:spacing w:line="259" w:lineRule="auto"/>
        <w:rPr>
          <w:rFonts w:ascii="Cambria" w:hAnsi="Cambria"/>
          <w:bCs/>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Pr="00ED4A0D" w:rsidRDefault="00C815E8"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14C071E" w14:textId="7AA3A718"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w:t>
      </w:r>
      <w:r w:rsidRPr="00ED4A0D">
        <w:rPr>
          <w:rFonts w:ascii="Cambria" w:eastAsia="MS Mincho" w:hAnsi="Cambria" w:cs="Times New Roman"/>
          <w:color w:val="000000"/>
          <w:sz w:val="23"/>
          <w:szCs w:val="23"/>
        </w:rPr>
        <w:lastRenderedPageBreak/>
        <w:t>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3"/>
      <w:headerReference w:type="first" r:id="rId14"/>
      <w:footerReference w:type="first" r:id="rId15"/>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341E0" w14:textId="77777777" w:rsidR="000A6C22" w:rsidRDefault="000A6C22" w:rsidP="008D76BF">
      <w:r>
        <w:separator/>
      </w:r>
    </w:p>
  </w:endnote>
  <w:endnote w:type="continuationSeparator" w:id="0">
    <w:p w14:paraId="3CE2C5E1" w14:textId="77777777" w:rsidR="000A6C22" w:rsidRDefault="000A6C22" w:rsidP="008D76BF">
      <w:r>
        <w:continuationSeparator/>
      </w:r>
    </w:p>
  </w:endnote>
  <w:endnote w:type="continuationNotice" w:id="1">
    <w:p w14:paraId="17F1E65F" w14:textId="77777777" w:rsidR="000A6C22" w:rsidRDefault="000A6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4FFDF" w14:textId="77777777" w:rsidR="000A6C22" w:rsidRDefault="000A6C22" w:rsidP="008D76BF">
      <w:r>
        <w:separator/>
      </w:r>
    </w:p>
  </w:footnote>
  <w:footnote w:type="continuationSeparator" w:id="0">
    <w:p w14:paraId="4F93AA15" w14:textId="77777777" w:rsidR="000A6C22" w:rsidRDefault="000A6C22" w:rsidP="008D76BF">
      <w:r>
        <w:continuationSeparator/>
      </w:r>
    </w:p>
  </w:footnote>
  <w:footnote w:type="continuationNotice" w:id="1">
    <w:p w14:paraId="252F6AC9" w14:textId="77777777" w:rsidR="000A6C22" w:rsidRDefault="000A6C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t4C1wPY" int2:invalidationBookmarkName="" int2:hashCode="Ix5WTbTNtEplRV" int2:id="HwaFrbY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1440"/>
    <w:rsid w:val="00001F8C"/>
    <w:rsid w:val="00002AFA"/>
    <w:rsid w:val="00004E72"/>
    <w:rsid w:val="00005252"/>
    <w:rsid w:val="00005D10"/>
    <w:rsid w:val="00007B61"/>
    <w:rsid w:val="00007F44"/>
    <w:rsid w:val="000104CB"/>
    <w:rsid w:val="00010DE1"/>
    <w:rsid w:val="0001134F"/>
    <w:rsid w:val="0001394F"/>
    <w:rsid w:val="00013C58"/>
    <w:rsid w:val="000147AA"/>
    <w:rsid w:val="00015D92"/>
    <w:rsid w:val="00016B1E"/>
    <w:rsid w:val="00016F27"/>
    <w:rsid w:val="00017A59"/>
    <w:rsid w:val="00017B6B"/>
    <w:rsid w:val="0002007E"/>
    <w:rsid w:val="00020520"/>
    <w:rsid w:val="0002139E"/>
    <w:rsid w:val="00023967"/>
    <w:rsid w:val="00026C8D"/>
    <w:rsid w:val="000272A2"/>
    <w:rsid w:val="0002772A"/>
    <w:rsid w:val="00027FC3"/>
    <w:rsid w:val="00030C3F"/>
    <w:rsid w:val="00030CB6"/>
    <w:rsid w:val="00032CFB"/>
    <w:rsid w:val="00033386"/>
    <w:rsid w:val="00033E7C"/>
    <w:rsid w:val="000343DD"/>
    <w:rsid w:val="000344D7"/>
    <w:rsid w:val="00035158"/>
    <w:rsid w:val="0003673B"/>
    <w:rsid w:val="00041077"/>
    <w:rsid w:val="000420DD"/>
    <w:rsid w:val="0004321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6409"/>
    <w:rsid w:val="000569D6"/>
    <w:rsid w:val="000578B5"/>
    <w:rsid w:val="0006314E"/>
    <w:rsid w:val="00063DE2"/>
    <w:rsid w:val="00064079"/>
    <w:rsid w:val="00064DA6"/>
    <w:rsid w:val="00065A0D"/>
    <w:rsid w:val="00066CCE"/>
    <w:rsid w:val="00067389"/>
    <w:rsid w:val="000678A9"/>
    <w:rsid w:val="00067D9C"/>
    <w:rsid w:val="00070331"/>
    <w:rsid w:val="000720FA"/>
    <w:rsid w:val="0007237A"/>
    <w:rsid w:val="00072D8E"/>
    <w:rsid w:val="00073138"/>
    <w:rsid w:val="00075991"/>
    <w:rsid w:val="0008034E"/>
    <w:rsid w:val="0008090C"/>
    <w:rsid w:val="00080E8C"/>
    <w:rsid w:val="00083449"/>
    <w:rsid w:val="00083746"/>
    <w:rsid w:val="00083EBD"/>
    <w:rsid w:val="000847DE"/>
    <w:rsid w:val="00084FF2"/>
    <w:rsid w:val="000853D1"/>
    <w:rsid w:val="00085D25"/>
    <w:rsid w:val="0008652B"/>
    <w:rsid w:val="00086E20"/>
    <w:rsid w:val="000905AB"/>
    <w:rsid w:val="000913A9"/>
    <w:rsid w:val="00091A7F"/>
    <w:rsid w:val="00091FA3"/>
    <w:rsid w:val="000934D6"/>
    <w:rsid w:val="00093D2C"/>
    <w:rsid w:val="000946A0"/>
    <w:rsid w:val="0009473F"/>
    <w:rsid w:val="0009585A"/>
    <w:rsid w:val="00095B92"/>
    <w:rsid w:val="00095BE7"/>
    <w:rsid w:val="00096179"/>
    <w:rsid w:val="00096933"/>
    <w:rsid w:val="0009738C"/>
    <w:rsid w:val="000975CF"/>
    <w:rsid w:val="00097B36"/>
    <w:rsid w:val="000A15E4"/>
    <w:rsid w:val="000A1C95"/>
    <w:rsid w:val="000A247A"/>
    <w:rsid w:val="000A270D"/>
    <w:rsid w:val="000A2B6B"/>
    <w:rsid w:val="000A3DFB"/>
    <w:rsid w:val="000A4897"/>
    <w:rsid w:val="000A50C4"/>
    <w:rsid w:val="000A61BC"/>
    <w:rsid w:val="000A6658"/>
    <w:rsid w:val="000A6C22"/>
    <w:rsid w:val="000A7760"/>
    <w:rsid w:val="000B1803"/>
    <w:rsid w:val="000B3260"/>
    <w:rsid w:val="000B50F8"/>
    <w:rsid w:val="000B54C0"/>
    <w:rsid w:val="000B59EF"/>
    <w:rsid w:val="000B63E8"/>
    <w:rsid w:val="000B664A"/>
    <w:rsid w:val="000B6E32"/>
    <w:rsid w:val="000B732B"/>
    <w:rsid w:val="000B7836"/>
    <w:rsid w:val="000C0074"/>
    <w:rsid w:val="000C09AC"/>
    <w:rsid w:val="000C16CD"/>
    <w:rsid w:val="000C1F00"/>
    <w:rsid w:val="000C2E8D"/>
    <w:rsid w:val="000C3A17"/>
    <w:rsid w:val="000C401D"/>
    <w:rsid w:val="000C5A2F"/>
    <w:rsid w:val="000D078E"/>
    <w:rsid w:val="000D1366"/>
    <w:rsid w:val="000D25BE"/>
    <w:rsid w:val="000D40F8"/>
    <w:rsid w:val="000D571E"/>
    <w:rsid w:val="000D60EA"/>
    <w:rsid w:val="000D7698"/>
    <w:rsid w:val="000E00EC"/>
    <w:rsid w:val="000E0E1A"/>
    <w:rsid w:val="000E23B4"/>
    <w:rsid w:val="000E34F0"/>
    <w:rsid w:val="000E526A"/>
    <w:rsid w:val="000E6155"/>
    <w:rsid w:val="000E6BA1"/>
    <w:rsid w:val="000E7264"/>
    <w:rsid w:val="000E74AD"/>
    <w:rsid w:val="000F111D"/>
    <w:rsid w:val="000F15EB"/>
    <w:rsid w:val="000F2E95"/>
    <w:rsid w:val="000F459E"/>
    <w:rsid w:val="000F4DA8"/>
    <w:rsid w:val="000F7595"/>
    <w:rsid w:val="00101D78"/>
    <w:rsid w:val="0010210E"/>
    <w:rsid w:val="00102A90"/>
    <w:rsid w:val="00102DE4"/>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38F2"/>
    <w:rsid w:val="001249F0"/>
    <w:rsid w:val="0012500B"/>
    <w:rsid w:val="00125383"/>
    <w:rsid w:val="0013036D"/>
    <w:rsid w:val="0013056C"/>
    <w:rsid w:val="00131444"/>
    <w:rsid w:val="00131D3A"/>
    <w:rsid w:val="00132DC7"/>
    <w:rsid w:val="00133F43"/>
    <w:rsid w:val="00134393"/>
    <w:rsid w:val="00135B0D"/>
    <w:rsid w:val="00135CF6"/>
    <w:rsid w:val="00137B04"/>
    <w:rsid w:val="00137EA6"/>
    <w:rsid w:val="00140228"/>
    <w:rsid w:val="0014084F"/>
    <w:rsid w:val="00140ECA"/>
    <w:rsid w:val="00143268"/>
    <w:rsid w:val="0014356C"/>
    <w:rsid w:val="00144894"/>
    <w:rsid w:val="0014652B"/>
    <w:rsid w:val="001470E9"/>
    <w:rsid w:val="00147ED3"/>
    <w:rsid w:val="001504B3"/>
    <w:rsid w:val="0015170A"/>
    <w:rsid w:val="00152F82"/>
    <w:rsid w:val="001536DA"/>
    <w:rsid w:val="00156760"/>
    <w:rsid w:val="00157209"/>
    <w:rsid w:val="00160987"/>
    <w:rsid w:val="00160E48"/>
    <w:rsid w:val="00161671"/>
    <w:rsid w:val="0016196B"/>
    <w:rsid w:val="0016318E"/>
    <w:rsid w:val="00165E69"/>
    <w:rsid w:val="00166AB2"/>
    <w:rsid w:val="00167DEE"/>
    <w:rsid w:val="00171463"/>
    <w:rsid w:val="00171549"/>
    <w:rsid w:val="00171727"/>
    <w:rsid w:val="0017281C"/>
    <w:rsid w:val="00173368"/>
    <w:rsid w:val="00173377"/>
    <w:rsid w:val="00173DE2"/>
    <w:rsid w:val="00174F97"/>
    <w:rsid w:val="001768A1"/>
    <w:rsid w:val="00177EDF"/>
    <w:rsid w:val="001810E3"/>
    <w:rsid w:val="001816AE"/>
    <w:rsid w:val="00181E2F"/>
    <w:rsid w:val="00182BDA"/>
    <w:rsid w:val="00182C92"/>
    <w:rsid w:val="0018329F"/>
    <w:rsid w:val="00183C0C"/>
    <w:rsid w:val="001856A3"/>
    <w:rsid w:val="00185F4C"/>
    <w:rsid w:val="001868FE"/>
    <w:rsid w:val="00187689"/>
    <w:rsid w:val="00190483"/>
    <w:rsid w:val="001905E3"/>
    <w:rsid w:val="001907D4"/>
    <w:rsid w:val="00192F1F"/>
    <w:rsid w:val="001966A9"/>
    <w:rsid w:val="0019675A"/>
    <w:rsid w:val="001A12D1"/>
    <w:rsid w:val="001A1C17"/>
    <w:rsid w:val="001A2305"/>
    <w:rsid w:val="001A2FBE"/>
    <w:rsid w:val="001A3341"/>
    <w:rsid w:val="001A35F4"/>
    <w:rsid w:val="001A46EA"/>
    <w:rsid w:val="001A4C19"/>
    <w:rsid w:val="001A5230"/>
    <w:rsid w:val="001A5D1B"/>
    <w:rsid w:val="001A5F13"/>
    <w:rsid w:val="001A6137"/>
    <w:rsid w:val="001A6D35"/>
    <w:rsid w:val="001B1252"/>
    <w:rsid w:val="001B2311"/>
    <w:rsid w:val="001B7C3A"/>
    <w:rsid w:val="001C08BB"/>
    <w:rsid w:val="001C0EAA"/>
    <w:rsid w:val="001C12F3"/>
    <w:rsid w:val="001C2D31"/>
    <w:rsid w:val="001C393D"/>
    <w:rsid w:val="001C3E77"/>
    <w:rsid w:val="001C51FC"/>
    <w:rsid w:val="001C5B5F"/>
    <w:rsid w:val="001C6133"/>
    <w:rsid w:val="001C6359"/>
    <w:rsid w:val="001C7909"/>
    <w:rsid w:val="001D0BC8"/>
    <w:rsid w:val="001D16F2"/>
    <w:rsid w:val="001D17D4"/>
    <w:rsid w:val="001D2046"/>
    <w:rsid w:val="001D2937"/>
    <w:rsid w:val="001D3339"/>
    <w:rsid w:val="001D3911"/>
    <w:rsid w:val="001D4372"/>
    <w:rsid w:val="001D5B50"/>
    <w:rsid w:val="001D7DE7"/>
    <w:rsid w:val="001E0DB4"/>
    <w:rsid w:val="001E2012"/>
    <w:rsid w:val="001E2DE5"/>
    <w:rsid w:val="001E5427"/>
    <w:rsid w:val="001E6D3E"/>
    <w:rsid w:val="001F0FCE"/>
    <w:rsid w:val="001F0FD6"/>
    <w:rsid w:val="001F2C5C"/>
    <w:rsid w:val="001F2C6C"/>
    <w:rsid w:val="001F2FBE"/>
    <w:rsid w:val="001F308D"/>
    <w:rsid w:val="001F3B48"/>
    <w:rsid w:val="001F4A02"/>
    <w:rsid w:val="001F5318"/>
    <w:rsid w:val="001F5A10"/>
    <w:rsid w:val="001F5E8D"/>
    <w:rsid w:val="00200E9E"/>
    <w:rsid w:val="00201696"/>
    <w:rsid w:val="00201CCB"/>
    <w:rsid w:val="00201CD1"/>
    <w:rsid w:val="002026FE"/>
    <w:rsid w:val="00203B72"/>
    <w:rsid w:val="00210B7D"/>
    <w:rsid w:val="002120A1"/>
    <w:rsid w:val="00212692"/>
    <w:rsid w:val="002129D4"/>
    <w:rsid w:val="00213CC0"/>
    <w:rsid w:val="0021450F"/>
    <w:rsid w:val="00214C8C"/>
    <w:rsid w:val="00214CE4"/>
    <w:rsid w:val="00214E7C"/>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404A0"/>
    <w:rsid w:val="00240A18"/>
    <w:rsid w:val="0024111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60544"/>
    <w:rsid w:val="00263336"/>
    <w:rsid w:val="00263BB2"/>
    <w:rsid w:val="00265ADA"/>
    <w:rsid w:val="00265B4F"/>
    <w:rsid w:val="00265CAD"/>
    <w:rsid w:val="00265F64"/>
    <w:rsid w:val="00266DCB"/>
    <w:rsid w:val="00267111"/>
    <w:rsid w:val="0027070E"/>
    <w:rsid w:val="00270BB2"/>
    <w:rsid w:val="00270C4A"/>
    <w:rsid w:val="00271588"/>
    <w:rsid w:val="00276100"/>
    <w:rsid w:val="002770D6"/>
    <w:rsid w:val="0027730F"/>
    <w:rsid w:val="00282A49"/>
    <w:rsid w:val="00282AD6"/>
    <w:rsid w:val="00285060"/>
    <w:rsid w:val="0028612F"/>
    <w:rsid w:val="00290DA5"/>
    <w:rsid w:val="002912D5"/>
    <w:rsid w:val="002920AB"/>
    <w:rsid w:val="00293994"/>
    <w:rsid w:val="00293B04"/>
    <w:rsid w:val="00293D23"/>
    <w:rsid w:val="0029413D"/>
    <w:rsid w:val="00294FE7"/>
    <w:rsid w:val="00294FFB"/>
    <w:rsid w:val="0029509F"/>
    <w:rsid w:val="002A017E"/>
    <w:rsid w:val="002A11DA"/>
    <w:rsid w:val="002A222A"/>
    <w:rsid w:val="002A246E"/>
    <w:rsid w:val="002A2BA1"/>
    <w:rsid w:val="002A4038"/>
    <w:rsid w:val="002A44AC"/>
    <w:rsid w:val="002A4807"/>
    <w:rsid w:val="002A558D"/>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52B9"/>
    <w:rsid w:val="002E5688"/>
    <w:rsid w:val="002E60E4"/>
    <w:rsid w:val="002E6FC6"/>
    <w:rsid w:val="002F00A6"/>
    <w:rsid w:val="002F118E"/>
    <w:rsid w:val="002F1B5C"/>
    <w:rsid w:val="002F2E92"/>
    <w:rsid w:val="002F2F40"/>
    <w:rsid w:val="002F3B4C"/>
    <w:rsid w:val="002F5592"/>
    <w:rsid w:val="002F5D1A"/>
    <w:rsid w:val="002F7C58"/>
    <w:rsid w:val="00300510"/>
    <w:rsid w:val="003015D9"/>
    <w:rsid w:val="003016DB"/>
    <w:rsid w:val="00303BD0"/>
    <w:rsid w:val="00304EA0"/>
    <w:rsid w:val="003057D6"/>
    <w:rsid w:val="00305D76"/>
    <w:rsid w:val="00307125"/>
    <w:rsid w:val="003075BD"/>
    <w:rsid w:val="00310269"/>
    <w:rsid w:val="003107F9"/>
    <w:rsid w:val="003107FE"/>
    <w:rsid w:val="00311074"/>
    <w:rsid w:val="00314537"/>
    <w:rsid w:val="003153A8"/>
    <w:rsid w:val="00316386"/>
    <w:rsid w:val="0031733B"/>
    <w:rsid w:val="00317480"/>
    <w:rsid w:val="00321ED4"/>
    <w:rsid w:val="0032283B"/>
    <w:rsid w:val="003232C9"/>
    <w:rsid w:val="00323802"/>
    <w:rsid w:val="00325353"/>
    <w:rsid w:val="00325656"/>
    <w:rsid w:val="00327D92"/>
    <w:rsid w:val="00331619"/>
    <w:rsid w:val="00331CAD"/>
    <w:rsid w:val="00332736"/>
    <w:rsid w:val="00337347"/>
    <w:rsid w:val="00337CE4"/>
    <w:rsid w:val="00340328"/>
    <w:rsid w:val="003424B9"/>
    <w:rsid w:val="00342744"/>
    <w:rsid w:val="003434C1"/>
    <w:rsid w:val="00343A42"/>
    <w:rsid w:val="0034442F"/>
    <w:rsid w:val="003466BD"/>
    <w:rsid w:val="00346F22"/>
    <w:rsid w:val="00350158"/>
    <w:rsid w:val="00350CF8"/>
    <w:rsid w:val="00350DF4"/>
    <w:rsid w:val="00353339"/>
    <w:rsid w:val="00354819"/>
    <w:rsid w:val="003618E5"/>
    <w:rsid w:val="003650C4"/>
    <w:rsid w:val="003672AD"/>
    <w:rsid w:val="00370DC4"/>
    <w:rsid w:val="003711AD"/>
    <w:rsid w:val="003755E4"/>
    <w:rsid w:val="0037688B"/>
    <w:rsid w:val="003830E5"/>
    <w:rsid w:val="00384919"/>
    <w:rsid w:val="00385952"/>
    <w:rsid w:val="00385F8C"/>
    <w:rsid w:val="003861B1"/>
    <w:rsid w:val="00386211"/>
    <w:rsid w:val="0038649B"/>
    <w:rsid w:val="00387DCD"/>
    <w:rsid w:val="00391E60"/>
    <w:rsid w:val="00393F37"/>
    <w:rsid w:val="00395336"/>
    <w:rsid w:val="00395482"/>
    <w:rsid w:val="00395655"/>
    <w:rsid w:val="003979C8"/>
    <w:rsid w:val="003A01C8"/>
    <w:rsid w:val="003A0D50"/>
    <w:rsid w:val="003A1A1B"/>
    <w:rsid w:val="003A3474"/>
    <w:rsid w:val="003A4581"/>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B7F"/>
    <w:rsid w:val="003D2817"/>
    <w:rsid w:val="003D45C0"/>
    <w:rsid w:val="003D4610"/>
    <w:rsid w:val="003D4EB9"/>
    <w:rsid w:val="003D7BFA"/>
    <w:rsid w:val="003E2195"/>
    <w:rsid w:val="003E49B2"/>
    <w:rsid w:val="003E60F3"/>
    <w:rsid w:val="003E61F9"/>
    <w:rsid w:val="003E699E"/>
    <w:rsid w:val="003E7754"/>
    <w:rsid w:val="003F0D97"/>
    <w:rsid w:val="003F1135"/>
    <w:rsid w:val="003F1D41"/>
    <w:rsid w:val="003F26B5"/>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AC0"/>
    <w:rsid w:val="0041567B"/>
    <w:rsid w:val="00415E2D"/>
    <w:rsid w:val="004165B6"/>
    <w:rsid w:val="0041662C"/>
    <w:rsid w:val="00417BAF"/>
    <w:rsid w:val="00417C2B"/>
    <w:rsid w:val="00420810"/>
    <w:rsid w:val="00421C1E"/>
    <w:rsid w:val="00422FAC"/>
    <w:rsid w:val="0042456D"/>
    <w:rsid w:val="00424B75"/>
    <w:rsid w:val="00424DAD"/>
    <w:rsid w:val="004251CD"/>
    <w:rsid w:val="00425EC1"/>
    <w:rsid w:val="004268CA"/>
    <w:rsid w:val="0042750F"/>
    <w:rsid w:val="004300B5"/>
    <w:rsid w:val="004301E7"/>
    <w:rsid w:val="004303B1"/>
    <w:rsid w:val="004304AA"/>
    <w:rsid w:val="0043250C"/>
    <w:rsid w:val="00433902"/>
    <w:rsid w:val="00433A54"/>
    <w:rsid w:val="0043522E"/>
    <w:rsid w:val="00435964"/>
    <w:rsid w:val="0043661C"/>
    <w:rsid w:val="0043712B"/>
    <w:rsid w:val="00437B2B"/>
    <w:rsid w:val="00440752"/>
    <w:rsid w:val="00440EB3"/>
    <w:rsid w:val="00442003"/>
    <w:rsid w:val="0044358D"/>
    <w:rsid w:val="00443933"/>
    <w:rsid w:val="00443AA8"/>
    <w:rsid w:val="00443EDF"/>
    <w:rsid w:val="0044406D"/>
    <w:rsid w:val="0044500B"/>
    <w:rsid w:val="00445774"/>
    <w:rsid w:val="004458F6"/>
    <w:rsid w:val="00446267"/>
    <w:rsid w:val="00447D62"/>
    <w:rsid w:val="004509F3"/>
    <w:rsid w:val="004519B3"/>
    <w:rsid w:val="00451B98"/>
    <w:rsid w:val="00451F2B"/>
    <w:rsid w:val="004522F5"/>
    <w:rsid w:val="004523F9"/>
    <w:rsid w:val="00453DA3"/>
    <w:rsid w:val="00454728"/>
    <w:rsid w:val="00454A02"/>
    <w:rsid w:val="00454CA5"/>
    <w:rsid w:val="00455C63"/>
    <w:rsid w:val="004562C7"/>
    <w:rsid w:val="00456F0B"/>
    <w:rsid w:val="004616C0"/>
    <w:rsid w:val="00462814"/>
    <w:rsid w:val="004641CA"/>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36EC"/>
    <w:rsid w:val="00486F62"/>
    <w:rsid w:val="00492071"/>
    <w:rsid w:val="00494330"/>
    <w:rsid w:val="0049474E"/>
    <w:rsid w:val="00494FAF"/>
    <w:rsid w:val="00494FED"/>
    <w:rsid w:val="00495182"/>
    <w:rsid w:val="00495286"/>
    <w:rsid w:val="004A0393"/>
    <w:rsid w:val="004A1186"/>
    <w:rsid w:val="004A1B6B"/>
    <w:rsid w:val="004A253E"/>
    <w:rsid w:val="004A3095"/>
    <w:rsid w:val="004A3DF8"/>
    <w:rsid w:val="004A4573"/>
    <w:rsid w:val="004A4B54"/>
    <w:rsid w:val="004A4BA1"/>
    <w:rsid w:val="004A53B0"/>
    <w:rsid w:val="004A613E"/>
    <w:rsid w:val="004A7475"/>
    <w:rsid w:val="004A7CC2"/>
    <w:rsid w:val="004B0532"/>
    <w:rsid w:val="004B182D"/>
    <w:rsid w:val="004B1926"/>
    <w:rsid w:val="004B22D8"/>
    <w:rsid w:val="004B3B3D"/>
    <w:rsid w:val="004B5903"/>
    <w:rsid w:val="004B6AFB"/>
    <w:rsid w:val="004B72FF"/>
    <w:rsid w:val="004C4998"/>
    <w:rsid w:val="004C529B"/>
    <w:rsid w:val="004C65B9"/>
    <w:rsid w:val="004C6F03"/>
    <w:rsid w:val="004C7FE6"/>
    <w:rsid w:val="004D0075"/>
    <w:rsid w:val="004D0E38"/>
    <w:rsid w:val="004D0FF4"/>
    <w:rsid w:val="004D3D15"/>
    <w:rsid w:val="004D7005"/>
    <w:rsid w:val="004E0149"/>
    <w:rsid w:val="004E1854"/>
    <w:rsid w:val="004E64B3"/>
    <w:rsid w:val="004E6B06"/>
    <w:rsid w:val="004E6BC6"/>
    <w:rsid w:val="004ED340"/>
    <w:rsid w:val="004F1333"/>
    <w:rsid w:val="004F13B4"/>
    <w:rsid w:val="004F1C27"/>
    <w:rsid w:val="004F36D3"/>
    <w:rsid w:val="004F473D"/>
    <w:rsid w:val="004F5DCC"/>
    <w:rsid w:val="004F6D46"/>
    <w:rsid w:val="004F73AA"/>
    <w:rsid w:val="00501836"/>
    <w:rsid w:val="005037FE"/>
    <w:rsid w:val="0050383C"/>
    <w:rsid w:val="00503865"/>
    <w:rsid w:val="0050524D"/>
    <w:rsid w:val="005079C8"/>
    <w:rsid w:val="005106B0"/>
    <w:rsid w:val="005108B2"/>
    <w:rsid w:val="00511245"/>
    <w:rsid w:val="0051255D"/>
    <w:rsid w:val="00515A94"/>
    <w:rsid w:val="00515BF6"/>
    <w:rsid w:val="00516177"/>
    <w:rsid w:val="0051749A"/>
    <w:rsid w:val="0051785C"/>
    <w:rsid w:val="00517BFC"/>
    <w:rsid w:val="00520905"/>
    <w:rsid w:val="00520DF3"/>
    <w:rsid w:val="0052201C"/>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40382"/>
    <w:rsid w:val="005411E1"/>
    <w:rsid w:val="00543074"/>
    <w:rsid w:val="00543204"/>
    <w:rsid w:val="00543B87"/>
    <w:rsid w:val="00546017"/>
    <w:rsid w:val="005467DF"/>
    <w:rsid w:val="00547583"/>
    <w:rsid w:val="005506D6"/>
    <w:rsid w:val="00551302"/>
    <w:rsid w:val="0055157E"/>
    <w:rsid w:val="00553426"/>
    <w:rsid w:val="00554397"/>
    <w:rsid w:val="00554AA2"/>
    <w:rsid w:val="00554DD2"/>
    <w:rsid w:val="00554F1B"/>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BDB"/>
    <w:rsid w:val="00580385"/>
    <w:rsid w:val="00580A1C"/>
    <w:rsid w:val="00581138"/>
    <w:rsid w:val="00581E58"/>
    <w:rsid w:val="00581FDD"/>
    <w:rsid w:val="005834E3"/>
    <w:rsid w:val="00583E6B"/>
    <w:rsid w:val="00584442"/>
    <w:rsid w:val="00584EBC"/>
    <w:rsid w:val="005856FE"/>
    <w:rsid w:val="00585B17"/>
    <w:rsid w:val="00590E71"/>
    <w:rsid w:val="00591522"/>
    <w:rsid w:val="005919FA"/>
    <w:rsid w:val="00591A44"/>
    <w:rsid w:val="00591CAA"/>
    <w:rsid w:val="00593703"/>
    <w:rsid w:val="00594139"/>
    <w:rsid w:val="00594320"/>
    <w:rsid w:val="00595535"/>
    <w:rsid w:val="00595576"/>
    <w:rsid w:val="0059603F"/>
    <w:rsid w:val="0059616A"/>
    <w:rsid w:val="00596A51"/>
    <w:rsid w:val="005A00CE"/>
    <w:rsid w:val="005A11F6"/>
    <w:rsid w:val="005A182E"/>
    <w:rsid w:val="005A296F"/>
    <w:rsid w:val="005A2AF0"/>
    <w:rsid w:val="005A3C1D"/>
    <w:rsid w:val="005A42AB"/>
    <w:rsid w:val="005A4746"/>
    <w:rsid w:val="005A59F9"/>
    <w:rsid w:val="005A6B1C"/>
    <w:rsid w:val="005A7111"/>
    <w:rsid w:val="005A7E15"/>
    <w:rsid w:val="005B1146"/>
    <w:rsid w:val="005B236D"/>
    <w:rsid w:val="005B2AAE"/>
    <w:rsid w:val="005B2ACB"/>
    <w:rsid w:val="005B3266"/>
    <w:rsid w:val="005B3F60"/>
    <w:rsid w:val="005B5584"/>
    <w:rsid w:val="005B654A"/>
    <w:rsid w:val="005B6F2B"/>
    <w:rsid w:val="005B73FF"/>
    <w:rsid w:val="005C0959"/>
    <w:rsid w:val="005C231A"/>
    <w:rsid w:val="005C261A"/>
    <w:rsid w:val="005C4A40"/>
    <w:rsid w:val="005C4FE6"/>
    <w:rsid w:val="005C6001"/>
    <w:rsid w:val="005D0519"/>
    <w:rsid w:val="005D093B"/>
    <w:rsid w:val="005D09FD"/>
    <w:rsid w:val="005D0B70"/>
    <w:rsid w:val="005D1D67"/>
    <w:rsid w:val="005D4170"/>
    <w:rsid w:val="005D4503"/>
    <w:rsid w:val="005D47A4"/>
    <w:rsid w:val="005D4B5A"/>
    <w:rsid w:val="005D50EE"/>
    <w:rsid w:val="005D573F"/>
    <w:rsid w:val="005D6471"/>
    <w:rsid w:val="005D6821"/>
    <w:rsid w:val="005D78E1"/>
    <w:rsid w:val="005E0AAA"/>
    <w:rsid w:val="005E11ED"/>
    <w:rsid w:val="005E2686"/>
    <w:rsid w:val="005E39D8"/>
    <w:rsid w:val="005E3CC4"/>
    <w:rsid w:val="005E4ED7"/>
    <w:rsid w:val="005E5769"/>
    <w:rsid w:val="005E6F9D"/>
    <w:rsid w:val="005E7C29"/>
    <w:rsid w:val="005F07A6"/>
    <w:rsid w:val="005F3122"/>
    <w:rsid w:val="005F3735"/>
    <w:rsid w:val="005F3749"/>
    <w:rsid w:val="005F4E3B"/>
    <w:rsid w:val="005F4F87"/>
    <w:rsid w:val="00600538"/>
    <w:rsid w:val="0060337A"/>
    <w:rsid w:val="00603556"/>
    <w:rsid w:val="00603C08"/>
    <w:rsid w:val="00604256"/>
    <w:rsid w:val="00604419"/>
    <w:rsid w:val="00604DBD"/>
    <w:rsid w:val="00605BCA"/>
    <w:rsid w:val="00607102"/>
    <w:rsid w:val="00607CD8"/>
    <w:rsid w:val="006120D8"/>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3298"/>
    <w:rsid w:val="00645947"/>
    <w:rsid w:val="0064681E"/>
    <w:rsid w:val="00646E98"/>
    <w:rsid w:val="00647257"/>
    <w:rsid w:val="0064750E"/>
    <w:rsid w:val="006477D6"/>
    <w:rsid w:val="00650839"/>
    <w:rsid w:val="0065176A"/>
    <w:rsid w:val="006522A8"/>
    <w:rsid w:val="00653AAE"/>
    <w:rsid w:val="00653AE4"/>
    <w:rsid w:val="00653DF5"/>
    <w:rsid w:val="00654180"/>
    <w:rsid w:val="00654D84"/>
    <w:rsid w:val="00656F8C"/>
    <w:rsid w:val="0065733E"/>
    <w:rsid w:val="0065789B"/>
    <w:rsid w:val="00657E89"/>
    <w:rsid w:val="00660972"/>
    <w:rsid w:val="006616DF"/>
    <w:rsid w:val="006634C0"/>
    <w:rsid w:val="00663C28"/>
    <w:rsid w:val="00664504"/>
    <w:rsid w:val="00667491"/>
    <w:rsid w:val="00667AF5"/>
    <w:rsid w:val="00670534"/>
    <w:rsid w:val="0067182B"/>
    <w:rsid w:val="00671884"/>
    <w:rsid w:val="00673ED5"/>
    <w:rsid w:val="00674610"/>
    <w:rsid w:val="0067549D"/>
    <w:rsid w:val="0067709E"/>
    <w:rsid w:val="00680EC3"/>
    <w:rsid w:val="00681734"/>
    <w:rsid w:val="00681A06"/>
    <w:rsid w:val="00681CE5"/>
    <w:rsid w:val="00684092"/>
    <w:rsid w:val="00686F16"/>
    <w:rsid w:val="00690A94"/>
    <w:rsid w:val="006A04B9"/>
    <w:rsid w:val="006A0767"/>
    <w:rsid w:val="006A07AE"/>
    <w:rsid w:val="006A0ABE"/>
    <w:rsid w:val="006A167F"/>
    <w:rsid w:val="006A16F8"/>
    <w:rsid w:val="006A2397"/>
    <w:rsid w:val="006A274C"/>
    <w:rsid w:val="006A434B"/>
    <w:rsid w:val="006A4ADF"/>
    <w:rsid w:val="006A506A"/>
    <w:rsid w:val="006A585E"/>
    <w:rsid w:val="006A5F32"/>
    <w:rsid w:val="006A5FF1"/>
    <w:rsid w:val="006A62B1"/>
    <w:rsid w:val="006A6CE3"/>
    <w:rsid w:val="006B0AE4"/>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D0CE7"/>
    <w:rsid w:val="006D34B6"/>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74C"/>
    <w:rsid w:val="006F055E"/>
    <w:rsid w:val="006F1217"/>
    <w:rsid w:val="006F1D6D"/>
    <w:rsid w:val="006F3CC6"/>
    <w:rsid w:val="006F4101"/>
    <w:rsid w:val="006F69E6"/>
    <w:rsid w:val="006F709B"/>
    <w:rsid w:val="006F7242"/>
    <w:rsid w:val="006F7FBB"/>
    <w:rsid w:val="007002ED"/>
    <w:rsid w:val="00700A8A"/>
    <w:rsid w:val="00702BDF"/>
    <w:rsid w:val="00703D03"/>
    <w:rsid w:val="00710099"/>
    <w:rsid w:val="00710EB4"/>
    <w:rsid w:val="00711C20"/>
    <w:rsid w:val="00711C25"/>
    <w:rsid w:val="00712BCA"/>
    <w:rsid w:val="00712F15"/>
    <w:rsid w:val="007145D1"/>
    <w:rsid w:val="00715C21"/>
    <w:rsid w:val="00716875"/>
    <w:rsid w:val="00716AE1"/>
    <w:rsid w:val="007226D7"/>
    <w:rsid w:val="007228CC"/>
    <w:rsid w:val="0072348D"/>
    <w:rsid w:val="007254CA"/>
    <w:rsid w:val="007268FC"/>
    <w:rsid w:val="00731A95"/>
    <w:rsid w:val="00732A6D"/>
    <w:rsid w:val="00733873"/>
    <w:rsid w:val="00733F71"/>
    <w:rsid w:val="00734FE6"/>
    <w:rsid w:val="00736ACE"/>
    <w:rsid w:val="00737467"/>
    <w:rsid w:val="00737DC9"/>
    <w:rsid w:val="007410D4"/>
    <w:rsid w:val="00741245"/>
    <w:rsid w:val="007418B5"/>
    <w:rsid w:val="00741974"/>
    <w:rsid w:val="0074282A"/>
    <w:rsid w:val="00742BE1"/>
    <w:rsid w:val="0074339B"/>
    <w:rsid w:val="007433FE"/>
    <w:rsid w:val="0074389D"/>
    <w:rsid w:val="00743EFA"/>
    <w:rsid w:val="00743FD0"/>
    <w:rsid w:val="00746F46"/>
    <w:rsid w:val="00747107"/>
    <w:rsid w:val="00750440"/>
    <w:rsid w:val="00751030"/>
    <w:rsid w:val="00752039"/>
    <w:rsid w:val="00753D08"/>
    <w:rsid w:val="00753D46"/>
    <w:rsid w:val="00753E62"/>
    <w:rsid w:val="00754E31"/>
    <w:rsid w:val="007558D6"/>
    <w:rsid w:val="00757357"/>
    <w:rsid w:val="00757373"/>
    <w:rsid w:val="0075786C"/>
    <w:rsid w:val="00761CD4"/>
    <w:rsid w:val="00761E9B"/>
    <w:rsid w:val="0076361D"/>
    <w:rsid w:val="00764B7A"/>
    <w:rsid w:val="00765353"/>
    <w:rsid w:val="00766395"/>
    <w:rsid w:val="0076706C"/>
    <w:rsid w:val="0077342A"/>
    <w:rsid w:val="00773822"/>
    <w:rsid w:val="00773C60"/>
    <w:rsid w:val="007758D1"/>
    <w:rsid w:val="0078076E"/>
    <w:rsid w:val="00780938"/>
    <w:rsid w:val="00781C56"/>
    <w:rsid w:val="00782E53"/>
    <w:rsid w:val="0078373F"/>
    <w:rsid w:val="00784EAE"/>
    <w:rsid w:val="00785B03"/>
    <w:rsid w:val="007868FC"/>
    <w:rsid w:val="0078751E"/>
    <w:rsid w:val="00787BFB"/>
    <w:rsid w:val="00790EAC"/>
    <w:rsid w:val="00792D06"/>
    <w:rsid w:val="0079420B"/>
    <w:rsid w:val="0079445A"/>
    <w:rsid w:val="007950A1"/>
    <w:rsid w:val="007977FF"/>
    <w:rsid w:val="007A0CBC"/>
    <w:rsid w:val="007A0E3A"/>
    <w:rsid w:val="007A2ABC"/>
    <w:rsid w:val="007A2F1D"/>
    <w:rsid w:val="007A3DCD"/>
    <w:rsid w:val="007A426F"/>
    <w:rsid w:val="007A47D6"/>
    <w:rsid w:val="007A47DF"/>
    <w:rsid w:val="007A4B39"/>
    <w:rsid w:val="007A6802"/>
    <w:rsid w:val="007A6E5C"/>
    <w:rsid w:val="007A7358"/>
    <w:rsid w:val="007A7F24"/>
    <w:rsid w:val="007B0399"/>
    <w:rsid w:val="007B1569"/>
    <w:rsid w:val="007B18B3"/>
    <w:rsid w:val="007B1E18"/>
    <w:rsid w:val="007B2D9A"/>
    <w:rsid w:val="007B4025"/>
    <w:rsid w:val="007B58EE"/>
    <w:rsid w:val="007B7AA1"/>
    <w:rsid w:val="007C13AE"/>
    <w:rsid w:val="007C1C8E"/>
    <w:rsid w:val="007C2A5F"/>
    <w:rsid w:val="007C2C25"/>
    <w:rsid w:val="007C4E29"/>
    <w:rsid w:val="007C57D6"/>
    <w:rsid w:val="007C5813"/>
    <w:rsid w:val="007C6195"/>
    <w:rsid w:val="007C6A0E"/>
    <w:rsid w:val="007C7ADC"/>
    <w:rsid w:val="007D0A4A"/>
    <w:rsid w:val="007D11DD"/>
    <w:rsid w:val="007D1297"/>
    <w:rsid w:val="007D3B3B"/>
    <w:rsid w:val="007D4125"/>
    <w:rsid w:val="007D45C9"/>
    <w:rsid w:val="007D49B9"/>
    <w:rsid w:val="007D4C50"/>
    <w:rsid w:val="007D54A5"/>
    <w:rsid w:val="007D5881"/>
    <w:rsid w:val="007D5F44"/>
    <w:rsid w:val="007D66F1"/>
    <w:rsid w:val="007D6A0D"/>
    <w:rsid w:val="007D7004"/>
    <w:rsid w:val="007D7C7C"/>
    <w:rsid w:val="007E0573"/>
    <w:rsid w:val="007E1238"/>
    <w:rsid w:val="007E2EE0"/>
    <w:rsid w:val="007E3588"/>
    <w:rsid w:val="007E4402"/>
    <w:rsid w:val="007E51A0"/>
    <w:rsid w:val="007E695D"/>
    <w:rsid w:val="007E69DE"/>
    <w:rsid w:val="007E7C13"/>
    <w:rsid w:val="007F030F"/>
    <w:rsid w:val="007F18A5"/>
    <w:rsid w:val="007F1B20"/>
    <w:rsid w:val="007F29B4"/>
    <w:rsid w:val="007F4CD1"/>
    <w:rsid w:val="007F570F"/>
    <w:rsid w:val="007F5922"/>
    <w:rsid w:val="007F5BC8"/>
    <w:rsid w:val="007F7E31"/>
    <w:rsid w:val="00800B8D"/>
    <w:rsid w:val="00800C52"/>
    <w:rsid w:val="00801A6F"/>
    <w:rsid w:val="008026A9"/>
    <w:rsid w:val="008036C4"/>
    <w:rsid w:val="0080384F"/>
    <w:rsid w:val="00804093"/>
    <w:rsid w:val="008060AB"/>
    <w:rsid w:val="0080648E"/>
    <w:rsid w:val="00806B3E"/>
    <w:rsid w:val="008116C5"/>
    <w:rsid w:val="008117AD"/>
    <w:rsid w:val="008131A9"/>
    <w:rsid w:val="008135F9"/>
    <w:rsid w:val="00813A14"/>
    <w:rsid w:val="00814DDF"/>
    <w:rsid w:val="0081792F"/>
    <w:rsid w:val="00817B30"/>
    <w:rsid w:val="0082210D"/>
    <w:rsid w:val="00822579"/>
    <w:rsid w:val="00822F57"/>
    <w:rsid w:val="008231BB"/>
    <w:rsid w:val="008243C4"/>
    <w:rsid w:val="00824ED2"/>
    <w:rsid w:val="00825170"/>
    <w:rsid w:val="00826921"/>
    <w:rsid w:val="008279CC"/>
    <w:rsid w:val="0083043D"/>
    <w:rsid w:val="00832B1C"/>
    <w:rsid w:val="0083356C"/>
    <w:rsid w:val="00836212"/>
    <w:rsid w:val="008402B2"/>
    <w:rsid w:val="008414A1"/>
    <w:rsid w:val="00841614"/>
    <w:rsid w:val="00841947"/>
    <w:rsid w:val="00842EA7"/>
    <w:rsid w:val="00842F2E"/>
    <w:rsid w:val="00842FD8"/>
    <w:rsid w:val="008431B6"/>
    <w:rsid w:val="008437C0"/>
    <w:rsid w:val="00843886"/>
    <w:rsid w:val="00843BEC"/>
    <w:rsid w:val="00844CDB"/>
    <w:rsid w:val="00846364"/>
    <w:rsid w:val="00846579"/>
    <w:rsid w:val="00847146"/>
    <w:rsid w:val="0084792A"/>
    <w:rsid w:val="00850FCD"/>
    <w:rsid w:val="008514EC"/>
    <w:rsid w:val="008518E5"/>
    <w:rsid w:val="00851ACE"/>
    <w:rsid w:val="00852A9A"/>
    <w:rsid w:val="00853058"/>
    <w:rsid w:val="0085542F"/>
    <w:rsid w:val="00855CC8"/>
    <w:rsid w:val="0085649F"/>
    <w:rsid w:val="0085659A"/>
    <w:rsid w:val="008578AB"/>
    <w:rsid w:val="00857927"/>
    <w:rsid w:val="00857E34"/>
    <w:rsid w:val="00860A7F"/>
    <w:rsid w:val="00862871"/>
    <w:rsid w:val="00862EE0"/>
    <w:rsid w:val="00865D1B"/>
    <w:rsid w:val="00866103"/>
    <w:rsid w:val="0086627C"/>
    <w:rsid w:val="00866A20"/>
    <w:rsid w:val="00870028"/>
    <w:rsid w:val="0087027F"/>
    <w:rsid w:val="0087131A"/>
    <w:rsid w:val="008714C4"/>
    <w:rsid w:val="0087153E"/>
    <w:rsid w:val="008727F1"/>
    <w:rsid w:val="00873455"/>
    <w:rsid w:val="00875F7E"/>
    <w:rsid w:val="00883394"/>
    <w:rsid w:val="00883730"/>
    <w:rsid w:val="00884EAE"/>
    <w:rsid w:val="00885077"/>
    <w:rsid w:val="00885FD2"/>
    <w:rsid w:val="00886DF6"/>
    <w:rsid w:val="008873F0"/>
    <w:rsid w:val="00887566"/>
    <w:rsid w:val="00887592"/>
    <w:rsid w:val="008902EE"/>
    <w:rsid w:val="00891109"/>
    <w:rsid w:val="008913C2"/>
    <w:rsid w:val="008915DC"/>
    <w:rsid w:val="008916BA"/>
    <w:rsid w:val="00892C38"/>
    <w:rsid w:val="0089328D"/>
    <w:rsid w:val="0089364D"/>
    <w:rsid w:val="0089637E"/>
    <w:rsid w:val="00897490"/>
    <w:rsid w:val="00897ED2"/>
    <w:rsid w:val="008A0D56"/>
    <w:rsid w:val="008A2629"/>
    <w:rsid w:val="008A4302"/>
    <w:rsid w:val="008A67A6"/>
    <w:rsid w:val="008A6CAA"/>
    <w:rsid w:val="008A6DF8"/>
    <w:rsid w:val="008B0F9B"/>
    <w:rsid w:val="008B1A40"/>
    <w:rsid w:val="008B248E"/>
    <w:rsid w:val="008B2536"/>
    <w:rsid w:val="008B2AEF"/>
    <w:rsid w:val="008B2C7D"/>
    <w:rsid w:val="008B403C"/>
    <w:rsid w:val="008B467D"/>
    <w:rsid w:val="008B67CE"/>
    <w:rsid w:val="008C042E"/>
    <w:rsid w:val="008C15E6"/>
    <w:rsid w:val="008C163A"/>
    <w:rsid w:val="008C276F"/>
    <w:rsid w:val="008C2EA0"/>
    <w:rsid w:val="008C30C5"/>
    <w:rsid w:val="008C3648"/>
    <w:rsid w:val="008C4610"/>
    <w:rsid w:val="008C5434"/>
    <w:rsid w:val="008C779A"/>
    <w:rsid w:val="008D0AE1"/>
    <w:rsid w:val="008D1A03"/>
    <w:rsid w:val="008D37CD"/>
    <w:rsid w:val="008D3DFE"/>
    <w:rsid w:val="008D4B32"/>
    <w:rsid w:val="008D4FFA"/>
    <w:rsid w:val="008D5CFD"/>
    <w:rsid w:val="008D6960"/>
    <w:rsid w:val="008D7132"/>
    <w:rsid w:val="008D76BF"/>
    <w:rsid w:val="008D7D60"/>
    <w:rsid w:val="008D7DA2"/>
    <w:rsid w:val="008E2633"/>
    <w:rsid w:val="008E2F8E"/>
    <w:rsid w:val="008E3A2D"/>
    <w:rsid w:val="008F08EC"/>
    <w:rsid w:val="008F1D2C"/>
    <w:rsid w:val="008F2E12"/>
    <w:rsid w:val="008F4115"/>
    <w:rsid w:val="008F5373"/>
    <w:rsid w:val="008F731A"/>
    <w:rsid w:val="00900492"/>
    <w:rsid w:val="009008F9"/>
    <w:rsid w:val="0090182F"/>
    <w:rsid w:val="0090320B"/>
    <w:rsid w:val="009045CF"/>
    <w:rsid w:val="0090528E"/>
    <w:rsid w:val="0090553A"/>
    <w:rsid w:val="009068ED"/>
    <w:rsid w:val="00906EE8"/>
    <w:rsid w:val="00907161"/>
    <w:rsid w:val="009075E5"/>
    <w:rsid w:val="009121B8"/>
    <w:rsid w:val="00912455"/>
    <w:rsid w:val="00912577"/>
    <w:rsid w:val="00913442"/>
    <w:rsid w:val="00913847"/>
    <w:rsid w:val="00914033"/>
    <w:rsid w:val="00914130"/>
    <w:rsid w:val="009143C4"/>
    <w:rsid w:val="0091451F"/>
    <w:rsid w:val="0091462D"/>
    <w:rsid w:val="00917009"/>
    <w:rsid w:val="009171D1"/>
    <w:rsid w:val="00920065"/>
    <w:rsid w:val="00920372"/>
    <w:rsid w:val="009206F0"/>
    <w:rsid w:val="00921116"/>
    <w:rsid w:val="00921AC0"/>
    <w:rsid w:val="00921B5A"/>
    <w:rsid w:val="00921EA4"/>
    <w:rsid w:val="0092245D"/>
    <w:rsid w:val="00922B5C"/>
    <w:rsid w:val="00923473"/>
    <w:rsid w:val="0092393C"/>
    <w:rsid w:val="00923DEF"/>
    <w:rsid w:val="00924D0C"/>
    <w:rsid w:val="0092501C"/>
    <w:rsid w:val="00927250"/>
    <w:rsid w:val="00931250"/>
    <w:rsid w:val="00931794"/>
    <w:rsid w:val="00931EB4"/>
    <w:rsid w:val="009323C3"/>
    <w:rsid w:val="00932E78"/>
    <w:rsid w:val="009342BC"/>
    <w:rsid w:val="009348DE"/>
    <w:rsid w:val="00934E65"/>
    <w:rsid w:val="00935F5B"/>
    <w:rsid w:val="00936786"/>
    <w:rsid w:val="00940036"/>
    <w:rsid w:val="00941046"/>
    <w:rsid w:val="0094181F"/>
    <w:rsid w:val="00941D9F"/>
    <w:rsid w:val="009422CA"/>
    <w:rsid w:val="00943C91"/>
    <w:rsid w:val="009443C5"/>
    <w:rsid w:val="009449D5"/>
    <w:rsid w:val="00944BDE"/>
    <w:rsid w:val="00945053"/>
    <w:rsid w:val="00945091"/>
    <w:rsid w:val="009450E4"/>
    <w:rsid w:val="00950174"/>
    <w:rsid w:val="009501D2"/>
    <w:rsid w:val="009509B2"/>
    <w:rsid w:val="00950C99"/>
    <w:rsid w:val="0095182E"/>
    <w:rsid w:val="00952FDA"/>
    <w:rsid w:val="00953E6A"/>
    <w:rsid w:val="00953F5D"/>
    <w:rsid w:val="0096027F"/>
    <w:rsid w:val="00961F85"/>
    <w:rsid w:val="009622A6"/>
    <w:rsid w:val="009634A7"/>
    <w:rsid w:val="0096598E"/>
    <w:rsid w:val="009662D9"/>
    <w:rsid w:val="009671E4"/>
    <w:rsid w:val="009672FF"/>
    <w:rsid w:val="0097046C"/>
    <w:rsid w:val="00970864"/>
    <w:rsid w:val="00970C3E"/>
    <w:rsid w:val="00970D1E"/>
    <w:rsid w:val="00972F03"/>
    <w:rsid w:val="00973232"/>
    <w:rsid w:val="009734C1"/>
    <w:rsid w:val="009745CD"/>
    <w:rsid w:val="009749D0"/>
    <w:rsid w:val="00976133"/>
    <w:rsid w:val="0097661D"/>
    <w:rsid w:val="0097718B"/>
    <w:rsid w:val="009777AB"/>
    <w:rsid w:val="009807CD"/>
    <w:rsid w:val="00980993"/>
    <w:rsid w:val="00980A51"/>
    <w:rsid w:val="00980BDC"/>
    <w:rsid w:val="00983DAD"/>
    <w:rsid w:val="0098452F"/>
    <w:rsid w:val="009847E4"/>
    <w:rsid w:val="00985204"/>
    <w:rsid w:val="009854EF"/>
    <w:rsid w:val="00985AFD"/>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324D"/>
    <w:rsid w:val="009A3F7C"/>
    <w:rsid w:val="009A4A59"/>
    <w:rsid w:val="009A56E3"/>
    <w:rsid w:val="009A600F"/>
    <w:rsid w:val="009A7DE1"/>
    <w:rsid w:val="009B1FFA"/>
    <w:rsid w:val="009B3005"/>
    <w:rsid w:val="009B301C"/>
    <w:rsid w:val="009B3040"/>
    <w:rsid w:val="009B423C"/>
    <w:rsid w:val="009B4D1D"/>
    <w:rsid w:val="009B6601"/>
    <w:rsid w:val="009B6A57"/>
    <w:rsid w:val="009C31B8"/>
    <w:rsid w:val="009C4A86"/>
    <w:rsid w:val="009C4AE7"/>
    <w:rsid w:val="009C4ECB"/>
    <w:rsid w:val="009C4F69"/>
    <w:rsid w:val="009C520F"/>
    <w:rsid w:val="009C5432"/>
    <w:rsid w:val="009C68D2"/>
    <w:rsid w:val="009C7266"/>
    <w:rsid w:val="009C72C8"/>
    <w:rsid w:val="009D09D0"/>
    <w:rsid w:val="009D0E5D"/>
    <w:rsid w:val="009D1523"/>
    <w:rsid w:val="009D5C1C"/>
    <w:rsid w:val="009D60BF"/>
    <w:rsid w:val="009D63AA"/>
    <w:rsid w:val="009D7FD7"/>
    <w:rsid w:val="009E0795"/>
    <w:rsid w:val="009E07ED"/>
    <w:rsid w:val="009E1E75"/>
    <w:rsid w:val="009E1EB2"/>
    <w:rsid w:val="009E3286"/>
    <w:rsid w:val="009E3EB9"/>
    <w:rsid w:val="009E411D"/>
    <w:rsid w:val="009E4B4F"/>
    <w:rsid w:val="009E5DF3"/>
    <w:rsid w:val="009E62FF"/>
    <w:rsid w:val="009F195C"/>
    <w:rsid w:val="009F1E1B"/>
    <w:rsid w:val="009F2DE3"/>
    <w:rsid w:val="009F3736"/>
    <w:rsid w:val="009F4638"/>
    <w:rsid w:val="009F576F"/>
    <w:rsid w:val="009F5F3E"/>
    <w:rsid w:val="009F743C"/>
    <w:rsid w:val="00A0088E"/>
    <w:rsid w:val="00A028BA"/>
    <w:rsid w:val="00A03B49"/>
    <w:rsid w:val="00A04447"/>
    <w:rsid w:val="00A0498F"/>
    <w:rsid w:val="00A04DC2"/>
    <w:rsid w:val="00A05586"/>
    <w:rsid w:val="00A06A22"/>
    <w:rsid w:val="00A06B42"/>
    <w:rsid w:val="00A10643"/>
    <w:rsid w:val="00A1079E"/>
    <w:rsid w:val="00A11A96"/>
    <w:rsid w:val="00A11E69"/>
    <w:rsid w:val="00A11FC0"/>
    <w:rsid w:val="00A12461"/>
    <w:rsid w:val="00A127BE"/>
    <w:rsid w:val="00A13043"/>
    <w:rsid w:val="00A13648"/>
    <w:rsid w:val="00A13E0A"/>
    <w:rsid w:val="00A14D7B"/>
    <w:rsid w:val="00A209D1"/>
    <w:rsid w:val="00A2141D"/>
    <w:rsid w:val="00A22D68"/>
    <w:rsid w:val="00A22D7F"/>
    <w:rsid w:val="00A234BD"/>
    <w:rsid w:val="00A24208"/>
    <w:rsid w:val="00A2480F"/>
    <w:rsid w:val="00A24C26"/>
    <w:rsid w:val="00A25E16"/>
    <w:rsid w:val="00A31F90"/>
    <w:rsid w:val="00A35CC6"/>
    <w:rsid w:val="00A36954"/>
    <w:rsid w:val="00A36FCC"/>
    <w:rsid w:val="00A3760A"/>
    <w:rsid w:val="00A3797E"/>
    <w:rsid w:val="00A37DE0"/>
    <w:rsid w:val="00A403EC"/>
    <w:rsid w:val="00A40C11"/>
    <w:rsid w:val="00A41078"/>
    <w:rsid w:val="00A426F8"/>
    <w:rsid w:val="00A42BD8"/>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32C1"/>
    <w:rsid w:val="00A647C3"/>
    <w:rsid w:val="00A64C1C"/>
    <w:rsid w:val="00A6581E"/>
    <w:rsid w:val="00A6661B"/>
    <w:rsid w:val="00A66BE8"/>
    <w:rsid w:val="00A66D01"/>
    <w:rsid w:val="00A67994"/>
    <w:rsid w:val="00A711B7"/>
    <w:rsid w:val="00A714FE"/>
    <w:rsid w:val="00A72BDF"/>
    <w:rsid w:val="00A74B74"/>
    <w:rsid w:val="00A74CAC"/>
    <w:rsid w:val="00A751D8"/>
    <w:rsid w:val="00A763E8"/>
    <w:rsid w:val="00A76704"/>
    <w:rsid w:val="00A76F0B"/>
    <w:rsid w:val="00A772CD"/>
    <w:rsid w:val="00A77B63"/>
    <w:rsid w:val="00A80252"/>
    <w:rsid w:val="00A81943"/>
    <w:rsid w:val="00A827D8"/>
    <w:rsid w:val="00A83278"/>
    <w:rsid w:val="00A83907"/>
    <w:rsid w:val="00A83B4B"/>
    <w:rsid w:val="00A83FD2"/>
    <w:rsid w:val="00A860B1"/>
    <w:rsid w:val="00A86AA5"/>
    <w:rsid w:val="00A87A79"/>
    <w:rsid w:val="00A90B86"/>
    <w:rsid w:val="00A91017"/>
    <w:rsid w:val="00A91C23"/>
    <w:rsid w:val="00A91E21"/>
    <w:rsid w:val="00A94126"/>
    <w:rsid w:val="00A94743"/>
    <w:rsid w:val="00A95D05"/>
    <w:rsid w:val="00A97366"/>
    <w:rsid w:val="00AA0FC7"/>
    <w:rsid w:val="00AA2E25"/>
    <w:rsid w:val="00AA3186"/>
    <w:rsid w:val="00AA3768"/>
    <w:rsid w:val="00AA3E1A"/>
    <w:rsid w:val="00AA4358"/>
    <w:rsid w:val="00AA4DD0"/>
    <w:rsid w:val="00AA53DE"/>
    <w:rsid w:val="00AA689C"/>
    <w:rsid w:val="00AA7AD2"/>
    <w:rsid w:val="00AB03E5"/>
    <w:rsid w:val="00AB03F0"/>
    <w:rsid w:val="00AB0C6B"/>
    <w:rsid w:val="00AB0F95"/>
    <w:rsid w:val="00AB1487"/>
    <w:rsid w:val="00AB1997"/>
    <w:rsid w:val="00AB2C2C"/>
    <w:rsid w:val="00AB3886"/>
    <w:rsid w:val="00AB412F"/>
    <w:rsid w:val="00AB437F"/>
    <w:rsid w:val="00AB4491"/>
    <w:rsid w:val="00AB6363"/>
    <w:rsid w:val="00AB6B21"/>
    <w:rsid w:val="00AB7FC4"/>
    <w:rsid w:val="00AC046F"/>
    <w:rsid w:val="00AC0823"/>
    <w:rsid w:val="00AC3230"/>
    <w:rsid w:val="00AC495A"/>
    <w:rsid w:val="00AC55AA"/>
    <w:rsid w:val="00AC5D29"/>
    <w:rsid w:val="00AC6654"/>
    <w:rsid w:val="00AC789F"/>
    <w:rsid w:val="00AD00C7"/>
    <w:rsid w:val="00AD1696"/>
    <w:rsid w:val="00AD1804"/>
    <w:rsid w:val="00AD1ADF"/>
    <w:rsid w:val="00AD28B0"/>
    <w:rsid w:val="00AD3667"/>
    <w:rsid w:val="00AD3C85"/>
    <w:rsid w:val="00AD3DEE"/>
    <w:rsid w:val="00AD3E04"/>
    <w:rsid w:val="00AD3F96"/>
    <w:rsid w:val="00AD4072"/>
    <w:rsid w:val="00AD55AC"/>
    <w:rsid w:val="00AD578F"/>
    <w:rsid w:val="00AD6E41"/>
    <w:rsid w:val="00AD6FEF"/>
    <w:rsid w:val="00AE0A38"/>
    <w:rsid w:val="00AE0C98"/>
    <w:rsid w:val="00AE0EC1"/>
    <w:rsid w:val="00AE0F5D"/>
    <w:rsid w:val="00AE24FD"/>
    <w:rsid w:val="00AE2E5B"/>
    <w:rsid w:val="00AE4265"/>
    <w:rsid w:val="00AF1068"/>
    <w:rsid w:val="00AF2EEB"/>
    <w:rsid w:val="00AF4186"/>
    <w:rsid w:val="00AF46E0"/>
    <w:rsid w:val="00B00A81"/>
    <w:rsid w:val="00B00E79"/>
    <w:rsid w:val="00B01300"/>
    <w:rsid w:val="00B013E0"/>
    <w:rsid w:val="00B01651"/>
    <w:rsid w:val="00B02148"/>
    <w:rsid w:val="00B04042"/>
    <w:rsid w:val="00B0738D"/>
    <w:rsid w:val="00B10402"/>
    <w:rsid w:val="00B104F1"/>
    <w:rsid w:val="00B110CB"/>
    <w:rsid w:val="00B118AB"/>
    <w:rsid w:val="00B12DCF"/>
    <w:rsid w:val="00B205B7"/>
    <w:rsid w:val="00B205EA"/>
    <w:rsid w:val="00B20C03"/>
    <w:rsid w:val="00B20C39"/>
    <w:rsid w:val="00B2282D"/>
    <w:rsid w:val="00B24B66"/>
    <w:rsid w:val="00B25DA4"/>
    <w:rsid w:val="00B25DD8"/>
    <w:rsid w:val="00B270C3"/>
    <w:rsid w:val="00B2722B"/>
    <w:rsid w:val="00B27447"/>
    <w:rsid w:val="00B27A58"/>
    <w:rsid w:val="00B318F7"/>
    <w:rsid w:val="00B32732"/>
    <w:rsid w:val="00B3319C"/>
    <w:rsid w:val="00B33EF7"/>
    <w:rsid w:val="00B3408D"/>
    <w:rsid w:val="00B349BF"/>
    <w:rsid w:val="00B34AAC"/>
    <w:rsid w:val="00B35403"/>
    <w:rsid w:val="00B44A8A"/>
    <w:rsid w:val="00B44B68"/>
    <w:rsid w:val="00B463E4"/>
    <w:rsid w:val="00B47251"/>
    <w:rsid w:val="00B5131B"/>
    <w:rsid w:val="00B51A74"/>
    <w:rsid w:val="00B537A4"/>
    <w:rsid w:val="00B55AA7"/>
    <w:rsid w:val="00B566F7"/>
    <w:rsid w:val="00B56CF4"/>
    <w:rsid w:val="00B56F30"/>
    <w:rsid w:val="00B56FC5"/>
    <w:rsid w:val="00B604F3"/>
    <w:rsid w:val="00B604F8"/>
    <w:rsid w:val="00B63292"/>
    <w:rsid w:val="00B64759"/>
    <w:rsid w:val="00B647D5"/>
    <w:rsid w:val="00B66AD9"/>
    <w:rsid w:val="00B713BD"/>
    <w:rsid w:val="00B71DA6"/>
    <w:rsid w:val="00B72280"/>
    <w:rsid w:val="00B725EA"/>
    <w:rsid w:val="00B7563E"/>
    <w:rsid w:val="00B77B4F"/>
    <w:rsid w:val="00B81350"/>
    <w:rsid w:val="00B81860"/>
    <w:rsid w:val="00B81EB5"/>
    <w:rsid w:val="00B84254"/>
    <w:rsid w:val="00B859CB"/>
    <w:rsid w:val="00B85DF9"/>
    <w:rsid w:val="00B86E46"/>
    <w:rsid w:val="00B86F6E"/>
    <w:rsid w:val="00B90752"/>
    <w:rsid w:val="00B90CEA"/>
    <w:rsid w:val="00B91A8C"/>
    <w:rsid w:val="00B94E42"/>
    <w:rsid w:val="00B954F1"/>
    <w:rsid w:val="00B95F19"/>
    <w:rsid w:val="00B97DE9"/>
    <w:rsid w:val="00BA07B3"/>
    <w:rsid w:val="00BA140E"/>
    <w:rsid w:val="00BA1BBD"/>
    <w:rsid w:val="00BA245E"/>
    <w:rsid w:val="00BA46D2"/>
    <w:rsid w:val="00BA48EF"/>
    <w:rsid w:val="00BA4C04"/>
    <w:rsid w:val="00BA5792"/>
    <w:rsid w:val="00BA5B2B"/>
    <w:rsid w:val="00BA6F46"/>
    <w:rsid w:val="00BA72C3"/>
    <w:rsid w:val="00BB0469"/>
    <w:rsid w:val="00BB0BFF"/>
    <w:rsid w:val="00BB1F6F"/>
    <w:rsid w:val="00BB3152"/>
    <w:rsid w:val="00BB3C5A"/>
    <w:rsid w:val="00BB6600"/>
    <w:rsid w:val="00BB7961"/>
    <w:rsid w:val="00BB7F86"/>
    <w:rsid w:val="00BC207D"/>
    <w:rsid w:val="00BC401F"/>
    <w:rsid w:val="00BC4D81"/>
    <w:rsid w:val="00BC6B60"/>
    <w:rsid w:val="00BD14E7"/>
    <w:rsid w:val="00BD1918"/>
    <w:rsid w:val="00BD19A7"/>
    <w:rsid w:val="00BD1D34"/>
    <w:rsid w:val="00BD1EFD"/>
    <w:rsid w:val="00BD3CC4"/>
    <w:rsid w:val="00BD465D"/>
    <w:rsid w:val="00BD60B2"/>
    <w:rsid w:val="00BD6FDC"/>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458"/>
    <w:rsid w:val="00BF05DB"/>
    <w:rsid w:val="00BF0AA6"/>
    <w:rsid w:val="00BF10C0"/>
    <w:rsid w:val="00BF1144"/>
    <w:rsid w:val="00BF1C84"/>
    <w:rsid w:val="00BF23C2"/>
    <w:rsid w:val="00BF265B"/>
    <w:rsid w:val="00BF3773"/>
    <w:rsid w:val="00BF425F"/>
    <w:rsid w:val="00BF4A19"/>
    <w:rsid w:val="00BF4C50"/>
    <w:rsid w:val="00BF4D71"/>
    <w:rsid w:val="00BF4E2B"/>
    <w:rsid w:val="00BF5715"/>
    <w:rsid w:val="00BF7DCC"/>
    <w:rsid w:val="00BF7F0F"/>
    <w:rsid w:val="00C00C2F"/>
    <w:rsid w:val="00C02B79"/>
    <w:rsid w:val="00C05B20"/>
    <w:rsid w:val="00C05E30"/>
    <w:rsid w:val="00C06B6E"/>
    <w:rsid w:val="00C06D7B"/>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1AA5"/>
    <w:rsid w:val="00C32F1D"/>
    <w:rsid w:val="00C33212"/>
    <w:rsid w:val="00C33660"/>
    <w:rsid w:val="00C35A92"/>
    <w:rsid w:val="00C35B60"/>
    <w:rsid w:val="00C35C98"/>
    <w:rsid w:val="00C35E69"/>
    <w:rsid w:val="00C35EB8"/>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713C"/>
    <w:rsid w:val="00C506BB"/>
    <w:rsid w:val="00C51080"/>
    <w:rsid w:val="00C52407"/>
    <w:rsid w:val="00C52524"/>
    <w:rsid w:val="00C53546"/>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99F"/>
    <w:rsid w:val="00C8008B"/>
    <w:rsid w:val="00C81361"/>
    <w:rsid w:val="00C815E8"/>
    <w:rsid w:val="00C81AC6"/>
    <w:rsid w:val="00C81D58"/>
    <w:rsid w:val="00C83B26"/>
    <w:rsid w:val="00C83C57"/>
    <w:rsid w:val="00C84099"/>
    <w:rsid w:val="00C85563"/>
    <w:rsid w:val="00C8701B"/>
    <w:rsid w:val="00C90C55"/>
    <w:rsid w:val="00C9279B"/>
    <w:rsid w:val="00C92DDC"/>
    <w:rsid w:val="00C93205"/>
    <w:rsid w:val="00C93B31"/>
    <w:rsid w:val="00C94EFE"/>
    <w:rsid w:val="00C9589E"/>
    <w:rsid w:val="00C961DD"/>
    <w:rsid w:val="00C963A9"/>
    <w:rsid w:val="00CA09FB"/>
    <w:rsid w:val="00CA1A52"/>
    <w:rsid w:val="00CA3744"/>
    <w:rsid w:val="00CA4C03"/>
    <w:rsid w:val="00CA54A2"/>
    <w:rsid w:val="00CA6D96"/>
    <w:rsid w:val="00CA6E5A"/>
    <w:rsid w:val="00CA7228"/>
    <w:rsid w:val="00CB2D83"/>
    <w:rsid w:val="00CB4127"/>
    <w:rsid w:val="00CB49F9"/>
    <w:rsid w:val="00CB6C50"/>
    <w:rsid w:val="00CB7371"/>
    <w:rsid w:val="00CB7749"/>
    <w:rsid w:val="00CB7F00"/>
    <w:rsid w:val="00CC2BBD"/>
    <w:rsid w:val="00CC3114"/>
    <w:rsid w:val="00CC3A5D"/>
    <w:rsid w:val="00CC495F"/>
    <w:rsid w:val="00CC6820"/>
    <w:rsid w:val="00CD08DC"/>
    <w:rsid w:val="00CD0B9E"/>
    <w:rsid w:val="00CD0C92"/>
    <w:rsid w:val="00CD0D3B"/>
    <w:rsid w:val="00CD126D"/>
    <w:rsid w:val="00CD1583"/>
    <w:rsid w:val="00CD1E95"/>
    <w:rsid w:val="00CD27A7"/>
    <w:rsid w:val="00CD3794"/>
    <w:rsid w:val="00CD40C0"/>
    <w:rsid w:val="00CD51F4"/>
    <w:rsid w:val="00CD5B73"/>
    <w:rsid w:val="00CE0A7C"/>
    <w:rsid w:val="00CE1488"/>
    <w:rsid w:val="00CE14DF"/>
    <w:rsid w:val="00CF08CA"/>
    <w:rsid w:val="00CF1ECD"/>
    <w:rsid w:val="00CF265C"/>
    <w:rsid w:val="00CF322C"/>
    <w:rsid w:val="00CF5E1B"/>
    <w:rsid w:val="00CF70AD"/>
    <w:rsid w:val="00CF7673"/>
    <w:rsid w:val="00CF7E43"/>
    <w:rsid w:val="00D005AC"/>
    <w:rsid w:val="00D00685"/>
    <w:rsid w:val="00D00ED9"/>
    <w:rsid w:val="00D01C6D"/>
    <w:rsid w:val="00D02991"/>
    <w:rsid w:val="00D03371"/>
    <w:rsid w:val="00D03BB6"/>
    <w:rsid w:val="00D05143"/>
    <w:rsid w:val="00D051E8"/>
    <w:rsid w:val="00D05341"/>
    <w:rsid w:val="00D057DE"/>
    <w:rsid w:val="00D05EED"/>
    <w:rsid w:val="00D06039"/>
    <w:rsid w:val="00D10111"/>
    <w:rsid w:val="00D1049F"/>
    <w:rsid w:val="00D11476"/>
    <w:rsid w:val="00D11A07"/>
    <w:rsid w:val="00D11DFE"/>
    <w:rsid w:val="00D11E8A"/>
    <w:rsid w:val="00D12703"/>
    <w:rsid w:val="00D137A4"/>
    <w:rsid w:val="00D13B8A"/>
    <w:rsid w:val="00D15601"/>
    <w:rsid w:val="00D15B12"/>
    <w:rsid w:val="00D16684"/>
    <w:rsid w:val="00D16FD6"/>
    <w:rsid w:val="00D17E92"/>
    <w:rsid w:val="00D20156"/>
    <w:rsid w:val="00D20835"/>
    <w:rsid w:val="00D210BD"/>
    <w:rsid w:val="00D22FD4"/>
    <w:rsid w:val="00D23BAE"/>
    <w:rsid w:val="00D24066"/>
    <w:rsid w:val="00D2581E"/>
    <w:rsid w:val="00D25AF1"/>
    <w:rsid w:val="00D268B9"/>
    <w:rsid w:val="00D26922"/>
    <w:rsid w:val="00D3075F"/>
    <w:rsid w:val="00D307EE"/>
    <w:rsid w:val="00D32283"/>
    <w:rsid w:val="00D32372"/>
    <w:rsid w:val="00D35667"/>
    <w:rsid w:val="00D356F8"/>
    <w:rsid w:val="00D35E6B"/>
    <w:rsid w:val="00D3622E"/>
    <w:rsid w:val="00D37287"/>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C26"/>
    <w:rsid w:val="00D5462D"/>
    <w:rsid w:val="00D55EA4"/>
    <w:rsid w:val="00D60A58"/>
    <w:rsid w:val="00D60AA6"/>
    <w:rsid w:val="00D61721"/>
    <w:rsid w:val="00D63AE3"/>
    <w:rsid w:val="00D640FD"/>
    <w:rsid w:val="00D648C5"/>
    <w:rsid w:val="00D64B5B"/>
    <w:rsid w:val="00D64F61"/>
    <w:rsid w:val="00D6523B"/>
    <w:rsid w:val="00D65ACD"/>
    <w:rsid w:val="00D66512"/>
    <w:rsid w:val="00D66A4C"/>
    <w:rsid w:val="00D712D4"/>
    <w:rsid w:val="00D71357"/>
    <w:rsid w:val="00D719EA"/>
    <w:rsid w:val="00D7291B"/>
    <w:rsid w:val="00D72A5F"/>
    <w:rsid w:val="00D73216"/>
    <w:rsid w:val="00D732FF"/>
    <w:rsid w:val="00D741F2"/>
    <w:rsid w:val="00D74E33"/>
    <w:rsid w:val="00D773AA"/>
    <w:rsid w:val="00D77ECA"/>
    <w:rsid w:val="00D80ACD"/>
    <w:rsid w:val="00D80C58"/>
    <w:rsid w:val="00D8275D"/>
    <w:rsid w:val="00D82C9F"/>
    <w:rsid w:val="00D835D3"/>
    <w:rsid w:val="00D85E71"/>
    <w:rsid w:val="00D8606D"/>
    <w:rsid w:val="00D86E69"/>
    <w:rsid w:val="00D874AE"/>
    <w:rsid w:val="00D90150"/>
    <w:rsid w:val="00D9099D"/>
    <w:rsid w:val="00D93082"/>
    <w:rsid w:val="00D93231"/>
    <w:rsid w:val="00D9388B"/>
    <w:rsid w:val="00D94E93"/>
    <w:rsid w:val="00D953BF"/>
    <w:rsid w:val="00D961C2"/>
    <w:rsid w:val="00D963A3"/>
    <w:rsid w:val="00D97DB0"/>
    <w:rsid w:val="00DA078D"/>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5BE"/>
    <w:rsid w:val="00DB46C4"/>
    <w:rsid w:val="00DB48B2"/>
    <w:rsid w:val="00DB561A"/>
    <w:rsid w:val="00DB6A00"/>
    <w:rsid w:val="00DB7AD5"/>
    <w:rsid w:val="00DB7CED"/>
    <w:rsid w:val="00DC0089"/>
    <w:rsid w:val="00DC168E"/>
    <w:rsid w:val="00DC1902"/>
    <w:rsid w:val="00DC2684"/>
    <w:rsid w:val="00DC2CBF"/>
    <w:rsid w:val="00DC3DFD"/>
    <w:rsid w:val="00DC4DEA"/>
    <w:rsid w:val="00DC51D7"/>
    <w:rsid w:val="00DC59DD"/>
    <w:rsid w:val="00DC6C85"/>
    <w:rsid w:val="00DD0201"/>
    <w:rsid w:val="00DD326D"/>
    <w:rsid w:val="00DD42DE"/>
    <w:rsid w:val="00DD483B"/>
    <w:rsid w:val="00DD548D"/>
    <w:rsid w:val="00DD54FA"/>
    <w:rsid w:val="00DD5640"/>
    <w:rsid w:val="00DD580C"/>
    <w:rsid w:val="00DD596F"/>
    <w:rsid w:val="00DD6F46"/>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6F96"/>
    <w:rsid w:val="00E27C0A"/>
    <w:rsid w:val="00E30E89"/>
    <w:rsid w:val="00E32A01"/>
    <w:rsid w:val="00E335A1"/>
    <w:rsid w:val="00E3372C"/>
    <w:rsid w:val="00E34843"/>
    <w:rsid w:val="00E3492F"/>
    <w:rsid w:val="00E363A0"/>
    <w:rsid w:val="00E36DCB"/>
    <w:rsid w:val="00E3762B"/>
    <w:rsid w:val="00E4012C"/>
    <w:rsid w:val="00E401AB"/>
    <w:rsid w:val="00E40339"/>
    <w:rsid w:val="00E412C5"/>
    <w:rsid w:val="00E412E4"/>
    <w:rsid w:val="00E41E0A"/>
    <w:rsid w:val="00E422C4"/>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D05"/>
    <w:rsid w:val="00E63DCE"/>
    <w:rsid w:val="00E648A8"/>
    <w:rsid w:val="00E64EFE"/>
    <w:rsid w:val="00E66501"/>
    <w:rsid w:val="00E66F24"/>
    <w:rsid w:val="00E66FE1"/>
    <w:rsid w:val="00E67850"/>
    <w:rsid w:val="00E679BE"/>
    <w:rsid w:val="00E7330B"/>
    <w:rsid w:val="00E73FC1"/>
    <w:rsid w:val="00E744FD"/>
    <w:rsid w:val="00E74DAC"/>
    <w:rsid w:val="00E76087"/>
    <w:rsid w:val="00E76686"/>
    <w:rsid w:val="00E8099D"/>
    <w:rsid w:val="00E80D30"/>
    <w:rsid w:val="00E82B4B"/>
    <w:rsid w:val="00E831F8"/>
    <w:rsid w:val="00E84A90"/>
    <w:rsid w:val="00E854BB"/>
    <w:rsid w:val="00E869DF"/>
    <w:rsid w:val="00E90A23"/>
    <w:rsid w:val="00E91D73"/>
    <w:rsid w:val="00E9255C"/>
    <w:rsid w:val="00E93D58"/>
    <w:rsid w:val="00E9617B"/>
    <w:rsid w:val="00E963B6"/>
    <w:rsid w:val="00E97992"/>
    <w:rsid w:val="00EA08B5"/>
    <w:rsid w:val="00EA1F0C"/>
    <w:rsid w:val="00EA289B"/>
    <w:rsid w:val="00EA49B7"/>
    <w:rsid w:val="00EA600B"/>
    <w:rsid w:val="00EA6D2B"/>
    <w:rsid w:val="00EA74B5"/>
    <w:rsid w:val="00EB0278"/>
    <w:rsid w:val="00EB0A61"/>
    <w:rsid w:val="00EB13A9"/>
    <w:rsid w:val="00EB15BA"/>
    <w:rsid w:val="00EB1A79"/>
    <w:rsid w:val="00EB3D5D"/>
    <w:rsid w:val="00EB4E12"/>
    <w:rsid w:val="00EB4EF0"/>
    <w:rsid w:val="00EB5ED9"/>
    <w:rsid w:val="00EB6120"/>
    <w:rsid w:val="00EB6218"/>
    <w:rsid w:val="00EC0C83"/>
    <w:rsid w:val="00EC1D8D"/>
    <w:rsid w:val="00EC20E2"/>
    <w:rsid w:val="00EC2774"/>
    <w:rsid w:val="00EC2D8B"/>
    <w:rsid w:val="00EC2DD4"/>
    <w:rsid w:val="00EC47E1"/>
    <w:rsid w:val="00EC6569"/>
    <w:rsid w:val="00EC664C"/>
    <w:rsid w:val="00EC681E"/>
    <w:rsid w:val="00ED12D9"/>
    <w:rsid w:val="00ED178E"/>
    <w:rsid w:val="00ED2AB6"/>
    <w:rsid w:val="00ED3690"/>
    <w:rsid w:val="00ED4A0D"/>
    <w:rsid w:val="00ED5426"/>
    <w:rsid w:val="00ED73B2"/>
    <w:rsid w:val="00EE0664"/>
    <w:rsid w:val="00EE0BDF"/>
    <w:rsid w:val="00EE0DDC"/>
    <w:rsid w:val="00EE10E9"/>
    <w:rsid w:val="00EE16A0"/>
    <w:rsid w:val="00EE19D8"/>
    <w:rsid w:val="00EE3496"/>
    <w:rsid w:val="00EE3E0E"/>
    <w:rsid w:val="00EE611C"/>
    <w:rsid w:val="00EE6596"/>
    <w:rsid w:val="00EE66F8"/>
    <w:rsid w:val="00EE67A7"/>
    <w:rsid w:val="00EE67EB"/>
    <w:rsid w:val="00EE775B"/>
    <w:rsid w:val="00EE7DAD"/>
    <w:rsid w:val="00EF1A94"/>
    <w:rsid w:val="00EF27D1"/>
    <w:rsid w:val="00EF2931"/>
    <w:rsid w:val="00EF2B8C"/>
    <w:rsid w:val="00EF2D06"/>
    <w:rsid w:val="00EF2F5B"/>
    <w:rsid w:val="00EF42DF"/>
    <w:rsid w:val="00EF54F1"/>
    <w:rsid w:val="00EF7CCA"/>
    <w:rsid w:val="00F0063A"/>
    <w:rsid w:val="00F00CE4"/>
    <w:rsid w:val="00F0147D"/>
    <w:rsid w:val="00F03828"/>
    <w:rsid w:val="00F0396D"/>
    <w:rsid w:val="00F040B0"/>
    <w:rsid w:val="00F048D8"/>
    <w:rsid w:val="00F04BB2"/>
    <w:rsid w:val="00F04EF1"/>
    <w:rsid w:val="00F0505E"/>
    <w:rsid w:val="00F058F6"/>
    <w:rsid w:val="00F05D4C"/>
    <w:rsid w:val="00F0690A"/>
    <w:rsid w:val="00F075A6"/>
    <w:rsid w:val="00F138F4"/>
    <w:rsid w:val="00F14771"/>
    <w:rsid w:val="00F17766"/>
    <w:rsid w:val="00F22663"/>
    <w:rsid w:val="00F22BC3"/>
    <w:rsid w:val="00F23144"/>
    <w:rsid w:val="00F231DE"/>
    <w:rsid w:val="00F2342D"/>
    <w:rsid w:val="00F23C99"/>
    <w:rsid w:val="00F24288"/>
    <w:rsid w:val="00F24EAD"/>
    <w:rsid w:val="00F2584B"/>
    <w:rsid w:val="00F261E4"/>
    <w:rsid w:val="00F276B1"/>
    <w:rsid w:val="00F30AFB"/>
    <w:rsid w:val="00F317CD"/>
    <w:rsid w:val="00F32334"/>
    <w:rsid w:val="00F33792"/>
    <w:rsid w:val="00F34919"/>
    <w:rsid w:val="00F35FDB"/>
    <w:rsid w:val="00F401AC"/>
    <w:rsid w:val="00F40C28"/>
    <w:rsid w:val="00F43330"/>
    <w:rsid w:val="00F44082"/>
    <w:rsid w:val="00F47453"/>
    <w:rsid w:val="00F47603"/>
    <w:rsid w:val="00F54109"/>
    <w:rsid w:val="00F54973"/>
    <w:rsid w:val="00F55102"/>
    <w:rsid w:val="00F61028"/>
    <w:rsid w:val="00F61A90"/>
    <w:rsid w:val="00F6271D"/>
    <w:rsid w:val="00F629D2"/>
    <w:rsid w:val="00F62F14"/>
    <w:rsid w:val="00F6391C"/>
    <w:rsid w:val="00F63C02"/>
    <w:rsid w:val="00F655CB"/>
    <w:rsid w:val="00F666B8"/>
    <w:rsid w:val="00F66D78"/>
    <w:rsid w:val="00F67791"/>
    <w:rsid w:val="00F71550"/>
    <w:rsid w:val="00F720E8"/>
    <w:rsid w:val="00F7529A"/>
    <w:rsid w:val="00F75A4D"/>
    <w:rsid w:val="00F75E8B"/>
    <w:rsid w:val="00F75F21"/>
    <w:rsid w:val="00F7724F"/>
    <w:rsid w:val="00F77261"/>
    <w:rsid w:val="00F77F69"/>
    <w:rsid w:val="00F80435"/>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5D80"/>
    <w:rsid w:val="00F95F71"/>
    <w:rsid w:val="00F968F1"/>
    <w:rsid w:val="00F976F1"/>
    <w:rsid w:val="00F97E0B"/>
    <w:rsid w:val="00FA0C89"/>
    <w:rsid w:val="00FA2FF3"/>
    <w:rsid w:val="00FA4E2F"/>
    <w:rsid w:val="00FA55F7"/>
    <w:rsid w:val="00FA6E0A"/>
    <w:rsid w:val="00FA7916"/>
    <w:rsid w:val="00FA7C55"/>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4881"/>
    <w:rsid w:val="00FC4C2E"/>
    <w:rsid w:val="00FC5302"/>
    <w:rsid w:val="00FC5F0E"/>
    <w:rsid w:val="00FC74B1"/>
    <w:rsid w:val="00FC7A05"/>
    <w:rsid w:val="00FC7BBB"/>
    <w:rsid w:val="00FC7E01"/>
    <w:rsid w:val="00FD0752"/>
    <w:rsid w:val="00FD0BF1"/>
    <w:rsid w:val="00FD1BEE"/>
    <w:rsid w:val="00FD5117"/>
    <w:rsid w:val="00FD55DA"/>
    <w:rsid w:val="00FD6518"/>
    <w:rsid w:val="00FD76C3"/>
    <w:rsid w:val="00FD7938"/>
    <w:rsid w:val="00FE05D7"/>
    <w:rsid w:val="00FE08FA"/>
    <w:rsid w:val="00FE0F70"/>
    <w:rsid w:val="00FE1A9A"/>
    <w:rsid w:val="00FE2304"/>
    <w:rsid w:val="00FE30BB"/>
    <w:rsid w:val="00FE3D7A"/>
    <w:rsid w:val="00FE6527"/>
    <w:rsid w:val="00FE7BA4"/>
    <w:rsid w:val="00FF026A"/>
    <w:rsid w:val="00FF05A4"/>
    <w:rsid w:val="00FF1170"/>
    <w:rsid w:val="00FF14C2"/>
    <w:rsid w:val="00FF5671"/>
    <w:rsid w:val="00FF7434"/>
    <w:rsid w:val="00FF74E4"/>
    <w:rsid w:val="00FF7934"/>
    <w:rsid w:val="00FF7A51"/>
    <w:rsid w:val="01D91257"/>
    <w:rsid w:val="01EEBB12"/>
    <w:rsid w:val="02167404"/>
    <w:rsid w:val="02CEF281"/>
    <w:rsid w:val="0308A918"/>
    <w:rsid w:val="03358ADF"/>
    <w:rsid w:val="03C84499"/>
    <w:rsid w:val="03D063F5"/>
    <w:rsid w:val="03F8F92E"/>
    <w:rsid w:val="04202146"/>
    <w:rsid w:val="04B18213"/>
    <w:rsid w:val="05412824"/>
    <w:rsid w:val="054581A1"/>
    <w:rsid w:val="057B102F"/>
    <w:rsid w:val="057DFFB7"/>
    <w:rsid w:val="05C42EDF"/>
    <w:rsid w:val="05C6F9A3"/>
    <w:rsid w:val="05DB3E07"/>
    <w:rsid w:val="05DCDA01"/>
    <w:rsid w:val="05DDE1E8"/>
    <w:rsid w:val="06621934"/>
    <w:rsid w:val="070FFBD9"/>
    <w:rsid w:val="0734061A"/>
    <w:rsid w:val="073ABC73"/>
    <w:rsid w:val="0802EAE7"/>
    <w:rsid w:val="0833B08F"/>
    <w:rsid w:val="0890CB9C"/>
    <w:rsid w:val="08C3E0B4"/>
    <w:rsid w:val="08F6E96B"/>
    <w:rsid w:val="09389109"/>
    <w:rsid w:val="094C5C7B"/>
    <w:rsid w:val="097D514A"/>
    <w:rsid w:val="09E1E392"/>
    <w:rsid w:val="0A0DA9AD"/>
    <w:rsid w:val="0A53D803"/>
    <w:rsid w:val="0A5AC86F"/>
    <w:rsid w:val="0AA71471"/>
    <w:rsid w:val="0AD444C4"/>
    <w:rsid w:val="0B4B7D23"/>
    <w:rsid w:val="0B68B859"/>
    <w:rsid w:val="0B893EFF"/>
    <w:rsid w:val="0B9F9B61"/>
    <w:rsid w:val="0C2344D9"/>
    <w:rsid w:val="0C2CDA06"/>
    <w:rsid w:val="0C3E27F5"/>
    <w:rsid w:val="0C553953"/>
    <w:rsid w:val="0D148E3A"/>
    <w:rsid w:val="0D56C08E"/>
    <w:rsid w:val="0EB6CF20"/>
    <w:rsid w:val="0EC069BD"/>
    <w:rsid w:val="0EC3685E"/>
    <w:rsid w:val="0EC6FDAE"/>
    <w:rsid w:val="0F0560AC"/>
    <w:rsid w:val="0F4DBA3A"/>
    <w:rsid w:val="0F7A20ED"/>
    <w:rsid w:val="0F7FEC3A"/>
    <w:rsid w:val="0FF73292"/>
    <w:rsid w:val="101B652D"/>
    <w:rsid w:val="1040E65E"/>
    <w:rsid w:val="108DFCA9"/>
    <w:rsid w:val="11289623"/>
    <w:rsid w:val="11C2C2FC"/>
    <w:rsid w:val="11CB0CFD"/>
    <w:rsid w:val="11D4FC0A"/>
    <w:rsid w:val="1217720F"/>
    <w:rsid w:val="124A4991"/>
    <w:rsid w:val="1254FADB"/>
    <w:rsid w:val="126CA127"/>
    <w:rsid w:val="127759F4"/>
    <w:rsid w:val="12F93229"/>
    <w:rsid w:val="1368026B"/>
    <w:rsid w:val="136EA765"/>
    <w:rsid w:val="13B38F1D"/>
    <w:rsid w:val="13C73A2B"/>
    <w:rsid w:val="14199036"/>
    <w:rsid w:val="14904095"/>
    <w:rsid w:val="14A71F24"/>
    <w:rsid w:val="14D2F6E8"/>
    <w:rsid w:val="151A6708"/>
    <w:rsid w:val="154C71F4"/>
    <w:rsid w:val="155A9DCE"/>
    <w:rsid w:val="15BA7030"/>
    <w:rsid w:val="15D2334D"/>
    <w:rsid w:val="15E0D525"/>
    <w:rsid w:val="16173FB2"/>
    <w:rsid w:val="161F4998"/>
    <w:rsid w:val="16D2B845"/>
    <w:rsid w:val="16D560A9"/>
    <w:rsid w:val="16F859C1"/>
    <w:rsid w:val="1704616A"/>
    <w:rsid w:val="173A15C0"/>
    <w:rsid w:val="1839F075"/>
    <w:rsid w:val="1846E9EA"/>
    <w:rsid w:val="184D5A2A"/>
    <w:rsid w:val="18556DCD"/>
    <w:rsid w:val="1862A446"/>
    <w:rsid w:val="18A4FC11"/>
    <w:rsid w:val="18CFD0FB"/>
    <w:rsid w:val="191841C7"/>
    <w:rsid w:val="193F90A2"/>
    <w:rsid w:val="1AD9768F"/>
    <w:rsid w:val="1B81509B"/>
    <w:rsid w:val="1BBE921A"/>
    <w:rsid w:val="1C209935"/>
    <w:rsid w:val="1C5000F8"/>
    <w:rsid w:val="1CAAED7C"/>
    <w:rsid w:val="1CBB889E"/>
    <w:rsid w:val="1CDF923F"/>
    <w:rsid w:val="1D45767C"/>
    <w:rsid w:val="1D5C40F9"/>
    <w:rsid w:val="1E3FD939"/>
    <w:rsid w:val="1E65FAD3"/>
    <w:rsid w:val="1F2230F7"/>
    <w:rsid w:val="1F8EABAC"/>
    <w:rsid w:val="2000B7D6"/>
    <w:rsid w:val="2008B29D"/>
    <w:rsid w:val="20943FF2"/>
    <w:rsid w:val="20AD63B4"/>
    <w:rsid w:val="20D4D248"/>
    <w:rsid w:val="219D6142"/>
    <w:rsid w:val="21ECC7C6"/>
    <w:rsid w:val="2204BDEB"/>
    <w:rsid w:val="2367A1B5"/>
    <w:rsid w:val="236C7920"/>
    <w:rsid w:val="23834CAB"/>
    <w:rsid w:val="23DB96A1"/>
    <w:rsid w:val="23E161D8"/>
    <w:rsid w:val="2468E916"/>
    <w:rsid w:val="24A960D1"/>
    <w:rsid w:val="2515F9E6"/>
    <w:rsid w:val="2530D43F"/>
    <w:rsid w:val="257174F5"/>
    <w:rsid w:val="25A5D5AF"/>
    <w:rsid w:val="25ED6BEB"/>
    <w:rsid w:val="26448567"/>
    <w:rsid w:val="26636F40"/>
    <w:rsid w:val="26C16BD0"/>
    <w:rsid w:val="26ED2B48"/>
    <w:rsid w:val="27500534"/>
    <w:rsid w:val="275AFB71"/>
    <w:rsid w:val="27EAFC9D"/>
    <w:rsid w:val="281E709E"/>
    <w:rsid w:val="283C2C58"/>
    <w:rsid w:val="287C7F92"/>
    <w:rsid w:val="289EF0E4"/>
    <w:rsid w:val="2935C637"/>
    <w:rsid w:val="2949A61F"/>
    <w:rsid w:val="29DE0676"/>
    <w:rsid w:val="2A193447"/>
    <w:rsid w:val="2A4025B0"/>
    <w:rsid w:val="2A650739"/>
    <w:rsid w:val="2A778FB2"/>
    <w:rsid w:val="2A82BECE"/>
    <w:rsid w:val="2AE82172"/>
    <w:rsid w:val="2B2ADCC9"/>
    <w:rsid w:val="2C3D6987"/>
    <w:rsid w:val="2C6FCD16"/>
    <w:rsid w:val="2CA93EED"/>
    <w:rsid w:val="2CD42FFB"/>
    <w:rsid w:val="2D1E354A"/>
    <w:rsid w:val="2D733749"/>
    <w:rsid w:val="2DAF64F4"/>
    <w:rsid w:val="2E29D15A"/>
    <w:rsid w:val="2E9FD47D"/>
    <w:rsid w:val="2F725BD2"/>
    <w:rsid w:val="30823F60"/>
    <w:rsid w:val="30C616AC"/>
    <w:rsid w:val="31B626E0"/>
    <w:rsid w:val="32672A54"/>
    <w:rsid w:val="32723BF0"/>
    <w:rsid w:val="33B8DD25"/>
    <w:rsid w:val="33ED8449"/>
    <w:rsid w:val="33FF7328"/>
    <w:rsid w:val="34461EDB"/>
    <w:rsid w:val="344C5318"/>
    <w:rsid w:val="348FD1EC"/>
    <w:rsid w:val="355FFABA"/>
    <w:rsid w:val="357A9B68"/>
    <w:rsid w:val="35C41A51"/>
    <w:rsid w:val="366D5061"/>
    <w:rsid w:val="367BB72B"/>
    <w:rsid w:val="36A13CCA"/>
    <w:rsid w:val="36C15291"/>
    <w:rsid w:val="370EFF66"/>
    <w:rsid w:val="378094A5"/>
    <w:rsid w:val="379FDAE8"/>
    <w:rsid w:val="37C035F4"/>
    <w:rsid w:val="38123400"/>
    <w:rsid w:val="3948FD96"/>
    <w:rsid w:val="3959E6A1"/>
    <w:rsid w:val="397D665E"/>
    <w:rsid w:val="39B99A62"/>
    <w:rsid w:val="39CC2D29"/>
    <w:rsid w:val="3A231568"/>
    <w:rsid w:val="3A2C0FBE"/>
    <w:rsid w:val="3A3101D3"/>
    <w:rsid w:val="3A48132F"/>
    <w:rsid w:val="3A5CD065"/>
    <w:rsid w:val="3AC8E906"/>
    <w:rsid w:val="3B1F51B0"/>
    <w:rsid w:val="3B21A03E"/>
    <w:rsid w:val="3B587FE3"/>
    <w:rsid w:val="3C4039CD"/>
    <w:rsid w:val="3C99942F"/>
    <w:rsid w:val="3CB1C5E3"/>
    <w:rsid w:val="3CBA8A99"/>
    <w:rsid w:val="3CC60B42"/>
    <w:rsid w:val="3D34256C"/>
    <w:rsid w:val="3D419960"/>
    <w:rsid w:val="3DC896CF"/>
    <w:rsid w:val="3E0BFD68"/>
    <w:rsid w:val="3E262AED"/>
    <w:rsid w:val="3E441AE9"/>
    <w:rsid w:val="3E6B6A50"/>
    <w:rsid w:val="3EF634B9"/>
    <w:rsid w:val="3F874C85"/>
    <w:rsid w:val="3FAD26E5"/>
    <w:rsid w:val="4018CFE9"/>
    <w:rsid w:val="405FB541"/>
    <w:rsid w:val="410A3417"/>
    <w:rsid w:val="41275B79"/>
    <w:rsid w:val="42388C92"/>
    <w:rsid w:val="42937143"/>
    <w:rsid w:val="42FB8B58"/>
    <w:rsid w:val="4329CB8E"/>
    <w:rsid w:val="43332FAF"/>
    <w:rsid w:val="43A2052F"/>
    <w:rsid w:val="43FB41D6"/>
    <w:rsid w:val="444ADCC5"/>
    <w:rsid w:val="44C61FE6"/>
    <w:rsid w:val="4578F5DC"/>
    <w:rsid w:val="457BDC13"/>
    <w:rsid w:val="458B4162"/>
    <w:rsid w:val="45A823B5"/>
    <w:rsid w:val="45D77CEE"/>
    <w:rsid w:val="461738F9"/>
    <w:rsid w:val="462430A5"/>
    <w:rsid w:val="46FF89F1"/>
    <w:rsid w:val="476A7259"/>
    <w:rsid w:val="48844B8B"/>
    <w:rsid w:val="48C190C1"/>
    <w:rsid w:val="493E03F4"/>
    <w:rsid w:val="49F6F061"/>
    <w:rsid w:val="4A09BECF"/>
    <w:rsid w:val="4A768665"/>
    <w:rsid w:val="4BBB8394"/>
    <w:rsid w:val="4C6B8A9B"/>
    <w:rsid w:val="4D2275B8"/>
    <w:rsid w:val="4D78B1FA"/>
    <w:rsid w:val="4D99C36D"/>
    <w:rsid w:val="4DA90428"/>
    <w:rsid w:val="4DBF700A"/>
    <w:rsid w:val="4E233EAB"/>
    <w:rsid w:val="4E283493"/>
    <w:rsid w:val="4E39155B"/>
    <w:rsid w:val="4E7B5F03"/>
    <w:rsid w:val="4E7E108F"/>
    <w:rsid w:val="4F52A184"/>
    <w:rsid w:val="4FEC8BCF"/>
    <w:rsid w:val="4FF2FF57"/>
    <w:rsid w:val="502819DC"/>
    <w:rsid w:val="503A2845"/>
    <w:rsid w:val="50A95A80"/>
    <w:rsid w:val="50D2BBC9"/>
    <w:rsid w:val="5108B968"/>
    <w:rsid w:val="510C0E4E"/>
    <w:rsid w:val="510E799E"/>
    <w:rsid w:val="51507689"/>
    <w:rsid w:val="51A43E04"/>
    <w:rsid w:val="51F9071B"/>
    <w:rsid w:val="524E460B"/>
    <w:rsid w:val="528122AA"/>
    <w:rsid w:val="528D27D4"/>
    <w:rsid w:val="5335F5D0"/>
    <w:rsid w:val="5368772E"/>
    <w:rsid w:val="54D9CFF1"/>
    <w:rsid w:val="55760CBC"/>
    <w:rsid w:val="557C8F38"/>
    <w:rsid w:val="5607EDFE"/>
    <w:rsid w:val="5663B1C9"/>
    <w:rsid w:val="56B9B0BE"/>
    <w:rsid w:val="56CD74F8"/>
    <w:rsid w:val="579B9E0E"/>
    <w:rsid w:val="57B7518C"/>
    <w:rsid w:val="57CEB381"/>
    <w:rsid w:val="57CEDC97"/>
    <w:rsid w:val="58969A7C"/>
    <w:rsid w:val="58EC0CB4"/>
    <w:rsid w:val="591C6591"/>
    <w:rsid w:val="5929BF4C"/>
    <w:rsid w:val="59730696"/>
    <w:rsid w:val="59FDC955"/>
    <w:rsid w:val="5AB37C7C"/>
    <w:rsid w:val="5AF08F2E"/>
    <w:rsid w:val="5B65F29E"/>
    <w:rsid w:val="5B6D110F"/>
    <w:rsid w:val="5C5058C0"/>
    <w:rsid w:val="5C90D878"/>
    <w:rsid w:val="5D149FBD"/>
    <w:rsid w:val="5D9A2625"/>
    <w:rsid w:val="5DBB8509"/>
    <w:rsid w:val="5DF474D3"/>
    <w:rsid w:val="5E267D6F"/>
    <w:rsid w:val="5F55A0ED"/>
    <w:rsid w:val="5FC2F99A"/>
    <w:rsid w:val="5FC9F381"/>
    <w:rsid w:val="601280DD"/>
    <w:rsid w:val="604CE778"/>
    <w:rsid w:val="611AACD6"/>
    <w:rsid w:val="61814B3C"/>
    <w:rsid w:val="61D68137"/>
    <w:rsid w:val="62022E9C"/>
    <w:rsid w:val="62282305"/>
    <w:rsid w:val="62751E58"/>
    <w:rsid w:val="6289DF73"/>
    <w:rsid w:val="62C65748"/>
    <w:rsid w:val="62F6E3F3"/>
    <w:rsid w:val="634F198A"/>
    <w:rsid w:val="63891C15"/>
    <w:rsid w:val="6396A395"/>
    <w:rsid w:val="63B646AB"/>
    <w:rsid w:val="63B92AEA"/>
    <w:rsid w:val="640D8CCE"/>
    <w:rsid w:val="641D9078"/>
    <w:rsid w:val="64831848"/>
    <w:rsid w:val="64844101"/>
    <w:rsid w:val="64883214"/>
    <w:rsid w:val="65F032B1"/>
    <w:rsid w:val="663EB88D"/>
    <w:rsid w:val="668BDB29"/>
    <w:rsid w:val="66DEA960"/>
    <w:rsid w:val="672AB52D"/>
    <w:rsid w:val="6732B931"/>
    <w:rsid w:val="67A7EC47"/>
    <w:rsid w:val="67EF3CF7"/>
    <w:rsid w:val="6893BDC4"/>
    <w:rsid w:val="68A500B0"/>
    <w:rsid w:val="699B9018"/>
    <w:rsid w:val="69DC9D8F"/>
    <w:rsid w:val="69FCBDFB"/>
    <w:rsid w:val="6A22DE90"/>
    <w:rsid w:val="6A56C9E4"/>
    <w:rsid w:val="6A78AD9A"/>
    <w:rsid w:val="6ACE44E0"/>
    <w:rsid w:val="6AD3004B"/>
    <w:rsid w:val="6AE5E258"/>
    <w:rsid w:val="6B4D423B"/>
    <w:rsid w:val="6B7426D5"/>
    <w:rsid w:val="6B7B0D86"/>
    <w:rsid w:val="6B7BD7CF"/>
    <w:rsid w:val="6C709724"/>
    <w:rsid w:val="6CB96A40"/>
    <w:rsid w:val="6D482A99"/>
    <w:rsid w:val="6DA4087C"/>
    <w:rsid w:val="6DAFF0BA"/>
    <w:rsid w:val="6E138A7F"/>
    <w:rsid w:val="6E2AC90D"/>
    <w:rsid w:val="6ED8C65A"/>
    <w:rsid w:val="6F604B5C"/>
    <w:rsid w:val="70326A97"/>
    <w:rsid w:val="7039A57C"/>
    <w:rsid w:val="70770209"/>
    <w:rsid w:val="70CE19DF"/>
    <w:rsid w:val="70F20A6F"/>
    <w:rsid w:val="71479634"/>
    <w:rsid w:val="716FAD80"/>
    <w:rsid w:val="7235A8A8"/>
    <w:rsid w:val="7260D33C"/>
    <w:rsid w:val="72C898AC"/>
    <w:rsid w:val="72E8A684"/>
    <w:rsid w:val="73078FE8"/>
    <w:rsid w:val="738BF207"/>
    <w:rsid w:val="73E55F35"/>
    <w:rsid w:val="74A4E7C3"/>
    <w:rsid w:val="74C1A882"/>
    <w:rsid w:val="74FB6A4A"/>
    <w:rsid w:val="75003B2F"/>
    <w:rsid w:val="7529AA81"/>
    <w:rsid w:val="7552E609"/>
    <w:rsid w:val="755FF692"/>
    <w:rsid w:val="7563847F"/>
    <w:rsid w:val="75759B97"/>
    <w:rsid w:val="7599E587"/>
    <w:rsid w:val="75B0DE88"/>
    <w:rsid w:val="75C391E7"/>
    <w:rsid w:val="760D6A4D"/>
    <w:rsid w:val="761BFAAC"/>
    <w:rsid w:val="770F72BF"/>
    <w:rsid w:val="7755D607"/>
    <w:rsid w:val="776D8A90"/>
    <w:rsid w:val="780501C9"/>
    <w:rsid w:val="78090A62"/>
    <w:rsid w:val="782F3A93"/>
    <w:rsid w:val="783BCEDD"/>
    <w:rsid w:val="787DD837"/>
    <w:rsid w:val="7929CF33"/>
    <w:rsid w:val="79C5CB6B"/>
    <w:rsid w:val="7AB6E2D9"/>
    <w:rsid w:val="7AC7ADD0"/>
    <w:rsid w:val="7BE64AC7"/>
    <w:rsid w:val="7BFE1293"/>
    <w:rsid w:val="7C160B1A"/>
    <w:rsid w:val="7C21BF46"/>
    <w:rsid w:val="7C8E9250"/>
    <w:rsid w:val="7CBCBFD8"/>
    <w:rsid w:val="7CD46264"/>
    <w:rsid w:val="7CDAEAFB"/>
    <w:rsid w:val="7D127051"/>
    <w:rsid w:val="7D1FE339"/>
    <w:rsid w:val="7D5DD5AA"/>
    <w:rsid w:val="7D8D5B46"/>
    <w:rsid w:val="7D9D3975"/>
    <w:rsid w:val="7DB25C3D"/>
    <w:rsid w:val="7DBACD09"/>
    <w:rsid w:val="7E1FF21E"/>
    <w:rsid w:val="7E3A17E9"/>
    <w:rsid w:val="7E65EE64"/>
    <w:rsid w:val="7E8533AF"/>
    <w:rsid w:val="7F457107"/>
    <w:rsid w:val="7F8483CA"/>
    <w:rsid w:val="7FE7E9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E210D4E0-BFFC-4B5A-AF5F-C09A4135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burns@glwat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363E64AC-F8C3-4FFF-B7B7-A74E672D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0</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2569</CharactersWithSpaces>
  <SharedDoc>false</SharedDoc>
  <HLinks>
    <vt:vector size="12" baseType="variant">
      <vt:variant>
        <vt:i4>3997769</vt:i4>
      </vt:variant>
      <vt:variant>
        <vt:i4>3</vt:i4>
      </vt:variant>
      <vt:variant>
        <vt:i4>0</vt:i4>
      </vt:variant>
      <vt:variant>
        <vt:i4>5</vt:i4>
      </vt:variant>
      <vt:variant>
        <vt:lpwstr>mailto:stefanie.burns@glwater.org</vt:lpwstr>
      </vt:variant>
      <vt:variant>
        <vt:lpwstr/>
      </vt:variant>
      <vt:variant>
        <vt:i4>1114171</vt:i4>
      </vt:variant>
      <vt:variant>
        <vt:i4>0</vt:i4>
      </vt:variant>
      <vt:variant>
        <vt:i4>0</vt:i4>
      </vt:variant>
      <vt:variant>
        <vt:i4>5</vt:i4>
      </vt:variant>
      <vt:variant>
        <vt:lpwstr>mailto:stephen@vvkagency.com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Stefanie Burns</cp:lastModifiedBy>
  <cp:revision>3</cp:revision>
  <cp:lastPrinted>2022-03-28T21:01:00Z</cp:lastPrinted>
  <dcterms:created xsi:type="dcterms:W3CDTF">2025-09-25T21:12:00Z</dcterms:created>
  <dcterms:modified xsi:type="dcterms:W3CDTF">2025-09-25T21:14:00Z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