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E4448" w14:textId="0EDDF0F7" w:rsidR="00515A94" w:rsidRPr="00515A94" w:rsidRDefault="00515A94" w:rsidP="00515A94">
      <w:pPr>
        <w:rPr>
          <w:rFonts w:ascii="Cambria" w:eastAsia="MS Mincho" w:hAnsi="Cambria" w:cs="Times New Roman"/>
          <w:b/>
        </w:rPr>
      </w:pPr>
      <w:r w:rsidRPr="00515A94">
        <w:rPr>
          <w:rFonts w:ascii="Cambria" w:eastAsia="MS Mincho" w:hAnsi="Cambria" w:cs="Times New Roman"/>
          <w:b/>
        </w:rPr>
        <w:t>FOR IMMEDIATE RELEASE</w:t>
      </w:r>
      <w:r w:rsidR="0014356C">
        <w:rPr>
          <w:rFonts w:ascii="Cambria" w:eastAsia="MS Mincho" w:hAnsi="Cambria" w:cs="Times New Roman"/>
          <w:b/>
        </w:rPr>
        <w:tab/>
      </w:r>
      <w:r w:rsidR="0014356C">
        <w:rPr>
          <w:rFonts w:ascii="Cambria" w:eastAsia="MS Mincho" w:hAnsi="Cambria" w:cs="Times New Roman"/>
          <w:b/>
        </w:rPr>
        <w:tab/>
      </w:r>
      <w:r w:rsidR="0014356C">
        <w:rPr>
          <w:rFonts w:ascii="Cambria" w:eastAsia="MS Mincho" w:hAnsi="Cambria" w:cs="Times New Roman"/>
          <w:b/>
        </w:rPr>
        <w:tab/>
      </w:r>
      <w:r w:rsidR="0014356C">
        <w:rPr>
          <w:rFonts w:ascii="Cambria" w:eastAsia="MS Mincho" w:hAnsi="Cambria" w:cs="Times New Roman"/>
          <w:b/>
        </w:rPr>
        <w:tab/>
      </w:r>
      <w:r w:rsidR="0014356C">
        <w:rPr>
          <w:rFonts w:ascii="Cambria" w:eastAsia="MS Mincho" w:hAnsi="Cambria" w:cs="Times New Roman"/>
          <w:b/>
        </w:rPr>
        <w:tab/>
      </w:r>
    </w:p>
    <w:p w14:paraId="4F94E655" w14:textId="5477BC79" w:rsidR="006253A2" w:rsidRPr="00515A94" w:rsidRDefault="008A76F6" w:rsidP="006253A2">
      <w:pPr>
        <w:rPr>
          <w:rFonts w:ascii="Cambria" w:eastAsia="MS Mincho" w:hAnsi="Cambria" w:cs="Times New Roman"/>
        </w:rPr>
      </w:pPr>
      <w:r>
        <w:rPr>
          <w:rFonts w:ascii="Cambria" w:eastAsia="MS Mincho" w:hAnsi="Cambria" w:cs="Times New Roman"/>
        </w:rPr>
        <w:t xml:space="preserve">February </w:t>
      </w:r>
      <w:r w:rsidR="00602A44">
        <w:rPr>
          <w:rFonts w:ascii="Cambria" w:eastAsia="MS Mincho" w:hAnsi="Cambria" w:cs="Times New Roman"/>
        </w:rPr>
        <w:t>10</w:t>
      </w:r>
      <w:r w:rsidR="00A1079E" w:rsidRPr="00D7291B">
        <w:rPr>
          <w:rFonts w:ascii="Cambria" w:eastAsia="MS Mincho" w:hAnsi="Cambria" w:cs="Times New Roman"/>
        </w:rPr>
        <w:t>, 202</w:t>
      </w:r>
      <w:r>
        <w:rPr>
          <w:rFonts w:ascii="Cambria" w:eastAsia="MS Mincho" w:hAnsi="Cambria" w:cs="Times New Roman"/>
        </w:rPr>
        <w:t>3</w:t>
      </w:r>
    </w:p>
    <w:p w14:paraId="1E552BD7" w14:textId="77777777" w:rsidR="006253A2" w:rsidRPr="00515A94" w:rsidRDefault="006253A2" w:rsidP="006253A2">
      <w:pPr>
        <w:rPr>
          <w:rFonts w:ascii="Cambria" w:eastAsia="MS Mincho" w:hAnsi="Cambria" w:cs="Times New Roman"/>
        </w:rPr>
      </w:pPr>
    </w:p>
    <w:p w14:paraId="447F8C3B" w14:textId="05E546D6" w:rsidR="006253A2" w:rsidRPr="00600538" w:rsidRDefault="006253A2" w:rsidP="006253A2">
      <w:pPr>
        <w:rPr>
          <w:rFonts w:ascii="Cambria" w:eastAsia="MS Mincho" w:hAnsi="Cambria" w:cs="Times New Roman"/>
        </w:rPr>
      </w:pPr>
      <w:r w:rsidRPr="00600538">
        <w:rPr>
          <w:rFonts w:ascii="Cambria" w:eastAsia="MS Mincho" w:hAnsi="Cambria" w:cs="Times New Roman"/>
        </w:rPr>
        <w:t>Media Contact</w:t>
      </w:r>
      <w:r w:rsidR="008B2C7D">
        <w:rPr>
          <w:rFonts w:ascii="Cambria" w:eastAsia="MS Mincho" w:hAnsi="Cambria" w:cs="Times New Roman"/>
        </w:rPr>
        <w:t>s</w:t>
      </w:r>
      <w:r w:rsidRPr="00600538">
        <w:rPr>
          <w:rFonts w:ascii="Cambria" w:eastAsia="MS Mincho" w:hAnsi="Cambria" w:cs="Times New Roman"/>
        </w:rPr>
        <w:t xml:space="preserve">: </w:t>
      </w:r>
    </w:p>
    <w:p w14:paraId="47418B3B" w14:textId="0630E75E" w:rsidR="00D97C58" w:rsidRPr="00E84A90" w:rsidRDefault="00D97C58" w:rsidP="00D97C58">
      <w:pPr>
        <w:rPr>
          <w:rFonts w:ascii="Cambria" w:eastAsia="MS Mincho" w:hAnsi="Cambria" w:cstheme="majorHAnsi"/>
          <w:color w:val="0000FF"/>
          <w:u w:val="single"/>
        </w:rPr>
      </w:pPr>
      <w:r w:rsidRPr="00E84A90">
        <w:rPr>
          <w:rFonts w:ascii="Cambria" w:eastAsia="MS Mincho" w:hAnsi="Cambria" w:cstheme="majorHAnsi"/>
        </w:rPr>
        <w:t xml:space="preserve">Ashleigh Chatel / O: </w:t>
      </w:r>
      <w:r w:rsidR="006D4103">
        <w:rPr>
          <w:rFonts w:ascii="Cambria" w:eastAsia="MS Mincho" w:hAnsi="Cambria" w:cstheme="majorHAnsi"/>
        </w:rPr>
        <w:t xml:space="preserve">734-626-4252 </w:t>
      </w:r>
      <w:r w:rsidRPr="00E84A90">
        <w:rPr>
          <w:rFonts w:ascii="Cambria" w:eastAsia="MS Mincho" w:hAnsi="Cambria" w:cstheme="majorHAnsi"/>
        </w:rPr>
        <w:t xml:space="preserve">/ </w:t>
      </w:r>
      <w:hyperlink r:id="rId11" w:history="1">
        <w:r w:rsidRPr="00E84A90">
          <w:rPr>
            <w:rStyle w:val="Hyperlink"/>
            <w:rFonts w:ascii="Cambria" w:hAnsi="Cambria" w:cstheme="majorHAnsi"/>
          </w:rPr>
          <w:t>ashleigh.chatel@fleishman.com</w:t>
        </w:r>
      </w:hyperlink>
      <w:r w:rsidRPr="00E84A90">
        <w:rPr>
          <w:rFonts w:ascii="Cambria" w:hAnsi="Cambria" w:cstheme="majorHAnsi"/>
          <w:b/>
        </w:rPr>
        <w:t xml:space="preserve"> </w:t>
      </w:r>
    </w:p>
    <w:p w14:paraId="0C14AEA4" w14:textId="3D18FCBA" w:rsidR="00572C9A" w:rsidRPr="00A40C11" w:rsidRDefault="00572C9A" w:rsidP="001A1C17">
      <w:pPr>
        <w:rPr>
          <w:rFonts w:ascii="Cambria" w:eastAsia="MS Mincho" w:hAnsi="Cambria" w:cstheme="majorHAnsi"/>
          <w:bCs/>
          <w:color w:val="0000FF"/>
          <w:u w:val="single"/>
        </w:rPr>
      </w:pPr>
      <w:r>
        <w:rPr>
          <w:rStyle w:val="CommentReference"/>
          <w:rFonts w:ascii="Cambria" w:hAnsi="Cambria"/>
          <w:sz w:val="24"/>
          <w:szCs w:val="24"/>
        </w:rPr>
        <w:t xml:space="preserve">Michelle Zdrodowski / C: 313-618-0552 / </w:t>
      </w:r>
      <w:hyperlink r:id="rId12" w:history="1">
        <w:r w:rsidRPr="00600DBC">
          <w:rPr>
            <w:rStyle w:val="Hyperlink"/>
            <w:rFonts w:ascii="Cambria" w:hAnsi="Cambria"/>
          </w:rPr>
          <w:t>michelle.zdrodowski@glwater.org</w:t>
        </w:r>
      </w:hyperlink>
      <w:r>
        <w:rPr>
          <w:rStyle w:val="CommentReference"/>
          <w:rFonts w:ascii="Cambria" w:hAnsi="Cambria"/>
          <w:sz w:val="24"/>
          <w:szCs w:val="24"/>
        </w:rPr>
        <w:t xml:space="preserve"> </w:t>
      </w:r>
    </w:p>
    <w:p w14:paraId="0F807676" w14:textId="77777777" w:rsidR="006253A2" w:rsidRPr="002404A0" w:rsidRDefault="006253A2" w:rsidP="006253A2">
      <w:pPr>
        <w:rPr>
          <w:rFonts w:ascii="Helvetica" w:eastAsia="MS Mincho" w:hAnsi="Helvetica" w:cs="Times New Roman"/>
        </w:rPr>
      </w:pPr>
    </w:p>
    <w:p w14:paraId="79DB8F1C" w14:textId="77777777" w:rsidR="00C75288" w:rsidRDefault="00C75288" w:rsidP="0038738E">
      <w:pPr>
        <w:jc w:val="center"/>
        <w:rPr>
          <w:rFonts w:ascii="Cambria" w:hAnsi="Cambria" w:cs="Arial"/>
          <w:b/>
          <w:bCs/>
          <w:sz w:val="25"/>
          <w:szCs w:val="25"/>
        </w:rPr>
      </w:pPr>
      <w:r>
        <w:rPr>
          <w:rFonts w:ascii="Cambria" w:hAnsi="Cambria" w:cs="Arial"/>
          <w:b/>
          <w:bCs/>
          <w:sz w:val="25"/>
          <w:szCs w:val="25"/>
        </w:rPr>
        <w:t xml:space="preserve">GLWA RELEASES </w:t>
      </w:r>
      <w:r w:rsidR="00572C9A">
        <w:rPr>
          <w:rFonts w:ascii="Cambria" w:hAnsi="Cambria" w:cs="Arial"/>
          <w:b/>
          <w:bCs/>
          <w:sz w:val="25"/>
          <w:szCs w:val="25"/>
        </w:rPr>
        <w:t>120-INCH WATER TRANSMISSION MAIN</w:t>
      </w:r>
      <w:r w:rsidR="00DC0089">
        <w:rPr>
          <w:rFonts w:ascii="Cambria" w:hAnsi="Cambria" w:cs="Arial"/>
          <w:b/>
          <w:bCs/>
          <w:sz w:val="25"/>
          <w:szCs w:val="25"/>
        </w:rPr>
        <w:t xml:space="preserve"> BREAK</w:t>
      </w:r>
      <w:r>
        <w:rPr>
          <w:rFonts w:ascii="Cambria" w:hAnsi="Cambria" w:cs="Arial"/>
          <w:b/>
          <w:bCs/>
          <w:sz w:val="25"/>
          <w:szCs w:val="25"/>
        </w:rPr>
        <w:t xml:space="preserve"> </w:t>
      </w:r>
    </w:p>
    <w:p w14:paraId="790E8C1A" w14:textId="40AAF73C" w:rsidR="00F75E8B" w:rsidRDefault="00C75288" w:rsidP="0038738E">
      <w:pPr>
        <w:jc w:val="center"/>
        <w:rPr>
          <w:rFonts w:ascii="Cambria" w:hAnsi="Cambria" w:cs="Arial"/>
          <w:b/>
          <w:bCs/>
          <w:sz w:val="25"/>
          <w:szCs w:val="25"/>
        </w:rPr>
      </w:pPr>
      <w:r>
        <w:rPr>
          <w:rFonts w:ascii="Cambria" w:hAnsi="Cambria" w:cs="Arial"/>
          <w:b/>
          <w:bCs/>
          <w:sz w:val="25"/>
          <w:szCs w:val="25"/>
        </w:rPr>
        <w:t>AFTER-ACTION REPORT</w:t>
      </w:r>
    </w:p>
    <w:p w14:paraId="397A8676" w14:textId="694822FA" w:rsidR="00B168AA" w:rsidRDefault="003E6FEE" w:rsidP="007707EC">
      <w:pPr>
        <w:pStyle w:val="ListParagraph"/>
        <w:numPr>
          <w:ilvl w:val="0"/>
          <w:numId w:val="37"/>
        </w:numPr>
        <w:rPr>
          <w:rFonts w:ascii="Cambria" w:hAnsi="Cambria" w:cs="Arial"/>
          <w:i/>
          <w:iCs/>
          <w:sz w:val="25"/>
          <w:szCs w:val="25"/>
        </w:rPr>
      </w:pPr>
      <w:r>
        <w:rPr>
          <w:rFonts w:ascii="Cambria" w:hAnsi="Cambria" w:cs="Arial"/>
          <w:i/>
          <w:iCs/>
          <w:sz w:val="25"/>
          <w:szCs w:val="25"/>
        </w:rPr>
        <w:t xml:space="preserve">Damaged mortar casing of pipe </w:t>
      </w:r>
      <w:r w:rsidR="00F33C16">
        <w:rPr>
          <w:rFonts w:ascii="Cambria" w:hAnsi="Cambria" w:cs="Arial"/>
          <w:i/>
          <w:iCs/>
          <w:sz w:val="25"/>
          <w:szCs w:val="25"/>
        </w:rPr>
        <w:t xml:space="preserve">caused corrosion and hydrogen embrittlement of prestressed </w:t>
      </w:r>
      <w:r w:rsidR="0099772D">
        <w:rPr>
          <w:rFonts w:ascii="Cambria" w:hAnsi="Cambria" w:cs="Arial"/>
          <w:i/>
          <w:iCs/>
          <w:sz w:val="25"/>
          <w:szCs w:val="25"/>
        </w:rPr>
        <w:t>wires of the pipe</w:t>
      </w:r>
      <w:r w:rsidR="00A74154">
        <w:rPr>
          <w:rFonts w:ascii="Cambria" w:hAnsi="Cambria" w:cs="Arial"/>
          <w:i/>
          <w:iCs/>
          <w:sz w:val="25"/>
          <w:szCs w:val="25"/>
        </w:rPr>
        <w:t>; cause of mortar</w:t>
      </w:r>
      <w:r w:rsidR="005B7A09">
        <w:rPr>
          <w:rFonts w:ascii="Cambria" w:hAnsi="Cambria" w:cs="Arial"/>
          <w:i/>
          <w:iCs/>
          <w:sz w:val="25"/>
          <w:szCs w:val="25"/>
        </w:rPr>
        <w:t xml:space="preserve"> </w:t>
      </w:r>
      <w:r w:rsidR="00A74154">
        <w:rPr>
          <w:rFonts w:ascii="Cambria" w:hAnsi="Cambria" w:cs="Arial"/>
          <w:i/>
          <w:iCs/>
          <w:sz w:val="25"/>
          <w:szCs w:val="25"/>
        </w:rPr>
        <w:t>damage unknown</w:t>
      </w:r>
    </w:p>
    <w:p w14:paraId="522B917A" w14:textId="1D67943A" w:rsidR="00E225C4" w:rsidRDefault="006722B1" w:rsidP="00A666B9">
      <w:pPr>
        <w:pStyle w:val="ListParagraph"/>
        <w:numPr>
          <w:ilvl w:val="0"/>
          <w:numId w:val="37"/>
        </w:numPr>
        <w:rPr>
          <w:rFonts w:ascii="Cambria" w:hAnsi="Cambria" w:cs="Arial"/>
          <w:i/>
          <w:iCs/>
          <w:sz w:val="25"/>
          <w:szCs w:val="25"/>
        </w:rPr>
      </w:pPr>
      <w:r>
        <w:rPr>
          <w:rFonts w:ascii="Cambria" w:hAnsi="Cambria" w:cs="Arial"/>
          <w:i/>
          <w:iCs/>
          <w:sz w:val="25"/>
          <w:szCs w:val="25"/>
        </w:rPr>
        <w:t xml:space="preserve">Inspection of 4.5 miles of pipe adjacent to the break </w:t>
      </w:r>
      <w:r w:rsidR="00454EBD">
        <w:rPr>
          <w:rFonts w:ascii="Cambria" w:hAnsi="Cambria" w:cs="Arial"/>
          <w:i/>
          <w:iCs/>
          <w:sz w:val="25"/>
          <w:szCs w:val="25"/>
        </w:rPr>
        <w:t>determined no pipes at risk for immediate failure</w:t>
      </w:r>
    </w:p>
    <w:p w14:paraId="29AE4864" w14:textId="0ECF9A6C" w:rsidR="00454EBD" w:rsidRPr="00A666B9" w:rsidRDefault="00B23427" w:rsidP="059377B6">
      <w:pPr>
        <w:pStyle w:val="ListParagraph"/>
        <w:numPr>
          <w:ilvl w:val="0"/>
          <w:numId w:val="37"/>
        </w:numPr>
        <w:rPr>
          <w:rFonts w:ascii="Cambria" w:hAnsi="Cambria" w:cs="Arial"/>
          <w:i/>
          <w:iCs/>
          <w:sz w:val="25"/>
          <w:szCs w:val="25"/>
        </w:rPr>
      </w:pPr>
      <w:r w:rsidRPr="059377B6">
        <w:rPr>
          <w:rFonts w:ascii="Cambria" w:hAnsi="Cambria" w:cs="Arial"/>
          <w:i/>
          <w:iCs/>
          <w:sz w:val="25"/>
          <w:szCs w:val="25"/>
        </w:rPr>
        <w:t xml:space="preserve">GLWA to assess </w:t>
      </w:r>
      <w:r w:rsidR="00F773F9" w:rsidRPr="059377B6">
        <w:rPr>
          <w:rFonts w:ascii="Cambria" w:hAnsi="Cambria" w:cs="Arial"/>
          <w:i/>
          <w:iCs/>
          <w:sz w:val="25"/>
          <w:szCs w:val="25"/>
        </w:rPr>
        <w:t xml:space="preserve">the </w:t>
      </w:r>
      <w:r w:rsidRPr="059377B6">
        <w:rPr>
          <w:rFonts w:ascii="Cambria" w:hAnsi="Cambria" w:cs="Arial"/>
          <w:i/>
          <w:iCs/>
          <w:sz w:val="25"/>
          <w:szCs w:val="25"/>
        </w:rPr>
        <w:t xml:space="preserve">remaining </w:t>
      </w:r>
      <w:r w:rsidR="00BC776F" w:rsidRPr="059377B6">
        <w:rPr>
          <w:rFonts w:ascii="Cambria" w:hAnsi="Cambria" w:cs="Arial"/>
          <w:i/>
          <w:iCs/>
          <w:sz w:val="25"/>
          <w:szCs w:val="25"/>
        </w:rPr>
        <w:t>21.5 miles of the 120-inch water transmission main as a part of its</w:t>
      </w:r>
      <w:r w:rsidR="005C4C54" w:rsidRPr="059377B6">
        <w:rPr>
          <w:rFonts w:ascii="Cambria" w:hAnsi="Cambria" w:cs="Arial"/>
          <w:i/>
          <w:iCs/>
          <w:sz w:val="25"/>
          <w:szCs w:val="25"/>
        </w:rPr>
        <w:t xml:space="preserve"> Linear System Integrity Program</w:t>
      </w:r>
      <w:r w:rsidR="008A23AF">
        <w:rPr>
          <w:rFonts w:ascii="Cambria" w:hAnsi="Cambria" w:cs="Arial"/>
          <w:i/>
          <w:iCs/>
          <w:sz w:val="25"/>
          <w:szCs w:val="25"/>
        </w:rPr>
        <w:t xml:space="preserve"> </w:t>
      </w:r>
    </w:p>
    <w:p w14:paraId="10C3A06B" w14:textId="77777777" w:rsidR="0025089D" w:rsidRDefault="0025089D" w:rsidP="00A51AD2">
      <w:pPr>
        <w:rPr>
          <w:rFonts w:ascii="Calibri" w:eastAsia="Yu Mincho" w:hAnsi="Calibri"/>
          <w:i/>
          <w:iCs/>
        </w:rPr>
      </w:pPr>
    </w:p>
    <w:p w14:paraId="06D55CF5" w14:textId="749F4BA4" w:rsidR="00E66501" w:rsidRDefault="008514EC" w:rsidP="000B63E8">
      <w:pPr>
        <w:spacing w:line="259" w:lineRule="auto"/>
        <w:rPr>
          <w:rFonts w:ascii="Cambria" w:hAnsi="Cambria"/>
          <w:bCs/>
        </w:rPr>
      </w:pPr>
      <w:r w:rsidRPr="000905AB">
        <w:rPr>
          <w:rFonts w:ascii="Cambria" w:hAnsi="Cambria"/>
          <w:bCs/>
        </w:rPr>
        <w:t xml:space="preserve">DETROIT </w:t>
      </w:r>
      <w:r w:rsidR="005B5584" w:rsidRPr="000905AB">
        <w:rPr>
          <w:rFonts w:ascii="Cambria" w:hAnsi="Cambria"/>
          <w:bCs/>
        </w:rPr>
        <w:t xml:space="preserve">– </w:t>
      </w:r>
      <w:r w:rsidR="00FB5697">
        <w:rPr>
          <w:rFonts w:ascii="Cambria" w:hAnsi="Cambria"/>
          <w:bCs/>
        </w:rPr>
        <w:t xml:space="preserve">The Great </w:t>
      </w:r>
      <w:r w:rsidR="00F75E8B" w:rsidRPr="00F75E8B">
        <w:rPr>
          <w:rFonts w:ascii="Cambria" w:hAnsi="Cambria"/>
          <w:bCs/>
        </w:rPr>
        <w:t xml:space="preserve">Lakes Water Authority (GLWA) </w:t>
      </w:r>
      <w:r w:rsidR="00BA52B2">
        <w:rPr>
          <w:rFonts w:ascii="Cambria" w:hAnsi="Cambria"/>
          <w:bCs/>
        </w:rPr>
        <w:t xml:space="preserve">has released the final </w:t>
      </w:r>
      <w:hyperlink r:id="rId13" w:history="1">
        <w:r w:rsidR="00BA52B2" w:rsidRPr="001E1261">
          <w:rPr>
            <w:rStyle w:val="Hyperlink"/>
            <w:rFonts w:ascii="Cambria" w:hAnsi="Cambria"/>
            <w:bCs/>
          </w:rPr>
          <w:t>after-action report</w:t>
        </w:r>
      </w:hyperlink>
      <w:r w:rsidR="00BA52B2">
        <w:rPr>
          <w:rFonts w:ascii="Cambria" w:hAnsi="Cambria"/>
          <w:bCs/>
        </w:rPr>
        <w:t xml:space="preserve"> that </w:t>
      </w:r>
      <w:r w:rsidR="00B2418D">
        <w:rPr>
          <w:rFonts w:ascii="Cambria" w:hAnsi="Cambria"/>
          <w:bCs/>
        </w:rPr>
        <w:t>summarizes</w:t>
      </w:r>
      <w:r w:rsidR="00B54A7D">
        <w:rPr>
          <w:rFonts w:ascii="Cambria" w:hAnsi="Cambria"/>
          <w:bCs/>
        </w:rPr>
        <w:t xml:space="preserve"> the investigation into the </w:t>
      </w:r>
      <w:r w:rsidR="005D55A5">
        <w:rPr>
          <w:rFonts w:ascii="Cambria" w:hAnsi="Cambria"/>
          <w:bCs/>
        </w:rPr>
        <w:t>August 13</w:t>
      </w:r>
      <w:r w:rsidR="1D161B26" w:rsidRPr="789BE4C0">
        <w:rPr>
          <w:rFonts w:ascii="Cambria" w:hAnsi="Cambria"/>
        </w:rPr>
        <w:t>, 2022,</w:t>
      </w:r>
      <w:r w:rsidR="005D55A5">
        <w:rPr>
          <w:rFonts w:ascii="Cambria" w:hAnsi="Cambria"/>
          <w:bCs/>
        </w:rPr>
        <w:t xml:space="preserve"> </w:t>
      </w:r>
      <w:r w:rsidR="00AA27A5">
        <w:rPr>
          <w:rFonts w:ascii="Cambria" w:hAnsi="Cambria"/>
          <w:bCs/>
        </w:rPr>
        <w:t>break to the 120</w:t>
      </w:r>
      <w:r w:rsidR="00AA27A5" w:rsidRPr="7525D44A">
        <w:rPr>
          <w:rFonts w:ascii="Cambria" w:hAnsi="Cambria"/>
        </w:rPr>
        <w:t>-</w:t>
      </w:r>
      <w:r w:rsidR="00AA27A5">
        <w:rPr>
          <w:rFonts w:ascii="Cambria" w:hAnsi="Cambria"/>
          <w:bCs/>
        </w:rPr>
        <w:t>inch water transmission main</w:t>
      </w:r>
      <w:r w:rsidR="00846666">
        <w:rPr>
          <w:rFonts w:ascii="Cambria" w:hAnsi="Cambria"/>
          <w:bCs/>
        </w:rPr>
        <w:t xml:space="preserve"> that distribute</w:t>
      </w:r>
      <w:r w:rsidR="00ED63C3">
        <w:rPr>
          <w:rFonts w:ascii="Cambria" w:hAnsi="Cambria"/>
          <w:bCs/>
        </w:rPr>
        <w:t>s</w:t>
      </w:r>
      <w:r w:rsidR="00846666">
        <w:rPr>
          <w:rFonts w:ascii="Cambria" w:hAnsi="Cambria"/>
          <w:bCs/>
        </w:rPr>
        <w:t xml:space="preserve"> finished drinking water </w:t>
      </w:r>
      <w:r w:rsidR="00F2357F">
        <w:rPr>
          <w:rFonts w:ascii="Cambria" w:hAnsi="Cambria"/>
          <w:bCs/>
        </w:rPr>
        <w:t>from its Lake Huron Water Treatment Facility to communities in the northern part of GLWA’s drinking water service area</w:t>
      </w:r>
      <w:r w:rsidR="00E626B4">
        <w:rPr>
          <w:rFonts w:ascii="Cambria" w:hAnsi="Cambria"/>
          <w:bCs/>
        </w:rPr>
        <w:t xml:space="preserve">. </w:t>
      </w:r>
    </w:p>
    <w:p w14:paraId="06A21463" w14:textId="00EFCFFC" w:rsidR="00986CAC" w:rsidRDefault="00986CAC" w:rsidP="000B63E8">
      <w:pPr>
        <w:spacing w:line="259" w:lineRule="auto"/>
        <w:rPr>
          <w:rFonts w:ascii="Cambria" w:hAnsi="Cambria"/>
          <w:bCs/>
        </w:rPr>
      </w:pPr>
    </w:p>
    <w:p w14:paraId="59517A5E" w14:textId="10FF1713" w:rsidR="00FE5D38" w:rsidRDefault="00FE5D38" w:rsidP="2F349A71">
      <w:pPr>
        <w:spacing w:line="259" w:lineRule="auto"/>
        <w:rPr>
          <w:rFonts w:ascii="Cambria" w:hAnsi="Cambria"/>
        </w:rPr>
      </w:pPr>
      <w:r>
        <w:rPr>
          <w:rFonts w:ascii="Cambria" w:hAnsi="Cambria"/>
        </w:rPr>
        <w:t xml:space="preserve">A key finding of the </w:t>
      </w:r>
      <w:r w:rsidR="00737175">
        <w:rPr>
          <w:rFonts w:ascii="Cambria" w:hAnsi="Cambria"/>
        </w:rPr>
        <w:t>after</w:t>
      </w:r>
      <w:r w:rsidR="008A6FE9">
        <w:rPr>
          <w:rFonts w:ascii="Cambria" w:hAnsi="Cambria"/>
        </w:rPr>
        <w:t>-</w:t>
      </w:r>
      <w:r w:rsidR="00737175">
        <w:rPr>
          <w:rFonts w:ascii="Cambria" w:hAnsi="Cambria"/>
        </w:rPr>
        <w:t xml:space="preserve">action </w:t>
      </w:r>
      <w:r w:rsidR="36EF64CD" w:rsidRPr="40FDAA36">
        <w:rPr>
          <w:rFonts w:ascii="Cambria" w:hAnsi="Cambria"/>
        </w:rPr>
        <w:t xml:space="preserve">report </w:t>
      </w:r>
      <w:r w:rsidR="0073035F">
        <w:rPr>
          <w:rFonts w:ascii="Cambria" w:hAnsi="Cambria"/>
        </w:rPr>
        <w:t>was that</w:t>
      </w:r>
      <w:r w:rsidR="36EF64CD" w:rsidRPr="40FDAA36">
        <w:rPr>
          <w:rFonts w:ascii="Cambria" w:hAnsi="Cambria"/>
        </w:rPr>
        <w:t xml:space="preserve"> the regional system was operating under normal conditions before the break, </w:t>
      </w:r>
      <w:r w:rsidR="00174528">
        <w:rPr>
          <w:rFonts w:ascii="Cambria" w:hAnsi="Cambria"/>
        </w:rPr>
        <w:t xml:space="preserve">and therefore </w:t>
      </w:r>
      <w:r w:rsidR="36EF64CD" w:rsidRPr="40FDAA36">
        <w:rPr>
          <w:rFonts w:ascii="Cambria" w:hAnsi="Cambria"/>
        </w:rPr>
        <w:t xml:space="preserve">pressure spikes do not appear to have played any role in the failure. </w:t>
      </w:r>
    </w:p>
    <w:p w14:paraId="15BE3A56" w14:textId="77777777" w:rsidR="00FE5D38" w:rsidRDefault="00FE5D38" w:rsidP="2F349A71">
      <w:pPr>
        <w:spacing w:line="259" w:lineRule="auto"/>
        <w:rPr>
          <w:rFonts w:ascii="Cambria" w:hAnsi="Cambria"/>
        </w:rPr>
      </w:pPr>
    </w:p>
    <w:p w14:paraId="4BD0EDCC" w14:textId="32293A7E" w:rsidR="00A44F50" w:rsidRDefault="00724DB9" w:rsidP="2F349A71">
      <w:pPr>
        <w:spacing w:line="259" w:lineRule="auto"/>
        <w:rPr>
          <w:rFonts w:ascii="Cambria" w:hAnsi="Cambria"/>
        </w:rPr>
      </w:pPr>
      <w:r w:rsidRPr="40FDAA36">
        <w:rPr>
          <w:rFonts w:ascii="Cambria" w:hAnsi="Cambria"/>
        </w:rPr>
        <w:t xml:space="preserve">GLWA’s engineering and inspection consultants have determined that the cause of the break was damage to the mortar casing </w:t>
      </w:r>
      <w:r w:rsidR="00B2418D" w:rsidRPr="40FDAA36">
        <w:rPr>
          <w:rFonts w:ascii="Cambria" w:hAnsi="Cambria"/>
        </w:rPr>
        <w:t>covering the</w:t>
      </w:r>
      <w:r w:rsidRPr="40FDAA36">
        <w:rPr>
          <w:rFonts w:ascii="Cambria" w:hAnsi="Cambria"/>
        </w:rPr>
        <w:t xml:space="preserve"> </w:t>
      </w:r>
      <w:r w:rsidR="00562898" w:rsidRPr="40FDAA36">
        <w:rPr>
          <w:rFonts w:ascii="Cambria" w:hAnsi="Cambria"/>
        </w:rPr>
        <w:t>Prestressed Concrete Pressure Pipe (PCCP),</w:t>
      </w:r>
      <w:r w:rsidRPr="40FDAA36">
        <w:rPr>
          <w:rFonts w:ascii="Cambria" w:hAnsi="Cambria"/>
        </w:rPr>
        <w:t xml:space="preserve"> which resulted in corrosion and hydrogen embrittlement of the </w:t>
      </w:r>
      <w:r w:rsidR="00E90C6E" w:rsidRPr="40FDAA36">
        <w:rPr>
          <w:rFonts w:ascii="Cambria" w:hAnsi="Cambria"/>
        </w:rPr>
        <w:t xml:space="preserve">pipe’s </w:t>
      </w:r>
      <w:r w:rsidR="00B2418D" w:rsidRPr="40FDAA36">
        <w:rPr>
          <w:rFonts w:ascii="Cambria" w:hAnsi="Cambria"/>
        </w:rPr>
        <w:t xml:space="preserve">interior </w:t>
      </w:r>
      <w:r w:rsidR="00BC19CA" w:rsidRPr="40FDAA36">
        <w:rPr>
          <w:rFonts w:ascii="Cambria" w:hAnsi="Cambria"/>
        </w:rPr>
        <w:t>wires</w:t>
      </w:r>
      <w:r w:rsidR="00395CC5" w:rsidRPr="40FDAA36">
        <w:rPr>
          <w:rFonts w:ascii="Cambria" w:hAnsi="Cambria"/>
        </w:rPr>
        <w:t xml:space="preserve">. </w:t>
      </w:r>
      <w:r w:rsidR="00E90C6E" w:rsidRPr="40FDAA36">
        <w:rPr>
          <w:rFonts w:ascii="Cambria" w:hAnsi="Cambria"/>
        </w:rPr>
        <w:t>Cause of the mortar damage is unknown</w:t>
      </w:r>
      <w:r w:rsidR="00703E03" w:rsidRPr="40FDAA36">
        <w:rPr>
          <w:rFonts w:ascii="Cambria" w:hAnsi="Cambria"/>
        </w:rPr>
        <w:t>, however a ditch between</w:t>
      </w:r>
      <w:r w:rsidR="00460A92" w:rsidRPr="40FDAA36">
        <w:rPr>
          <w:rFonts w:ascii="Cambria" w:hAnsi="Cambria"/>
        </w:rPr>
        <w:t xml:space="preserve"> fields located directly above the break location </w:t>
      </w:r>
      <w:r w:rsidR="00BA339B" w:rsidRPr="40FDAA36">
        <w:rPr>
          <w:rFonts w:ascii="Cambria" w:hAnsi="Cambria"/>
        </w:rPr>
        <w:t>could have created an environment that was detrimental to the mortar</w:t>
      </w:r>
      <w:r w:rsidR="00610913" w:rsidRPr="40FDAA36">
        <w:rPr>
          <w:rFonts w:ascii="Cambria" w:hAnsi="Cambria"/>
        </w:rPr>
        <w:t xml:space="preserve"> casing.</w:t>
      </w:r>
      <w:r w:rsidR="00450129" w:rsidRPr="40FDAA36">
        <w:rPr>
          <w:rFonts w:ascii="Cambria" w:hAnsi="Cambria"/>
        </w:rPr>
        <w:t xml:space="preserve"> </w:t>
      </w:r>
    </w:p>
    <w:p w14:paraId="05C3F881" w14:textId="4A212E20" w:rsidR="00610913" w:rsidRDefault="00610913" w:rsidP="00B31E37">
      <w:pPr>
        <w:spacing w:line="259" w:lineRule="auto"/>
        <w:rPr>
          <w:rFonts w:ascii="Cambria" w:hAnsi="Cambria"/>
          <w:bCs/>
        </w:rPr>
      </w:pPr>
    </w:p>
    <w:p w14:paraId="75F3637A" w14:textId="6D64EC63" w:rsidR="00610913" w:rsidRDefault="314BC996" w:rsidP="131F6501">
      <w:pPr>
        <w:spacing w:line="259" w:lineRule="auto"/>
        <w:rPr>
          <w:rFonts w:ascii="Cambria" w:hAnsi="Cambria"/>
        </w:rPr>
      </w:pPr>
      <w:r w:rsidRPr="131F6501">
        <w:rPr>
          <w:rFonts w:ascii="Cambria" w:hAnsi="Cambria"/>
        </w:rPr>
        <w:t>I</w:t>
      </w:r>
      <w:r w:rsidR="680CB79F" w:rsidRPr="131F6501">
        <w:rPr>
          <w:rFonts w:ascii="Cambria" w:hAnsi="Cambria"/>
        </w:rPr>
        <w:t>nspection of 4.5 miles of pipe adjacent to the brea</w:t>
      </w:r>
      <w:r w:rsidR="42AA3D2A" w:rsidRPr="131F6501">
        <w:rPr>
          <w:rFonts w:ascii="Cambria" w:hAnsi="Cambria"/>
        </w:rPr>
        <w:t xml:space="preserve">k, which was completed while the </w:t>
      </w:r>
      <w:r w:rsidR="1AA4F4E0" w:rsidRPr="131F6501">
        <w:rPr>
          <w:rFonts w:ascii="Cambria" w:hAnsi="Cambria"/>
        </w:rPr>
        <w:t>main</w:t>
      </w:r>
      <w:r w:rsidR="42AA3D2A" w:rsidRPr="131F6501">
        <w:rPr>
          <w:rFonts w:ascii="Cambria" w:hAnsi="Cambria"/>
        </w:rPr>
        <w:t xml:space="preserve"> was out of service for repair, determined that no </w:t>
      </w:r>
      <w:r w:rsidR="0319F2A0" w:rsidRPr="131F6501">
        <w:rPr>
          <w:rFonts w:ascii="Cambria" w:hAnsi="Cambria"/>
        </w:rPr>
        <w:t>additional pieces of pipe were at ris</w:t>
      </w:r>
      <w:r w:rsidR="1AA4F4E0" w:rsidRPr="131F6501">
        <w:rPr>
          <w:rFonts w:ascii="Cambria" w:hAnsi="Cambria"/>
        </w:rPr>
        <w:t>k</w:t>
      </w:r>
      <w:r w:rsidR="0319F2A0" w:rsidRPr="131F6501">
        <w:rPr>
          <w:rFonts w:ascii="Cambria" w:hAnsi="Cambria"/>
        </w:rPr>
        <w:t xml:space="preserve"> for immediate failur</w:t>
      </w:r>
      <w:r w:rsidR="18085CA3" w:rsidRPr="131F6501">
        <w:rPr>
          <w:rFonts w:ascii="Cambria" w:hAnsi="Cambria"/>
        </w:rPr>
        <w:t>e</w:t>
      </w:r>
      <w:r w:rsidR="34DFCC37" w:rsidRPr="131F6501">
        <w:rPr>
          <w:rFonts w:ascii="Cambria" w:hAnsi="Cambria"/>
        </w:rPr>
        <w:t>, and should be managed</w:t>
      </w:r>
      <w:r w:rsidR="0F11009C" w:rsidRPr="131F6501">
        <w:rPr>
          <w:rFonts w:ascii="Cambria" w:hAnsi="Cambria"/>
        </w:rPr>
        <w:t xml:space="preserve"> proactively through periodic condition assessment, pressure management, and periodic focused repairs of any deteriorated pipe as it is identified</w:t>
      </w:r>
      <w:r w:rsidR="18085CA3" w:rsidRPr="131F6501">
        <w:rPr>
          <w:rFonts w:ascii="Cambria" w:hAnsi="Cambria"/>
        </w:rPr>
        <w:t xml:space="preserve">. GLWA </w:t>
      </w:r>
      <w:r w:rsidR="3863AEE7" w:rsidRPr="131F6501">
        <w:rPr>
          <w:rFonts w:ascii="Cambria" w:hAnsi="Cambria"/>
        </w:rPr>
        <w:t xml:space="preserve">is developing </w:t>
      </w:r>
      <w:r w:rsidR="18085CA3" w:rsidRPr="131F6501">
        <w:rPr>
          <w:rFonts w:ascii="Cambria" w:hAnsi="Cambria"/>
        </w:rPr>
        <w:t xml:space="preserve">plans </w:t>
      </w:r>
      <w:r w:rsidR="008B4ABA">
        <w:rPr>
          <w:rFonts w:ascii="Cambria" w:hAnsi="Cambria"/>
        </w:rPr>
        <w:t xml:space="preserve">for </w:t>
      </w:r>
      <w:r w:rsidR="18085CA3" w:rsidRPr="131F6501">
        <w:rPr>
          <w:rFonts w:ascii="Cambria" w:hAnsi="Cambria"/>
        </w:rPr>
        <w:t>assessment of the remaining 21.5 miles of transmission main as a part of its Linear System Integrity Program</w:t>
      </w:r>
      <w:r w:rsidR="008B4ABA">
        <w:rPr>
          <w:rFonts w:ascii="Cambria" w:hAnsi="Cambria"/>
        </w:rPr>
        <w:t xml:space="preserve">, which </w:t>
      </w:r>
      <w:r w:rsidR="00753A97">
        <w:rPr>
          <w:rFonts w:ascii="Cambria" w:hAnsi="Cambria"/>
        </w:rPr>
        <w:t>will begin</w:t>
      </w:r>
      <w:r w:rsidR="00F431E1">
        <w:rPr>
          <w:rFonts w:ascii="Cambria" w:hAnsi="Cambria"/>
        </w:rPr>
        <w:t xml:space="preserve"> in 2023</w:t>
      </w:r>
      <w:r w:rsidR="18085CA3" w:rsidRPr="131F6501">
        <w:rPr>
          <w:rFonts w:ascii="Cambria" w:hAnsi="Cambria"/>
        </w:rPr>
        <w:t>.</w:t>
      </w:r>
    </w:p>
    <w:p w14:paraId="6069D035" w14:textId="77777777" w:rsidR="00864508" w:rsidRDefault="00864508" w:rsidP="00B31E37">
      <w:pPr>
        <w:spacing w:line="259" w:lineRule="auto"/>
        <w:rPr>
          <w:rFonts w:ascii="Cambria" w:hAnsi="Cambria"/>
          <w:bCs/>
        </w:rPr>
      </w:pPr>
    </w:p>
    <w:p w14:paraId="3BBA706C" w14:textId="633B556E" w:rsidR="00864508" w:rsidRDefault="357F2D05" w:rsidP="131F6501">
      <w:pPr>
        <w:spacing w:line="259" w:lineRule="auto"/>
        <w:rPr>
          <w:rFonts w:ascii="Cambria" w:hAnsi="Cambria"/>
        </w:rPr>
      </w:pPr>
      <w:r w:rsidRPr="7FF4DDCA">
        <w:rPr>
          <w:rFonts w:ascii="Cambria" w:hAnsi="Cambria"/>
        </w:rPr>
        <w:t>Cost of the 120-inch transmission main repair was</w:t>
      </w:r>
      <w:r w:rsidR="7D0C6C14" w:rsidRPr="7FF4DDCA">
        <w:rPr>
          <w:rFonts w:ascii="Cambria" w:hAnsi="Cambria"/>
        </w:rPr>
        <w:t xml:space="preserve"> approximately</w:t>
      </w:r>
      <w:r w:rsidRPr="7FF4DDCA">
        <w:rPr>
          <w:rFonts w:ascii="Cambria" w:hAnsi="Cambria"/>
        </w:rPr>
        <w:t xml:space="preserve"> $</w:t>
      </w:r>
      <w:r w:rsidR="4F34ADBF" w:rsidRPr="7FF4DDCA">
        <w:rPr>
          <w:rFonts w:ascii="Cambria" w:hAnsi="Cambria"/>
        </w:rPr>
        <w:t>3 million</w:t>
      </w:r>
      <w:r w:rsidRPr="7FF4DDCA">
        <w:rPr>
          <w:rFonts w:ascii="Cambria" w:hAnsi="Cambria"/>
        </w:rPr>
        <w:t>.</w:t>
      </w:r>
    </w:p>
    <w:p w14:paraId="03D3BBDA" w14:textId="77777777" w:rsidR="00A44F50" w:rsidRDefault="00A44F50" w:rsidP="00B31E37">
      <w:pPr>
        <w:spacing w:line="259" w:lineRule="auto"/>
        <w:rPr>
          <w:rFonts w:ascii="Cambria" w:hAnsi="Cambria"/>
          <w:bCs/>
        </w:rPr>
      </w:pPr>
    </w:p>
    <w:p w14:paraId="1FEF6C88" w14:textId="77777777" w:rsidR="00BC61F4" w:rsidRDefault="00BC61F4" w:rsidP="00B31E37">
      <w:pPr>
        <w:spacing w:line="259" w:lineRule="auto"/>
        <w:rPr>
          <w:rFonts w:ascii="Cambria" w:hAnsi="Cambria"/>
          <w:bCs/>
        </w:rPr>
      </w:pPr>
    </w:p>
    <w:p w14:paraId="4DF32572" w14:textId="77777777" w:rsidR="00BC61F4" w:rsidRDefault="00BC61F4" w:rsidP="00B31E37">
      <w:pPr>
        <w:spacing w:line="259" w:lineRule="auto"/>
        <w:rPr>
          <w:rFonts w:ascii="Cambria" w:hAnsi="Cambria"/>
          <w:bCs/>
        </w:rPr>
      </w:pPr>
    </w:p>
    <w:p w14:paraId="5FE067ED" w14:textId="419B45B1" w:rsidR="00515A94" w:rsidRPr="004E64B3" w:rsidRDefault="00515A94" w:rsidP="00BF5715">
      <w:pPr>
        <w:jc w:val="center"/>
        <w:rPr>
          <w:rFonts w:ascii="Cambria" w:eastAsia="Cambria" w:hAnsi="Cambria" w:cs="Times New Roman"/>
        </w:rPr>
      </w:pPr>
      <w:r w:rsidRPr="004E64B3">
        <w:rPr>
          <w:rFonts w:ascii="Cambria" w:eastAsia="Cambria" w:hAnsi="Cambria" w:cs="Times New Roman"/>
        </w:rPr>
        <w:t>###</w:t>
      </w:r>
    </w:p>
    <w:p w14:paraId="7CCD7C73" w14:textId="77777777" w:rsidR="00C815E8" w:rsidRPr="004E64B3" w:rsidRDefault="00C815E8" w:rsidP="00BF5715">
      <w:pPr>
        <w:jc w:val="center"/>
        <w:rPr>
          <w:rFonts w:ascii="Cambria" w:eastAsia="Cambria" w:hAnsi="Cambria" w:cs="Times New Roman"/>
        </w:rPr>
      </w:pPr>
    </w:p>
    <w:p w14:paraId="3EFFDC6B" w14:textId="77777777" w:rsidR="00515A94" w:rsidRPr="004E64B3" w:rsidRDefault="00515A94" w:rsidP="00515A94">
      <w:pPr>
        <w:rPr>
          <w:rFonts w:ascii="Cambria" w:eastAsia="MS Mincho" w:hAnsi="Cambria" w:cs="Times New Roman"/>
          <w:b/>
          <w:color w:val="000000"/>
        </w:rPr>
      </w:pPr>
      <w:r w:rsidRPr="004E64B3">
        <w:rPr>
          <w:rFonts w:ascii="Cambria" w:eastAsia="MS Mincho" w:hAnsi="Cambria" w:cs="Times New Roman"/>
          <w:b/>
          <w:color w:val="000000"/>
        </w:rPr>
        <w:t xml:space="preserve">About the Great Lakes Water Authority (GLWA) </w:t>
      </w:r>
    </w:p>
    <w:p w14:paraId="714C071E" w14:textId="2EE7C3E4" w:rsidR="006E26E5" w:rsidRPr="004E64B3" w:rsidRDefault="0085649F" w:rsidP="00515A94">
      <w:pPr>
        <w:rPr>
          <w:rFonts w:ascii="Cambria" w:eastAsia="MS Mincho" w:hAnsi="Cambria" w:cs="Times New Roman"/>
          <w:color w:val="000000"/>
        </w:rPr>
      </w:pPr>
      <w:r w:rsidRPr="004E64B3">
        <w:rPr>
          <w:rFonts w:ascii="Cambria" w:eastAsia="MS Mincho" w:hAnsi="Cambria" w:cs="Times New Roman"/>
          <w:color w:val="000000"/>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88 member partner communities. As part of its commitment to water affordability, the Authority offers a Water Residential Assistance Program to assist low-income households in participating member communities throughout the system. GLWA’s board includes one representative each from Oakland, </w:t>
      </w:r>
      <w:r w:rsidR="007051A7" w:rsidRPr="004E64B3">
        <w:rPr>
          <w:rFonts w:ascii="Cambria" w:eastAsia="MS Mincho" w:hAnsi="Cambria" w:cs="Times New Roman"/>
          <w:color w:val="000000"/>
        </w:rPr>
        <w:t>Macomb,</w:t>
      </w:r>
      <w:r w:rsidRPr="004E64B3">
        <w:rPr>
          <w:rFonts w:ascii="Cambria" w:eastAsia="MS Mincho" w:hAnsi="Cambria" w:cs="Times New Roman"/>
          <w:color w:val="000000"/>
        </w:rPr>
        <w:t xml:space="preserve"> and Wayne counties, two representatives from the city of Detroit, and one appointed by the Michigan governor to represent member partner communities outside of the tri-county area.</w:t>
      </w:r>
    </w:p>
    <w:p w14:paraId="3C81FEE5" w14:textId="621C77C6" w:rsidR="008D37CD" w:rsidRPr="004E64B3" w:rsidRDefault="008D37CD" w:rsidP="00515A94">
      <w:pPr>
        <w:rPr>
          <w:rFonts w:ascii="Cambria" w:eastAsia="MS Mincho" w:hAnsi="Cambria" w:cs="Times New Roman"/>
          <w:color w:val="000000"/>
        </w:rPr>
      </w:pPr>
    </w:p>
    <w:p w14:paraId="792BC5F0" w14:textId="1310AD9B" w:rsidR="008D37CD" w:rsidRPr="004E64B3" w:rsidRDefault="00C85563" w:rsidP="00515A94">
      <w:pPr>
        <w:rPr>
          <w:rFonts w:ascii="Cambria" w:hAnsi="Cambria"/>
        </w:rPr>
      </w:pPr>
      <w:r w:rsidRPr="004E64B3">
        <w:rPr>
          <w:rFonts w:ascii="Cambria" w:hAnsi="Cambria"/>
        </w:rPr>
        <w:t xml:space="preserve"> </w:t>
      </w:r>
    </w:p>
    <w:sectPr w:rsidR="008D37CD" w:rsidRPr="004E64B3" w:rsidSect="008D76BF">
      <w:footerReference w:type="default" r:id="rId14"/>
      <w:headerReference w:type="first" r:id="rId15"/>
      <w:footerReference w:type="first" r:id="rId16"/>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479F9" w14:textId="77777777" w:rsidR="00723EE1" w:rsidRDefault="00723EE1" w:rsidP="008D76BF">
      <w:r>
        <w:separator/>
      </w:r>
    </w:p>
  </w:endnote>
  <w:endnote w:type="continuationSeparator" w:id="0">
    <w:p w14:paraId="075281C9" w14:textId="77777777" w:rsidR="00723EE1" w:rsidRDefault="00723EE1" w:rsidP="008D76BF">
      <w:r>
        <w:continuationSeparator/>
      </w:r>
    </w:p>
  </w:endnote>
  <w:endnote w:type="continuationNotice" w:id="1">
    <w:p w14:paraId="3BEFD78B" w14:textId="77777777" w:rsidR="00723EE1" w:rsidRDefault="00723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BB24A" w14:textId="77777777" w:rsidR="00723EE1" w:rsidRDefault="00723EE1" w:rsidP="008D76BF">
      <w:r>
        <w:separator/>
      </w:r>
    </w:p>
  </w:footnote>
  <w:footnote w:type="continuationSeparator" w:id="0">
    <w:p w14:paraId="3E9EDD27" w14:textId="77777777" w:rsidR="00723EE1" w:rsidRDefault="00723EE1" w:rsidP="008D76BF">
      <w:r>
        <w:continuationSeparator/>
      </w:r>
    </w:p>
  </w:footnote>
  <w:footnote w:type="continuationNotice" w:id="1">
    <w:p w14:paraId="1055F450" w14:textId="77777777" w:rsidR="00723EE1" w:rsidRDefault="00723E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2D7252"/>
    <w:multiLevelType w:val="multilevel"/>
    <w:tmpl w:val="F9E2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 w15:restartNumberingAfterBreak="0">
    <w:nsid w:val="092345D1"/>
    <w:multiLevelType w:val="hybridMultilevel"/>
    <w:tmpl w:val="2C52A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D6D61"/>
    <w:multiLevelType w:val="hybridMultilevel"/>
    <w:tmpl w:val="7034E9D2"/>
    <w:lvl w:ilvl="0" w:tplc="21ECC9BA">
      <w:start w:val="579"/>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6"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7"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04090001">
      <w:start w:val="1"/>
      <w:numFmt w:val="bullet"/>
      <w:lvlText w:val=""/>
      <w:lvlJc w:val="left"/>
      <w:pPr>
        <w:ind w:left="720" w:hanging="360"/>
      </w:pPr>
      <w:rPr>
        <w:rFonts w:ascii="Symbol" w:hAnsi="Symbol" w:hint="default"/>
      </w:rPr>
    </w:lvl>
    <w:lvl w:ilvl="1" w:tplc="F77AAA22">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93D2F"/>
    <w:multiLevelType w:val="hybridMultilevel"/>
    <w:tmpl w:val="FA6C97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7"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8" w15:restartNumberingAfterBreak="0">
    <w:nsid w:val="37AA2387"/>
    <w:multiLevelType w:val="hybridMultilevel"/>
    <w:tmpl w:val="C0C84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5E3B19"/>
    <w:multiLevelType w:val="hybridMultilevel"/>
    <w:tmpl w:val="BB30D93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0"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1"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2" w15:restartNumberingAfterBreak="0">
    <w:nsid w:val="4CE12532"/>
    <w:multiLevelType w:val="hybridMultilevel"/>
    <w:tmpl w:val="6BB6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0C3028"/>
    <w:multiLevelType w:val="hybridMultilevel"/>
    <w:tmpl w:val="410CDC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4" w15:restartNumberingAfterBreak="0">
    <w:nsid w:val="524849FF"/>
    <w:multiLevelType w:val="hybridMultilevel"/>
    <w:tmpl w:val="F9DA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CA580E"/>
    <w:multiLevelType w:val="hybridMultilevel"/>
    <w:tmpl w:val="BE344D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7"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8" w15:restartNumberingAfterBreak="0">
    <w:nsid w:val="55F13C04"/>
    <w:multiLevelType w:val="hybridMultilevel"/>
    <w:tmpl w:val="6BB0A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0"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1"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3" w15:restartNumberingAfterBreak="0">
    <w:nsid w:val="5CBE40E6"/>
    <w:multiLevelType w:val="hybridMultilevel"/>
    <w:tmpl w:val="DAE410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456151"/>
    <w:multiLevelType w:val="hybridMultilevel"/>
    <w:tmpl w:val="528C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6"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7" w15:restartNumberingAfterBreak="0">
    <w:nsid w:val="74C631C5"/>
    <w:multiLevelType w:val="hybridMultilevel"/>
    <w:tmpl w:val="0F9A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9" w15:restartNumberingAfterBreak="0">
    <w:nsid w:val="78581D7E"/>
    <w:multiLevelType w:val="hybridMultilevel"/>
    <w:tmpl w:val="2DCE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1" w15:restartNumberingAfterBreak="0">
    <w:nsid w:val="7D377EE8"/>
    <w:multiLevelType w:val="hybridMultilevel"/>
    <w:tmpl w:val="A9DCD77A"/>
    <w:lvl w:ilvl="0" w:tplc="BDF27406">
      <w:start w:val="1"/>
      <w:numFmt w:val="decimal"/>
      <w:lvlText w:val="%1."/>
      <w:lvlJc w:val="left"/>
      <w:pPr>
        <w:ind w:left="720" w:hanging="360"/>
      </w:pPr>
      <w:rPr>
        <w:rFonts w:eastAsiaTheme="minorHAnsi"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8906416">
    <w:abstractNumId w:val="3"/>
  </w:num>
  <w:num w:numId="2" w16cid:durableId="1407531663">
    <w:abstractNumId w:val="9"/>
  </w:num>
  <w:num w:numId="3" w16cid:durableId="1390303221">
    <w:abstractNumId w:val="24"/>
  </w:num>
  <w:num w:numId="4" w16cid:durableId="607928283">
    <w:abstractNumId w:val="39"/>
  </w:num>
  <w:num w:numId="5" w16cid:durableId="1684699654">
    <w:abstractNumId w:val="31"/>
  </w:num>
  <w:num w:numId="6" w16cid:durableId="536432507">
    <w:abstractNumId w:val="4"/>
  </w:num>
  <w:num w:numId="7" w16cid:durableId="166599903">
    <w:abstractNumId w:val="22"/>
  </w:num>
  <w:num w:numId="8" w16cid:durableId="1261522497">
    <w:abstractNumId w:val="19"/>
  </w:num>
  <w:num w:numId="9" w16cid:durableId="1003702817">
    <w:abstractNumId w:val="10"/>
  </w:num>
  <w:num w:numId="10" w16cid:durableId="1241789996">
    <w:abstractNumId w:val="28"/>
  </w:num>
  <w:num w:numId="11" w16cid:durableId="1248658836">
    <w:abstractNumId w:val="7"/>
  </w:num>
  <w:num w:numId="12" w16cid:durableId="2058625917">
    <w:abstractNumId w:val="23"/>
  </w:num>
  <w:num w:numId="13" w16cid:durableId="164056367">
    <w:abstractNumId w:val="21"/>
    <w:lvlOverride w:ilvl="0">
      <w:startOverride w:val="1"/>
    </w:lvlOverride>
    <w:lvlOverride w:ilvl="1"/>
    <w:lvlOverride w:ilvl="2"/>
    <w:lvlOverride w:ilvl="3"/>
    <w:lvlOverride w:ilvl="4"/>
    <w:lvlOverride w:ilvl="5"/>
    <w:lvlOverride w:ilvl="6"/>
    <w:lvlOverride w:ilvl="7"/>
    <w:lvlOverride w:ilvl="8"/>
  </w:num>
  <w:num w:numId="14" w16cid:durableId="1342733440">
    <w:abstractNumId w:val="36"/>
    <w:lvlOverride w:ilvl="0">
      <w:startOverride w:val="1"/>
    </w:lvlOverride>
    <w:lvlOverride w:ilvl="1"/>
    <w:lvlOverride w:ilvl="2"/>
    <w:lvlOverride w:ilvl="3"/>
    <w:lvlOverride w:ilvl="4"/>
    <w:lvlOverride w:ilvl="5"/>
    <w:lvlOverride w:ilvl="6"/>
    <w:lvlOverride w:ilvl="7"/>
    <w:lvlOverride w:ilvl="8"/>
  </w:num>
  <w:num w:numId="15" w16cid:durableId="266428141">
    <w:abstractNumId w:val="16"/>
    <w:lvlOverride w:ilvl="0">
      <w:startOverride w:val="1"/>
    </w:lvlOverride>
    <w:lvlOverride w:ilvl="1"/>
    <w:lvlOverride w:ilvl="2"/>
    <w:lvlOverride w:ilvl="3"/>
    <w:lvlOverride w:ilvl="4"/>
    <w:lvlOverride w:ilvl="5"/>
    <w:lvlOverride w:ilvl="6"/>
    <w:lvlOverride w:ilvl="7"/>
    <w:lvlOverride w:ilvl="8"/>
  </w:num>
  <w:num w:numId="16" w16cid:durableId="1483817373">
    <w:abstractNumId w:val="38"/>
    <w:lvlOverride w:ilvl="0">
      <w:startOverride w:val="1"/>
    </w:lvlOverride>
    <w:lvlOverride w:ilvl="1"/>
    <w:lvlOverride w:ilvl="2"/>
    <w:lvlOverride w:ilvl="3"/>
    <w:lvlOverride w:ilvl="4"/>
    <w:lvlOverride w:ilvl="5"/>
    <w:lvlOverride w:ilvl="6"/>
    <w:lvlOverride w:ilvl="7"/>
    <w:lvlOverride w:ilvl="8"/>
  </w:num>
  <w:num w:numId="17" w16cid:durableId="177433577">
    <w:abstractNumId w:val="35"/>
    <w:lvlOverride w:ilvl="0">
      <w:startOverride w:val="1"/>
    </w:lvlOverride>
    <w:lvlOverride w:ilvl="1"/>
    <w:lvlOverride w:ilvl="2"/>
    <w:lvlOverride w:ilvl="3"/>
    <w:lvlOverride w:ilvl="4"/>
    <w:lvlOverride w:ilvl="5"/>
    <w:lvlOverride w:ilvl="6"/>
    <w:lvlOverride w:ilvl="7"/>
    <w:lvlOverride w:ilvl="8"/>
  </w:num>
  <w:num w:numId="18" w16cid:durableId="2035228066">
    <w:abstractNumId w:val="13"/>
    <w:lvlOverride w:ilvl="0">
      <w:startOverride w:val="1"/>
    </w:lvlOverride>
    <w:lvlOverride w:ilvl="1"/>
    <w:lvlOverride w:ilvl="2"/>
    <w:lvlOverride w:ilvl="3"/>
    <w:lvlOverride w:ilvl="4"/>
    <w:lvlOverride w:ilvl="5"/>
    <w:lvlOverride w:ilvl="6"/>
    <w:lvlOverride w:ilvl="7"/>
    <w:lvlOverride w:ilvl="8"/>
  </w:num>
  <w:num w:numId="19" w16cid:durableId="634071099">
    <w:abstractNumId w:val="6"/>
    <w:lvlOverride w:ilvl="0">
      <w:startOverride w:val="1"/>
    </w:lvlOverride>
    <w:lvlOverride w:ilvl="1"/>
    <w:lvlOverride w:ilvl="2"/>
    <w:lvlOverride w:ilvl="3"/>
    <w:lvlOverride w:ilvl="4"/>
    <w:lvlOverride w:ilvl="5"/>
    <w:lvlOverride w:ilvl="6"/>
    <w:lvlOverride w:ilvl="7"/>
    <w:lvlOverride w:ilvl="8"/>
  </w:num>
  <w:num w:numId="20" w16cid:durableId="1409038385">
    <w:abstractNumId w:val="20"/>
    <w:lvlOverride w:ilvl="0">
      <w:startOverride w:val="1"/>
    </w:lvlOverride>
    <w:lvlOverride w:ilvl="1"/>
    <w:lvlOverride w:ilvl="2"/>
    <w:lvlOverride w:ilvl="3"/>
    <w:lvlOverride w:ilvl="4"/>
    <w:lvlOverride w:ilvl="5"/>
    <w:lvlOverride w:ilvl="6"/>
    <w:lvlOverride w:ilvl="7"/>
    <w:lvlOverride w:ilvl="8"/>
  </w:num>
  <w:num w:numId="21" w16cid:durableId="71245815">
    <w:abstractNumId w:val="27"/>
    <w:lvlOverride w:ilvl="0">
      <w:startOverride w:val="1"/>
    </w:lvlOverride>
    <w:lvlOverride w:ilvl="1"/>
    <w:lvlOverride w:ilvl="2"/>
    <w:lvlOverride w:ilvl="3"/>
    <w:lvlOverride w:ilvl="4"/>
    <w:lvlOverride w:ilvl="5"/>
    <w:lvlOverride w:ilvl="6"/>
    <w:lvlOverride w:ilvl="7"/>
    <w:lvlOverride w:ilvl="8"/>
  </w:num>
  <w:num w:numId="22" w16cid:durableId="288630689">
    <w:abstractNumId w:val="11"/>
    <w:lvlOverride w:ilvl="0">
      <w:startOverride w:val="1"/>
    </w:lvlOverride>
    <w:lvlOverride w:ilvl="1"/>
    <w:lvlOverride w:ilvl="2"/>
    <w:lvlOverride w:ilvl="3"/>
    <w:lvlOverride w:ilvl="4"/>
    <w:lvlOverride w:ilvl="5"/>
    <w:lvlOverride w:ilvl="6"/>
    <w:lvlOverride w:ilvl="7"/>
    <w:lvlOverride w:ilvl="8"/>
  </w:num>
  <w:num w:numId="23" w16cid:durableId="526022615">
    <w:abstractNumId w:val="12"/>
    <w:lvlOverride w:ilvl="0">
      <w:startOverride w:val="1"/>
    </w:lvlOverride>
    <w:lvlOverride w:ilvl="1"/>
    <w:lvlOverride w:ilvl="2"/>
    <w:lvlOverride w:ilvl="3"/>
    <w:lvlOverride w:ilvl="4"/>
    <w:lvlOverride w:ilvl="5"/>
    <w:lvlOverride w:ilvl="6"/>
    <w:lvlOverride w:ilvl="7"/>
    <w:lvlOverride w:ilvl="8"/>
  </w:num>
  <w:num w:numId="24" w16cid:durableId="533620583">
    <w:abstractNumId w:val="17"/>
    <w:lvlOverride w:ilvl="0">
      <w:startOverride w:val="1"/>
    </w:lvlOverride>
    <w:lvlOverride w:ilvl="1"/>
    <w:lvlOverride w:ilvl="2"/>
    <w:lvlOverride w:ilvl="3"/>
    <w:lvlOverride w:ilvl="4"/>
    <w:lvlOverride w:ilvl="5"/>
    <w:lvlOverride w:ilvl="6"/>
    <w:lvlOverride w:ilvl="7"/>
    <w:lvlOverride w:ilvl="8"/>
  </w:num>
  <w:num w:numId="25" w16cid:durableId="728067841">
    <w:abstractNumId w:val="2"/>
    <w:lvlOverride w:ilvl="0">
      <w:startOverride w:val="1"/>
    </w:lvlOverride>
    <w:lvlOverride w:ilvl="1"/>
    <w:lvlOverride w:ilvl="2"/>
    <w:lvlOverride w:ilvl="3"/>
    <w:lvlOverride w:ilvl="4"/>
    <w:lvlOverride w:ilvl="5"/>
    <w:lvlOverride w:ilvl="6"/>
    <w:lvlOverride w:ilvl="7"/>
    <w:lvlOverride w:ilvl="8"/>
  </w:num>
  <w:num w:numId="26" w16cid:durableId="296420780">
    <w:abstractNumId w:val="5"/>
    <w:lvlOverride w:ilvl="0">
      <w:startOverride w:val="1"/>
    </w:lvlOverride>
    <w:lvlOverride w:ilvl="1"/>
    <w:lvlOverride w:ilvl="2"/>
    <w:lvlOverride w:ilvl="3"/>
    <w:lvlOverride w:ilvl="4"/>
    <w:lvlOverride w:ilvl="5"/>
    <w:lvlOverride w:ilvl="6"/>
    <w:lvlOverride w:ilvl="7"/>
    <w:lvlOverride w:ilvl="8"/>
  </w:num>
  <w:num w:numId="27" w16cid:durableId="1356927393">
    <w:abstractNumId w:val="0"/>
    <w:lvlOverride w:ilvl="0">
      <w:startOverride w:val="1"/>
    </w:lvlOverride>
    <w:lvlOverride w:ilvl="1"/>
    <w:lvlOverride w:ilvl="2"/>
    <w:lvlOverride w:ilvl="3"/>
    <w:lvlOverride w:ilvl="4"/>
    <w:lvlOverride w:ilvl="5"/>
    <w:lvlOverride w:ilvl="6"/>
    <w:lvlOverride w:ilvl="7"/>
    <w:lvlOverride w:ilvl="8"/>
  </w:num>
  <w:num w:numId="28" w16cid:durableId="1696539409">
    <w:abstractNumId w:val="29"/>
    <w:lvlOverride w:ilvl="0">
      <w:startOverride w:val="1"/>
    </w:lvlOverride>
    <w:lvlOverride w:ilvl="1"/>
    <w:lvlOverride w:ilvl="2"/>
    <w:lvlOverride w:ilvl="3"/>
    <w:lvlOverride w:ilvl="4"/>
    <w:lvlOverride w:ilvl="5"/>
    <w:lvlOverride w:ilvl="6"/>
    <w:lvlOverride w:ilvl="7"/>
    <w:lvlOverride w:ilvl="8"/>
  </w:num>
  <w:num w:numId="29" w16cid:durableId="756829584">
    <w:abstractNumId w:val="30"/>
    <w:lvlOverride w:ilvl="0">
      <w:startOverride w:val="1"/>
    </w:lvlOverride>
    <w:lvlOverride w:ilvl="1"/>
    <w:lvlOverride w:ilvl="2"/>
    <w:lvlOverride w:ilvl="3"/>
    <w:lvlOverride w:ilvl="4"/>
    <w:lvlOverride w:ilvl="5"/>
    <w:lvlOverride w:ilvl="6"/>
    <w:lvlOverride w:ilvl="7"/>
    <w:lvlOverride w:ilvl="8"/>
  </w:num>
  <w:num w:numId="30" w16cid:durableId="1779908108">
    <w:abstractNumId w:val="40"/>
    <w:lvlOverride w:ilvl="0">
      <w:startOverride w:val="1"/>
    </w:lvlOverride>
    <w:lvlOverride w:ilvl="1"/>
    <w:lvlOverride w:ilvl="2"/>
    <w:lvlOverride w:ilvl="3"/>
    <w:lvlOverride w:ilvl="4"/>
    <w:lvlOverride w:ilvl="5"/>
    <w:lvlOverride w:ilvl="6"/>
    <w:lvlOverride w:ilvl="7"/>
    <w:lvlOverride w:ilvl="8"/>
  </w:num>
  <w:num w:numId="31" w16cid:durableId="425081587">
    <w:abstractNumId w:val="26"/>
    <w:lvlOverride w:ilvl="0">
      <w:startOverride w:val="1"/>
    </w:lvlOverride>
    <w:lvlOverride w:ilvl="1"/>
    <w:lvlOverride w:ilvl="2"/>
    <w:lvlOverride w:ilvl="3"/>
    <w:lvlOverride w:ilvl="4"/>
    <w:lvlOverride w:ilvl="5"/>
    <w:lvlOverride w:ilvl="6"/>
    <w:lvlOverride w:ilvl="7"/>
    <w:lvlOverride w:ilvl="8"/>
  </w:num>
  <w:num w:numId="32" w16cid:durableId="637809554">
    <w:abstractNumId w:val="8"/>
    <w:lvlOverride w:ilvl="0">
      <w:startOverride w:val="1"/>
    </w:lvlOverride>
    <w:lvlOverride w:ilvl="1"/>
    <w:lvlOverride w:ilvl="2"/>
    <w:lvlOverride w:ilvl="3"/>
    <w:lvlOverride w:ilvl="4"/>
    <w:lvlOverride w:ilvl="5"/>
    <w:lvlOverride w:ilvl="6"/>
    <w:lvlOverride w:ilvl="7"/>
    <w:lvlOverride w:ilvl="8"/>
  </w:num>
  <w:num w:numId="33" w16cid:durableId="310602297">
    <w:abstractNumId w:val="32"/>
    <w:lvlOverride w:ilvl="0">
      <w:startOverride w:val="1"/>
    </w:lvlOverride>
    <w:lvlOverride w:ilvl="1"/>
    <w:lvlOverride w:ilvl="2"/>
    <w:lvlOverride w:ilvl="3"/>
    <w:lvlOverride w:ilvl="4"/>
    <w:lvlOverride w:ilvl="5"/>
    <w:lvlOverride w:ilvl="6"/>
    <w:lvlOverride w:ilvl="7"/>
    <w:lvlOverride w:ilvl="8"/>
  </w:num>
  <w:num w:numId="34" w16cid:durableId="1824814681">
    <w:abstractNumId w:val="14"/>
  </w:num>
  <w:num w:numId="35" w16cid:durableId="1231236554">
    <w:abstractNumId w:val="18"/>
  </w:num>
  <w:num w:numId="36" w16cid:durableId="1328821988">
    <w:abstractNumId w:val="33"/>
  </w:num>
  <w:num w:numId="37" w16cid:durableId="758139107">
    <w:abstractNumId w:val="34"/>
  </w:num>
  <w:num w:numId="38" w16cid:durableId="1981811997">
    <w:abstractNumId w:val="25"/>
  </w:num>
  <w:num w:numId="39" w16cid:durableId="1972788999">
    <w:abstractNumId w:val="37"/>
  </w:num>
  <w:num w:numId="40" w16cid:durableId="1248618042">
    <w:abstractNumId w:val="15"/>
  </w:num>
  <w:num w:numId="41" w16cid:durableId="1937329092">
    <w:abstractNumId w:val="1"/>
  </w:num>
  <w:num w:numId="42" w16cid:durableId="73297316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03DE"/>
    <w:rsid w:val="00000565"/>
    <w:rsid w:val="00001440"/>
    <w:rsid w:val="00001F8C"/>
    <w:rsid w:val="000020EB"/>
    <w:rsid w:val="0000235C"/>
    <w:rsid w:val="00002540"/>
    <w:rsid w:val="00002AFA"/>
    <w:rsid w:val="00004E72"/>
    <w:rsid w:val="00005252"/>
    <w:rsid w:val="00005328"/>
    <w:rsid w:val="00005D10"/>
    <w:rsid w:val="00006035"/>
    <w:rsid w:val="00007B61"/>
    <w:rsid w:val="00007F44"/>
    <w:rsid w:val="0001134F"/>
    <w:rsid w:val="0001394F"/>
    <w:rsid w:val="00013C58"/>
    <w:rsid w:val="000147AA"/>
    <w:rsid w:val="000147B8"/>
    <w:rsid w:val="00015D92"/>
    <w:rsid w:val="00016AE3"/>
    <w:rsid w:val="00016B1E"/>
    <w:rsid w:val="0002007E"/>
    <w:rsid w:val="0002139E"/>
    <w:rsid w:val="000238F9"/>
    <w:rsid w:val="00023967"/>
    <w:rsid w:val="00025BCC"/>
    <w:rsid w:val="00026C8D"/>
    <w:rsid w:val="000272A2"/>
    <w:rsid w:val="0002772A"/>
    <w:rsid w:val="00027FC3"/>
    <w:rsid w:val="00030C3F"/>
    <w:rsid w:val="00030CB6"/>
    <w:rsid w:val="00032CFB"/>
    <w:rsid w:val="00033E7C"/>
    <w:rsid w:val="00033FDE"/>
    <w:rsid w:val="000344D7"/>
    <w:rsid w:val="00034C29"/>
    <w:rsid w:val="00035158"/>
    <w:rsid w:val="000351F1"/>
    <w:rsid w:val="00035220"/>
    <w:rsid w:val="0003673B"/>
    <w:rsid w:val="00036C68"/>
    <w:rsid w:val="00036CD2"/>
    <w:rsid w:val="00040F81"/>
    <w:rsid w:val="0004102C"/>
    <w:rsid w:val="00041077"/>
    <w:rsid w:val="00041485"/>
    <w:rsid w:val="000414F4"/>
    <w:rsid w:val="00041745"/>
    <w:rsid w:val="000445FC"/>
    <w:rsid w:val="00044967"/>
    <w:rsid w:val="0004509D"/>
    <w:rsid w:val="0004540A"/>
    <w:rsid w:val="00046DFC"/>
    <w:rsid w:val="00047004"/>
    <w:rsid w:val="00047BEB"/>
    <w:rsid w:val="00050441"/>
    <w:rsid w:val="00050DBF"/>
    <w:rsid w:val="000512D3"/>
    <w:rsid w:val="000521A3"/>
    <w:rsid w:val="00053747"/>
    <w:rsid w:val="00053D2B"/>
    <w:rsid w:val="00053FF2"/>
    <w:rsid w:val="00054B5D"/>
    <w:rsid w:val="0005515B"/>
    <w:rsid w:val="0005551E"/>
    <w:rsid w:val="00055567"/>
    <w:rsid w:val="00055AAD"/>
    <w:rsid w:val="00056409"/>
    <w:rsid w:val="000569CF"/>
    <w:rsid w:val="000572E8"/>
    <w:rsid w:val="000578B5"/>
    <w:rsid w:val="000601CC"/>
    <w:rsid w:val="0006314E"/>
    <w:rsid w:val="00063DE2"/>
    <w:rsid w:val="00064079"/>
    <w:rsid w:val="00066CCE"/>
    <w:rsid w:val="00067389"/>
    <w:rsid w:val="00067D9C"/>
    <w:rsid w:val="00070331"/>
    <w:rsid w:val="000720FA"/>
    <w:rsid w:val="00073128"/>
    <w:rsid w:val="00073138"/>
    <w:rsid w:val="000754F0"/>
    <w:rsid w:val="0007761D"/>
    <w:rsid w:val="0008090C"/>
    <w:rsid w:val="00081B4B"/>
    <w:rsid w:val="00083B51"/>
    <w:rsid w:val="00083EA6"/>
    <w:rsid w:val="00083EBD"/>
    <w:rsid w:val="00084FF2"/>
    <w:rsid w:val="00085105"/>
    <w:rsid w:val="000853D1"/>
    <w:rsid w:val="00085D25"/>
    <w:rsid w:val="00086486"/>
    <w:rsid w:val="0008652B"/>
    <w:rsid w:val="00086E20"/>
    <w:rsid w:val="000901F1"/>
    <w:rsid w:val="000905AB"/>
    <w:rsid w:val="00090F04"/>
    <w:rsid w:val="00091243"/>
    <w:rsid w:val="00091A7F"/>
    <w:rsid w:val="00091D45"/>
    <w:rsid w:val="00091FA3"/>
    <w:rsid w:val="000934D6"/>
    <w:rsid w:val="000936A0"/>
    <w:rsid w:val="000946A0"/>
    <w:rsid w:val="00095785"/>
    <w:rsid w:val="0009585A"/>
    <w:rsid w:val="000959CB"/>
    <w:rsid w:val="00095B92"/>
    <w:rsid w:val="00095BE7"/>
    <w:rsid w:val="0009738C"/>
    <w:rsid w:val="000975CF"/>
    <w:rsid w:val="00097A36"/>
    <w:rsid w:val="000A247A"/>
    <w:rsid w:val="000A2542"/>
    <w:rsid w:val="000A270D"/>
    <w:rsid w:val="000A2A93"/>
    <w:rsid w:val="000A2B6B"/>
    <w:rsid w:val="000A3DFB"/>
    <w:rsid w:val="000A4897"/>
    <w:rsid w:val="000A50C4"/>
    <w:rsid w:val="000A6658"/>
    <w:rsid w:val="000A6737"/>
    <w:rsid w:val="000A7760"/>
    <w:rsid w:val="000A7D6D"/>
    <w:rsid w:val="000B1803"/>
    <w:rsid w:val="000B50F8"/>
    <w:rsid w:val="000B59EF"/>
    <w:rsid w:val="000B63E8"/>
    <w:rsid w:val="000B664A"/>
    <w:rsid w:val="000B6E32"/>
    <w:rsid w:val="000B732B"/>
    <w:rsid w:val="000C0074"/>
    <w:rsid w:val="000C09AC"/>
    <w:rsid w:val="000C16CD"/>
    <w:rsid w:val="000C1B40"/>
    <w:rsid w:val="000C1F00"/>
    <w:rsid w:val="000C2E8D"/>
    <w:rsid w:val="000C3A17"/>
    <w:rsid w:val="000C401D"/>
    <w:rsid w:val="000C456B"/>
    <w:rsid w:val="000C499B"/>
    <w:rsid w:val="000C5A2F"/>
    <w:rsid w:val="000C6FA0"/>
    <w:rsid w:val="000D1366"/>
    <w:rsid w:val="000D1A0A"/>
    <w:rsid w:val="000D25BE"/>
    <w:rsid w:val="000D287D"/>
    <w:rsid w:val="000D571E"/>
    <w:rsid w:val="000D60EA"/>
    <w:rsid w:val="000D69B2"/>
    <w:rsid w:val="000D7698"/>
    <w:rsid w:val="000E00EC"/>
    <w:rsid w:val="000E0E1A"/>
    <w:rsid w:val="000E23B4"/>
    <w:rsid w:val="000E2F21"/>
    <w:rsid w:val="000E3038"/>
    <w:rsid w:val="000E3144"/>
    <w:rsid w:val="000E34F0"/>
    <w:rsid w:val="000E3C60"/>
    <w:rsid w:val="000E526A"/>
    <w:rsid w:val="000E6155"/>
    <w:rsid w:val="000E6BA1"/>
    <w:rsid w:val="000E708C"/>
    <w:rsid w:val="000E7264"/>
    <w:rsid w:val="000E72C5"/>
    <w:rsid w:val="000E74AD"/>
    <w:rsid w:val="000E7C43"/>
    <w:rsid w:val="000F0F40"/>
    <w:rsid w:val="000F15EB"/>
    <w:rsid w:val="000F1A67"/>
    <w:rsid w:val="000F32DE"/>
    <w:rsid w:val="000F459E"/>
    <w:rsid w:val="000F4DA8"/>
    <w:rsid w:val="000F7595"/>
    <w:rsid w:val="0010210E"/>
    <w:rsid w:val="00102A90"/>
    <w:rsid w:val="00102DE4"/>
    <w:rsid w:val="00103FF5"/>
    <w:rsid w:val="00104161"/>
    <w:rsid w:val="0010445A"/>
    <w:rsid w:val="0010562C"/>
    <w:rsid w:val="00105CAD"/>
    <w:rsid w:val="001068FE"/>
    <w:rsid w:val="0010792B"/>
    <w:rsid w:val="00110337"/>
    <w:rsid w:val="001116A2"/>
    <w:rsid w:val="0011216B"/>
    <w:rsid w:val="00112D4C"/>
    <w:rsid w:val="0011310D"/>
    <w:rsid w:val="0011343E"/>
    <w:rsid w:val="00113946"/>
    <w:rsid w:val="00114A3A"/>
    <w:rsid w:val="00114EAC"/>
    <w:rsid w:val="001153DD"/>
    <w:rsid w:val="0011551B"/>
    <w:rsid w:val="00115FFF"/>
    <w:rsid w:val="00116573"/>
    <w:rsid w:val="0011665C"/>
    <w:rsid w:val="001174B2"/>
    <w:rsid w:val="00117582"/>
    <w:rsid w:val="00120881"/>
    <w:rsid w:val="001211C7"/>
    <w:rsid w:val="00121925"/>
    <w:rsid w:val="00123371"/>
    <w:rsid w:val="001238C4"/>
    <w:rsid w:val="001238F2"/>
    <w:rsid w:val="001249F0"/>
    <w:rsid w:val="0012500B"/>
    <w:rsid w:val="00125383"/>
    <w:rsid w:val="00125BC9"/>
    <w:rsid w:val="00127A7E"/>
    <w:rsid w:val="0013036D"/>
    <w:rsid w:val="0013056C"/>
    <w:rsid w:val="0013079C"/>
    <w:rsid w:val="00131444"/>
    <w:rsid w:val="00131D3A"/>
    <w:rsid w:val="001321EE"/>
    <w:rsid w:val="00132DC7"/>
    <w:rsid w:val="00133AC8"/>
    <w:rsid w:val="00133B10"/>
    <w:rsid w:val="00133F43"/>
    <w:rsid w:val="00134393"/>
    <w:rsid w:val="00134B39"/>
    <w:rsid w:val="00135AB0"/>
    <w:rsid w:val="00137B04"/>
    <w:rsid w:val="00137EA6"/>
    <w:rsid w:val="00140228"/>
    <w:rsid w:val="001402A5"/>
    <w:rsid w:val="0014084F"/>
    <w:rsid w:val="00142B7A"/>
    <w:rsid w:val="00143268"/>
    <w:rsid w:val="001434A9"/>
    <w:rsid w:val="0014356C"/>
    <w:rsid w:val="00144380"/>
    <w:rsid w:val="00144894"/>
    <w:rsid w:val="00144D2A"/>
    <w:rsid w:val="0014534B"/>
    <w:rsid w:val="00145A9D"/>
    <w:rsid w:val="0014652B"/>
    <w:rsid w:val="00146598"/>
    <w:rsid w:val="00146D65"/>
    <w:rsid w:val="001470E9"/>
    <w:rsid w:val="00147ED3"/>
    <w:rsid w:val="00151328"/>
    <w:rsid w:val="00153D82"/>
    <w:rsid w:val="00157209"/>
    <w:rsid w:val="001601C3"/>
    <w:rsid w:val="001607E4"/>
    <w:rsid w:val="00160987"/>
    <w:rsid w:val="00160FE7"/>
    <w:rsid w:val="001624B1"/>
    <w:rsid w:val="001637E9"/>
    <w:rsid w:val="00164882"/>
    <w:rsid w:val="001665FC"/>
    <w:rsid w:val="00166AB2"/>
    <w:rsid w:val="00167DEE"/>
    <w:rsid w:val="00170976"/>
    <w:rsid w:val="00171463"/>
    <w:rsid w:val="00171549"/>
    <w:rsid w:val="001725A2"/>
    <w:rsid w:val="00172D3A"/>
    <w:rsid w:val="00173368"/>
    <w:rsid w:val="00173377"/>
    <w:rsid w:val="001734A7"/>
    <w:rsid w:val="00173C86"/>
    <w:rsid w:val="001743BB"/>
    <w:rsid w:val="00174528"/>
    <w:rsid w:val="00174FCC"/>
    <w:rsid w:val="001768A1"/>
    <w:rsid w:val="00176E91"/>
    <w:rsid w:val="00176FD6"/>
    <w:rsid w:val="00177EDF"/>
    <w:rsid w:val="001803CD"/>
    <w:rsid w:val="001810E3"/>
    <w:rsid w:val="001815E2"/>
    <w:rsid w:val="001816AE"/>
    <w:rsid w:val="00181E2F"/>
    <w:rsid w:val="00182BDA"/>
    <w:rsid w:val="00182C92"/>
    <w:rsid w:val="0018339B"/>
    <w:rsid w:val="00183C0C"/>
    <w:rsid w:val="00183CC8"/>
    <w:rsid w:val="001856A3"/>
    <w:rsid w:val="00185987"/>
    <w:rsid w:val="00185F4C"/>
    <w:rsid w:val="001867DC"/>
    <w:rsid w:val="001868FE"/>
    <w:rsid w:val="00186F0F"/>
    <w:rsid w:val="00187689"/>
    <w:rsid w:val="00187E5D"/>
    <w:rsid w:val="001907D4"/>
    <w:rsid w:val="00191418"/>
    <w:rsid w:val="0019629D"/>
    <w:rsid w:val="001966A9"/>
    <w:rsid w:val="0019675A"/>
    <w:rsid w:val="00196FAB"/>
    <w:rsid w:val="001A12D1"/>
    <w:rsid w:val="001A1C17"/>
    <w:rsid w:val="001A2305"/>
    <w:rsid w:val="001A2FBE"/>
    <w:rsid w:val="001A3341"/>
    <w:rsid w:val="001A35F4"/>
    <w:rsid w:val="001A384B"/>
    <w:rsid w:val="001A3E8F"/>
    <w:rsid w:val="001A4155"/>
    <w:rsid w:val="001A46EA"/>
    <w:rsid w:val="001A4C19"/>
    <w:rsid w:val="001A4FCC"/>
    <w:rsid w:val="001A5D1B"/>
    <w:rsid w:val="001A5F13"/>
    <w:rsid w:val="001A6137"/>
    <w:rsid w:val="001A6D35"/>
    <w:rsid w:val="001A79D9"/>
    <w:rsid w:val="001B0914"/>
    <w:rsid w:val="001B1252"/>
    <w:rsid w:val="001B179E"/>
    <w:rsid w:val="001B2311"/>
    <w:rsid w:val="001B6091"/>
    <w:rsid w:val="001C060E"/>
    <w:rsid w:val="001C08BB"/>
    <w:rsid w:val="001C12F3"/>
    <w:rsid w:val="001C16E7"/>
    <w:rsid w:val="001C2D31"/>
    <w:rsid w:val="001C393D"/>
    <w:rsid w:val="001C3E77"/>
    <w:rsid w:val="001C4C87"/>
    <w:rsid w:val="001C51FC"/>
    <w:rsid w:val="001C5DF2"/>
    <w:rsid w:val="001C6359"/>
    <w:rsid w:val="001C67D6"/>
    <w:rsid w:val="001C6E3A"/>
    <w:rsid w:val="001C7909"/>
    <w:rsid w:val="001D0BC8"/>
    <w:rsid w:val="001D17D4"/>
    <w:rsid w:val="001D2046"/>
    <w:rsid w:val="001D2937"/>
    <w:rsid w:val="001D3339"/>
    <w:rsid w:val="001D3911"/>
    <w:rsid w:val="001D5960"/>
    <w:rsid w:val="001D5B50"/>
    <w:rsid w:val="001D74A7"/>
    <w:rsid w:val="001D77E0"/>
    <w:rsid w:val="001D7DE7"/>
    <w:rsid w:val="001E0DB4"/>
    <w:rsid w:val="001E10AA"/>
    <w:rsid w:val="001E1261"/>
    <w:rsid w:val="001E2012"/>
    <w:rsid w:val="001E2DE5"/>
    <w:rsid w:val="001E3C6B"/>
    <w:rsid w:val="001E5427"/>
    <w:rsid w:val="001E632D"/>
    <w:rsid w:val="001E6D3E"/>
    <w:rsid w:val="001F0E0D"/>
    <w:rsid w:val="001F0FCE"/>
    <w:rsid w:val="001F0FD6"/>
    <w:rsid w:val="001F1376"/>
    <w:rsid w:val="001F2C5C"/>
    <w:rsid w:val="001F2C6C"/>
    <w:rsid w:val="001F2FBE"/>
    <w:rsid w:val="001F308D"/>
    <w:rsid w:val="001F3B48"/>
    <w:rsid w:val="001F3ED6"/>
    <w:rsid w:val="001F5E8D"/>
    <w:rsid w:val="00200E9E"/>
    <w:rsid w:val="00201696"/>
    <w:rsid w:val="00201C10"/>
    <w:rsid w:val="00201CD1"/>
    <w:rsid w:val="002026FE"/>
    <w:rsid w:val="00203EF9"/>
    <w:rsid w:val="0020422A"/>
    <w:rsid w:val="0020495A"/>
    <w:rsid w:val="002053C4"/>
    <w:rsid w:val="00206E32"/>
    <w:rsid w:val="00210B7D"/>
    <w:rsid w:val="00211EA7"/>
    <w:rsid w:val="002120A1"/>
    <w:rsid w:val="00212692"/>
    <w:rsid w:val="002129D4"/>
    <w:rsid w:val="002132F4"/>
    <w:rsid w:val="002137EF"/>
    <w:rsid w:val="00213835"/>
    <w:rsid w:val="002141C4"/>
    <w:rsid w:val="0021450F"/>
    <w:rsid w:val="00214CE4"/>
    <w:rsid w:val="00214E7C"/>
    <w:rsid w:val="00215505"/>
    <w:rsid w:val="00216EB4"/>
    <w:rsid w:val="00217240"/>
    <w:rsid w:val="00217388"/>
    <w:rsid w:val="002177C5"/>
    <w:rsid w:val="00217E2C"/>
    <w:rsid w:val="00217F24"/>
    <w:rsid w:val="00222160"/>
    <w:rsid w:val="002223D8"/>
    <w:rsid w:val="002226F3"/>
    <w:rsid w:val="00222EC9"/>
    <w:rsid w:val="00222F3B"/>
    <w:rsid w:val="00223A69"/>
    <w:rsid w:val="002240F1"/>
    <w:rsid w:val="00224EFC"/>
    <w:rsid w:val="002253FC"/>
    <w:rsid w:val="00225820"/>
    <w:rsid w:val="00226DCB"/>
    <w:rsid w:val="00230C03"/>
    <w:rsid w:val="00232272"/>
    <w:rsid w:val="00232632"/>
    <w:rsid w:val="00232F8E"/>
    <w:rsid w:val="00236C82"/>
    <w:rsid w:val="00236DF1"/>
    <w:rsid w:val="00237E96"/>
    <w:rsid w:val="002404A0"/>
    <w:rsid w:val="00240A18"/>
    <w:rsid w:val="0024111C"/>
    <w:rsid w:val="00241361"/>
    <w:rsid w:val="00242C83"/>
    <w:rsid w:val="00244B29"/>
    <w:rsid w:val="00245704"/>
    <w:rsid w:val="0024730D"/>
    <w:rsid w:val="00247453"/>
    <w:rsid w:val="002474B9"/>
    <w:rsid w:val="002479C4"/>
    <w:rsid w:val="002505AB"/>
    <w:rsid w:val="0025089D"/>
    <w:rsid w:val="00250B6D"/>
    <w:rsid w:val="00251876"/>
    <w:rsid w:val="00251B24"/>
    <w:rsid w:val="00253543"/>
    <w:rsid w:val="002539FF"/>
    <w:rsid w:val="00254294"/>
    <w:rsid w:val="00254583"/>
    <w:rsid w:val="0025502F"/>
    <w:rsid w:val="00256837"/>
    <w:rsid w:val="002568FE"/>
    <w:rsid w:val="00257E6E"/>
    <w:rsid w:val="00260521"/>
    <w:rsid w:val="00263336"/>
    <w:rsid w:val="00263BB2"/>
    <w:rsid w:val="00264BFC"/>
    <w:rsid w:val="00265ADA"/>
    <w:rsid w:val="00265CAD"/>
    <w:rsid w:val="00265F64"/>
    <w:rsid w:val="0026666B"/>
    <w:rsid w:val="00266AB8"/>
    <w:rsid w:val="00267111"/>
    <w:rsid w:val="00270BB2"/>
    <w:rsid w:val="00270C4A"/>
    <w:rsid w:val="00273E89"/>
    <w:rsid w:val="00274C44"/>
    <w:rsid w:val="00276100"/>
    <w:rsid w:val="002770D6"/>
    <w:rsid w:val="0027730F"/>
    <w:rsid w:val="002818B2"/>
    <w:rsid w:val="00282A49"/>
    <w:rsid w:val="00282AD6"/>
    <w:rsid w:val="00282BAC"/>
    <w:rsid w:val="0028343F"/>
    <w:rsid w:val="002852AD"/>
    <w:rsid w:val="00286DD0"/>
    <w:rsid w:val="00286E2B"/>
    <w:rsid w:val="00290DA5"/>
    <w:rsid w:val="0029124B"/>
    <w:rsid w:val="002912D5"/>
    <w:rsid w:val="00291F02"/>
    <w:rsid w:val="002920AB"/>
    <w:rsid w:val="00293994"/>
    <w:rsid w:val="00293D23"/>
    <w:rsid w:val="00293D34"/>
    <w:rsid w:val="00293F5F"/>
    <w:rsid w:val="00294764"/>
    <w:rsid w:val="00294FE7"/>
    <w:rsid w:val="00294FFB"/>
    <w:rsid w:val="00295079"/>
    <w:rsid w:val="0029509F"/>
    <w:rsid w:val="0029621F"/>
    <w:rsid w:val="00297AC3"/>
    <w:rsid w:val="002A017E"/>
    <w:rsid w:val="002A11DA"/>
    <w:rsid w:val="002A222A"/>
    <w:rsid w:val="002A246E"/>
    <w:rsid w:val="002A2BA1"/>
    <w:rsid w:val="002A38EA"/>
    <w:rsid w:val="002A4038"/>
    <w:rsid w:val="002A44AC"/>
    <w:rsid w:val="002A4CB8"/>
    <w:rsid w:val="002A558D"/>
    <w:rsid w:val="002A7A7D"/>
    <w:rsid w:val="002B36D4"/>
    <w:rsid w:val="002B5273"/>
    <w:rsid w:val="002B7684"/>
    <w:rsid w:val="002C0015"/>
    <w:rsid w:val="002C0B0F"/>
    <w:rsid w:val="002C0C4B"/>
    <w:rsid w:val="002C0F8C"/>
    <w:rsid w:val="002C1743"/>
    <w:rsid w:val="002C1E78"/>
    <w:rsid w:val="002C2511"/>
    <w:rsid w:val="002C25F3"/>
    <w:rsid w:val="002C290A"/>
    <w:rsid w:val="002C2D62"/>
    <w:rsid w:val="002C2F8E"/>
    <w:rsid w:val="002C3945"/>
    <w:rsid w:val="002C41CF"/>
    <w:rsid w:val="002C46EF"/>
    <w:rsid w:val="002C501F"/>
    <w:rsid w:val="002C581B"/>
    <w:rsid w:val="002C5AEE"/>
    <w:rsid w:val="002C6DE3"/>
    <w:rsid w:val="002C7102"/>
    <w:rsid w:val="002C7617"/>
    <w:rsid w:val="002D03F4"/>
    <w:rsid w:val="002D0E37"/>
    <w:rsid w:val="002D1056"/>
    <w:rsid w:val="002D131D"/>
    <w:rsid w:val="002D13A6"/>
    <w:rsid w:val="002D15F8"/>
    <w:rsid w:val="002D22C7"/>
    <w:rsid w:val="002D33DD"/>
    <w:rsid w:val="002D3F32"/>
    <w:rsid w:val="002D4FB4"/>
    <w:rsid w:val="002D5DC8"/>
    <w:rsid w:val="002D5E5F"/>
    <w:rsid w:val="002D5EB8"/>
    <w:rsid w:val="002D6406"/>
    <w:rsid w:val="002D6F5F"/>
    <w:rsid w:val="002D7EBF"/>
    <w:rsid w:val="002E0ADB"/>
    <w:rsid w:val="002E1048"/>
    <w:rsid w:val="002E1AD7"/>
    <w:rsid w:val="002E25ED"/>
    <w:rsid w:val="002E2C7C"/>
    <w:rsid w:val="002E30BF"/>
    <w:rsid w:val="002E30DA"/>
    <w:rsid w:val="002E31DD"/>
    <w:rsid w:val="002E32BB"/>
    <w:rsid w:val="002E510B"/>
    <w:rsid w:val="002E69BA"/>
    <w:rsid w:val="002E7969"/>
    <w:rsid w:val="002F2E92"/>
    <w:rsid w:val="002F2F40"/>
    <w:rsid w:val="002F3B4C"/>
    <w:rsid w:val="002F5D1A"/>
    <w:rsid w:val="00300510"/>
    <w:rsid w:val="00300B80"/>
    <w:rsid w:val="003016DB"/>
    <w:rsid w:val="003031D1"/>
    <w:rsid w:val="00303BD0"/>
    <w:rsid w:val="00304EA0"/>
    <w:rsid w:val="003057D6"/>
    <w:rsid w:val="00305D76"/>
    <w:rsid w:val="0030644C"/>
    <w:rsid w:val="00307125"/>
    <w:rsid w:val="00310156"/>
    <w:rsid w:val="00310269"/>
    <w:rsid w:val="003107FE"/>
    <w:rsid w:val="00311074"/>
    <w:rsid w:val="0031373A"/>
    <w:rsid w:val="00314537"/>
    <w:rsid w:val="003148AB"/>
    <w:rsid w:val="00314F24"/>
    <w:rsid w:val="00316792"/>
    <w:rsid w:val="00316A62"/>
    <w:rsid w:val="0031733B"/>
    <w:rsid w:val="00320154"/>
    <w:rsid w:val="0032086C"/>
    <w:rsid w:val="00321F4E"/>
    <w:rsid w:val="00322133"/>
    <w:rsid w:val="0032283B"/>
    <w:rsid w:val="00323F19"/>
    <w:rsid w:val="00325A9A"/>
    <w:rsid w:val="003262D8"/>
    <w:rsid w:val="00327829"/>
    <w:rsid w:val="00327D92"/>
    <w:rsid w:val="003312F2"/>
    <w:rsid w:val="00331619"/>
    <w:rsid w:val="00331CAD"/>
    <w:rsid w:val="00331EA2"/>
    <w:rsid w:val="0033203F"/>
    <w:rsid w:val="00332736"/>
    <w:rsid w:val="00337CE4"/>
    <w:rsid w:val="00340328"/>
    <w:rsid w:val="00341377"/>
    <w:rsid w:val="003424B9"/>
    <w:rsid w:val="0034442F"/>
    <w:rsid w:val="00345482"/>
    <w:rsid w:val="00350158"/>
    <w:rsid w:val="0035057F"/>
    <w:rsid w:val="00350CF8"/>
    <w:rsid w:val="00353339"/>
    <w:rsid w:val="00354819"/>
    <w:rsid w:val="003568BD"/>
    <w:rsid w:val="00357489"/>
    <w:rsid w:val="00362D5E"/>
    <w:rsid w:val="003658A2"/>
    <w:rsid w:val="00366A6D"/>
    <w:rsid w:val="00370DC4"/>
    <w:rsid w:val="003711AD"/>
    <w:rsid w:val="0037515B"/>
    <w:rsid w:val="003755E4"/>
    <w:rsid w:val="00376859"/>
    <w:rsid w:val="0037688B"/>
    <w:rsid w:val="00377C63"/>
    <w:rsid w:val="00382E56"/>
    <w:rsid w:val="003830E5"/>
    <w:rsid w:val="00383467"/>
    <w:rsid w:val="003848A8"/>
    <w:rsid w:val="00385952"/>
    <w:rsid w:val="003861B1"/>
    <w:rsid w:val="003862CF"/>
    <w:rsid w:val="0038649B"/>
    <w:rsid w:val="003872D3"/>
    <w:rsid w:val="0038738E"/>
    <w:rsid w:val="003879DA"/>
    <w:rsid w:val="00387DCD"/>
    <w:rsid w:val="00391E60"/>
    <w:rsid w:val="00393F37"/>
    <w:rsid w:val="00395336"/>
    <w:rsid w:val="00395482"/>
    <w:rsid w:val="00395CC5"/>
    <w:rsid w:val="003971A4"/>
    <w:rsid w:val="003979C8"/>
    <w:rsid w:val="003A01C8"/>
    <w:rsid w:val="003A0D50"/>
    <w:rsid w:val="003A1A1B"/>
    <w:rsid w:val="003A1B51"/>
    <w:rsid w:val="003A1F96"/>
    <w:rsid w:val="003A323C"/>
    <w:rsid w:val="003A3474"/>
    <w:rsid w:val="003A5260"/>
    <w:rsid w:val="003A662D"/>
    <w:rsid w:val="003A7D49"/>
    <w:rsid w:val="003B096B"/>
    <w:rsid w:val="003B10FB"/>
    <w:rsid w:val="003B20F1"/>
    <w:rsid w:val="003B2C3A"/>
    <w:rsid w:val="003B34E4"/>
    <w:rsid w:val="003B36F5"/>
    <w:rsid w:val="003B3F10"/>
    <w:rsid w:val="003B49C2"/>
    <w:rsid w:val="003B4CD8"/>
    <w:rsid w:val="003B5130"/>
    <w:rsid w:val="003B6307"/>
    <w:rsid w:val="003B691F"/>
    <w:rsid w:val="003C049D"/>
    <w:rsid w:val="003C100A"/>
    <w:rsid w:val="003C185C"/>
    <w:rsid w:val="003C1B40"/>
    <w:rsid w:val="003C2855"/>
    <w:rsid w:val="003C2A74"/>
    <w:rsid w:val="003C2E50"/>
    <w:rsid w:val="003C3860"/>
    <w:rsid w:val="003C3E4C"/>
    <w:rsid w:val="003C3EBF"/>
    <w:rsid w:val="003C60B6"/>
    <w:rsid w:val="003C684F"/>
    <w:rsid w:val="003C6D8D"/>
    <w:rsid w:val="003C727B"/>
    <w:rsid w:val="003C72E1"/>
    <w:rsid w:val="003D0408"/>
    <w:rsid w:val="003D0843"/>
    <w:rsid w:val="003D0A33"/>
    <w:rsid w:val="003D121C"/>
    <w:rsid w:val="003D1FBC"/>
    <w:rsid w:val="003D2817"/>
    <w:rsid w:val="003D45C0"/>
    <w:rsid w:val="003D4610"/>
    <w:rsid w:val="003D612D"/>
    <w:rsid w:val="003D6CB4"/>
    <w:rsid w:val="003D7961"/>
    <w:rsid w:val="003E0A5C"/>
    <w:rsid w:val="003E2195"/>
    <w:rsid w:val="003E3C4F"/>
    <w:rsid w:val="003E407B"/>
    <w:rsid w:val="003E49B2"/>
    <w:rsid w:val="003E58CC"/>
    <w:rsid w:val="003E60F3"/>
    <w:rsid w:val="003E61F9"/>
    <w:rsid w:val="003E699E"/>
    <w:rsid w:val="003E6FEE"/>
    <w:rsid w:val="003F0D97"/>
    <w:rsid w:val="003F1135"/>
    <w:rsid w:val="003F1D41"/>
    <w:rsid w:val="003F4A2F"/>
    <w:rsid w:val="003F511C"/>
    <w:rsid w:val="003F5575"/>
    <w:rsid w:val="003F5F72"/>
    <w:rsid w:val="00400F1A"/>
    <w:rsid w:val="00401C88"/>
    <w:rsid w:val="00401D6D"/>
    <w:rsid w:val="00402B50"/>
    <w:rsid w:val="00403546"/>
    <w:rsid w:val="0040462B"/>
    <w:rsid w:val="00405041"/>
    <w:rsid w:val="004064B0"/>
    <w:rsid w:val="00406C19"/>
    <w:rsid w:val="00406F81"/>
    <w:rsid w:val="004070DE"/>
    <w:rsid w:val="00407359"/>
    <w:rsid w:val="00407AC9"/>
    <w:rsid w:val="00412CCA"/>
    <w:rsid w:val="004132A4"/>
    <w:rsid w:val="00413988"/>
    <w:rsid w:val="00413AC0"/>
    <w:rsid w:val="004153E0"/>
    <w:rsid w:val="004158E8"/>
    <w:rsid w:val="00415E2D"/>
    <w:rsid w:val="004165B6"/>
    <w:rsid w:val="0041662C"/>
    <w:rsid w:val="0041680D"/>
    <w:rsid w:val="004179D7"/>
    <w:rsid w:val="00417BAF"/>
    <w:rsid w:val="00417C2B"/>
    <w:rsid w:val="00420810"/>
    <w:rsid w:val="00422FAC"/>
    <w:rsid w:val="004233A5"/>
    <w:rsid w:val="0042456D"/>
    <w:rsid w:val="00424B75"/>
    <w:rsid w:val="00424DAD"/>
    <w:rsid w:val="004251CD"/>
    <w:rsid w:val="00425EC1"/>
    <w:rsid w:val="004268CA"/>
    <w:rsid w:val="00427330"/>
    <w:rsid w:val="004300B5"/>
    <w:rsid w:val="004301E7"/>
    <w:rsid w:val="004303B1"/>
    <w:rsid w:val="004304AA"/>
    <w:rsid w:val="00431B30"/>
    <w:rsid w:val="0043250C"/>
    <w:rsid w:val="00432F34"/>
    <w:rsid w:val="00433902"/>
    <w:rsid w:val="00433A54"/>
    <w:rsid w:val="00435859"/>
    <w:rsid w:val="00435964"/>
    <w:rsid w:val="0043712B"/>
    <w:rsid w:val="0043718B"/>
    <w:rsid w:val="00437B2B"/>
    <w:rsid w:val="00440752"/>
    <w:rsid w:val="004408EC"/>
    <w:rsid w:val="00440EB3"/>
    <w:rsid w:val="00442003"/>
    <w:rsid w:val="00442E92"/>
    <w:rsid w:val="00443AA8"/>
    <w:rsid w:val="00443EDF"/>
    <w:rsid w:val="0044406D"/>
    <w:rsid w:val="00444315"/>
    <w:rsid w:val="00445774"/>
    <w:rsid w:val="004458F6"/>
    <w:rsid w:val="00446267"/>
    <w:rsid w:val="00446A65"/>
    <w:rsid w:val="00447D62"/>
    <w:rsid w:val="00450129"/>
    <w:rsid w:val="00450640"/>
    <w:rsid w:val="004509F3"/>
    <w:rsid w:val="004519B3"/>
    <w:rsid w:val="00451B98"/>
    <w:rsid w:val="00451F2B"/>
    <w:rsid w:val="004522F5"/>
    <w:rsid w:val="004523F9"/>
    <w:rsid w:val="00454728"/>
    <w:rsid w:val="00454CA5"/>
    <w:rsid w:val="00454DC4"/>
    <w:rsid w:val="00454EBD"/>
    <w:rsid w:val="00455C63"/>
    <w:rsid w:val="004562C7"/>
    <w:rsid w:val="00456A08"/>
    <w:rsid w:val="00456F0B"/>
    <w:rsid w:val="0046079C"/>
    <w:rsid w:val="00460887"/>
    <w:rsid w:val="00460A92"/>
    <w:rsid w:val="00461495"/>
    <w:rsid w:val="004616C0"/>
    <w:rsid w:val="0046278C"/>
    <w:rsid w:val="00462814"/>
    <w:rsid w:val="00463A85"/>
    <w:rsid w:val="004641CA"/>
    <w:rsid w:val="00467BA8"/>
    <w:rsid w:val="00470350"/>
    <w:rsid w:val="00470408"/>
    <w:rsid w:val="00470944"/>
    <w:rsid w:val="0047095A"/>
    <w:rsid w:val="00470F3E"/>
    <w:rsid w:val="00471611"/>
    <w:rsid w:val="00471A9A"/>
    <w:rsid w:val="00473007"/>
    <w:rsid w:val="00474DA4"/>
    <w:rsid w:val="00475D61"/>
    <w:rsid w:val="0047695A"/>
    <w:rsid w:val="0047776C"/>
    <w:rsid w:val="00481481"/>
    <w:rsid w:val="00481DE2"/>
    <w:rsid w:val="00482056"/>
    <w:rsid w:val="004831C4"/>
    <w:rsid w:val="004836EC"/>
    <w:rsid w:val="00487B79"/>
    <w:rsid w:val="00487DEF"/>
    <w:rsid w:val="00491B69"/>
    <w:rsid w:val="00492071"/>
    <w:rsid w:val="00492C3D"/>
    <w:rsid w:val="0049339F"/>
    <w:rsid w:val="004936BC"/>
    <w:rsid w:val="00494330"/>
    <w:rsid w:val="0049474E"/>
    <w:rsid w:val="00494C7B"/>
    <w:rsid w:val="00494FAF"/>
    <w:rsid w:val="00494FED"/>
    <w:rsid w:val="00495024"/>
    <w:rsid w:val="00495182"/>
    <w:rsid w:val="00495286"/>
    <w:rsid w:val="004974F2"/>
    <w:rsid w:val="004A0393"/>
    <w:rsid w:val="004A1186"/>
    <w:rsid w:val="004A1920"/>
    <w:rsid w:val="004A22BA"/>
    <w:rsid w:val="004A23EE"/>
    <w:rsid w:val="004A253E"/>
    <w:rsid w:val="004A3095"/>
    <w:rsid w:val="004A3DF8"/>
    <w:rsid w:val="004A4573"/>
    <w:rsid w:val="004A4B54"/>
    <w:rsid w:val="004A4BA1"/>
    <w:rsid w:val="004A58F6"/>
    <w:rsid w:val="004A5EDA"/>
    <w:rsid w:val="004A7475"/>
    <w:rsid w:val="004A7CC2"/>
    <w:rsid w:val="004B0532"/>
    <w:rsid w:val="004B0F83"/>
    <w:rsid w:val="004B182D"/>
    <w:rsid w:val="004B1926"/>
    <w:rsid w:val="004B1CFE"/>
    <w:rsid w:val="004B3B3D"/>
    <w:rsid w:val="004B3B9B"/>
    <w:rsid w:val="004B5903"/>
    <w:rsid w:val="004B6AFB"/>
    <w:rsid w:val="004B72FF"/>
    <w:rsid w:val="004B7554"/>
    <w:rsid w:val="004C1749"/>
    <w:rsid w:val="004C4998"/>
    <w:rsid w:val="004C58A0"/>
    <w:rsid w:val="004C65B9"/>
    <w:rsid w:val="004C6F03"/>
    <w:rsid w:val="004D0075"/>
    <w:rsid w:val="004D05E6"/>
    <w:rsid w:val="004D0E38"/>
    <w:rsid w:val="004D0FF4"/>
    <w:rsid w:val="004D3D15"/>
    <w:rsid w:val="004D46A2"/>
    <w:rsid w:val="004D4A4D"/>
    <w:rsid w:val="004D4B12"/>
    <w:rsid w:val="004D5A1F"/>
    <w:rsid w:val="004D5BA7"/>
    <w:rsid w:val="004D7005"/>
    <w:rsid w:val="004D7A6C"/>
    <w:rsid w:val="004D7E74"/>
    <w:rsid w:val="004E0149"/>
    <w:rsid w:val="004E0381"/>
    <w:rsid w:val="004E0750"/>
    <w:rsid w:val="004E07CE"/>
    <w:rsid w:val="004E07F4"/>
    <w:rsid w:val="004E64B3"/>
    <w:rsid w:val="004E683F"/>
    <w:rsid w:val="004E6B06"/>
    <w:rsid w:val="004E6BC6"/>
    <w:rsid w:val="004E6FD6"/>
    <w:rsid w:val="004E7834"/>
    <w:rsid w:val="004ED340"/>
    <w:rsid w:val="004F1333"/>
    <w:rsid w:val="004F1C27"/>
    <w:rsid w:val="004F30A7"/>
    <w:rsid w:val="004F36D3"/>
    <w:rsid w:val="004F473D"/>
    <w:rsid w:val="004F5DCC"/>
    <w:rsid w:val="004F6D46"/>
    <w:rsid w:val="004F73AA"/>
    <w:rsid w:val="0050154D"/>
    <w:rsid w:val="00501836"/>
    <w:rsid w:val="00501D56"/>
    <w:rsid w:val="00502025"/>
    <w:rsid w:val="005036AD"/>
    <w:rsid w:val="005037FE"/>
    <w:rsid w:val="0050383C"/>
    <w:rsid w:val="00503865"/>
    <w:rsid w:val="005045E4"/>
    <w:rsid w:val="0050524D"/>
    <w:rsid w:val="0050600D"/>
    <w:rsid w:val="005065B9"/>
    <w:rsid w:val="005067AE"/>
    <w:rsid w:val="005069C7"/>
    <w:rsid w:val="00506E81"/>
    <w:rsid w:val="005100F2"/>
    <w:rsid w:val="005106B0"/>
    <w:rsid w:val="005111C0"/>
    <w:rsid w:val="0051127E"/>
    <w:rsid w:val="0051255D"/>
    <w:rsid w:val="00515A94"/>
    <w:rsid w:val="00516177"/>
    <w:rsid w:val="00517072"/>
    <w:rsid w:val="0051785C"/>
    <w:rsid w:val="00517BFC"/>
    <w:rsid w:val="005203ED"/>
    <w:rsid w:val="005208AA"/>
    <w:rsid w:val="00520905"/>
    <w:rsid w:val="00520DF3"/>
    <w:rsid w:val="005213BB"/>
    <w:rsid w:val="0052201C"/>
    <w:rsid w:val="0052217C"/>
    <w:rsid w:val="00523391"/>
    <w:rsid w:val="00523E5A"/>
    <w:rsid w:val="0052567A"/>
    <w:rsid w:val="0052580C"/>
    <w:rsid w:val="00526139"/>
    <w:rsid w:val="00527455"/>
    <w:rsid w:val="00527846"/>
    <w:rsid w:val="0053223C"/>
    <w:rsid w:val="00532BC1"/>
    <w:rsid w:val="00533F34"/>
    <w:rsid w:val="005345D0"/>
    <w:rsid w:val="00534B8F"/>
    <w:rsid w:val="0053565B"/>
    <w:rsid w:val="005358E2"/>
    <w:rsid w:val="00535ABA"/>
    <w:rsid w:val="00535BD0"/>
    <w:rsid w:val="005367C1"/>
    <w:rsid w:val="00536805"/>
    <w:rsid w:val="00536B6A"/>
    <w:rsid w:val="005378A8"/>
    <w:rsid w:val="0053798D"/>
    <w:rsid w:val="00540382"/>
    <w:rsid w:val="005411E1"/>
    <w:rsid w:val="00543074"/>
    <w:rsid w:val="00546017"/>
    <w:rsid w:val="005467DF"/>
    <w:rsid w:val="00547141"/>
    <w:rsid w:val="00547583"/>
    <w:rsid w:val="005506D6"/>
    <w:rsid w:val="00551302"/>
    <w:rsid w:val="0055157E"/>
    <w:rsid w:val="00551AFF"/>
    <w:rsid w:val="005529EB"/>
    <w:rsid w:val="00552BC4"/>
    <w:rsid w:val="00553426"/>
    <w:rsid w:val="00553A65"/>
    <w:rsid w:val="00554397"/>
    <w:rsid w:val="00554AA2"/>
    <w:rsid w:val="00554DD2"/>
    <w:rsid w:val="00554F1B"/>
    <w:rsid w:val="005564E7"/>
    <w:rsid w:val="0055765E"/>
    <w:rsid w:val="00557B4C"/>
    <w:rsid w:val="00560BBC"/>
    <w:rsid w:val="00561A82"/>
    <w:rsid w:val="00562359"/>
    <w:rsid w:val="005626BE"/>
    <w:rsid w:val="00562898"/>
    <w:rsid w:val="00563A11"/>
    <w:rsid w:val="00563E60"/>
    <w:rsid w:val="0056477C"/>
    <w:rsid w:val="00565B7F"/>
    <w:rsid w:val="0056674C"/>
    <w:rsid w:val="0057123B"/>
    <w:rsid w:val="00572C9A"/>
    <w:rsid w:val="00575B7E"/>
    <w:rsid w:val="00575E26"/>
    <w:rsid w:val="005763B3"/>
    <w:rsid w:val="005775EA"/>
    <w:rsid w:val="00577BDB"/>
    <w:rsid w:val="00580A1C"/>
    <w:rsid w:val="0058122D"/>
    <w:rsid w:val="00581FDD"/>
    <w:rsid w:val="00582B01"/>
    <w:rsid w:val="005834E3"/>
    <w:rsid w:val="00584088"/>
    <w:rsid w:val="00584442"/>
    <w:rsid w:val="00584EBC"/>
    <w:rsid w:val="00585744"/>
    <w:rsid w:val="00585B17"/>
    <w:rsid w:val="00586F8F"/>
    <w:rsid w:val="00590E71"/>
    <w:rsid w:val="00591522"/>
    <w:rsid w:val="005919FA"/>
    <w:rsid w:val="00591A44"/>
    <w:rsid w:val="00592273"/>
    <w:rsid w:val="00593204"/>
    <w:rsid w:val="00593703"/>
    <w:rsid w:val="00594320"/>
    <w:rsid w:val="00595535"/>
    <w:rsid w:val="00595576"/>
    <w:rsid w:val="005957C9"/>
    <w:rsid w:val="0059603F"/>
    <w:rsid w:val="0059616A"/>
    <w:rsid w:val="00596A51"/>
    <w:rsid w:val="00597229"/>
    <w:rsid w:val="005A00CE"/>
    <w:rsid w:val="005A030D"/>
    <w:rsid w:val="005A11F6"/>
    <w:rsid w:val="005A296F"/>
    <w:rsid w:val="005A3972"/>
    <w:rsid w:val="005A3C1D"/>
    <w:rsid w:val="005A4746"/>
    <w:rsid w:val="005A59F9"/>
    <w:rsid w:val="005A6B1C"/>
    <w:rsid w:val="005B1146"/>
    <w:rsid w:val="005B236D"/>
    <w:rsid w:val="005B2ACB"/>
    <w:rsid w:val="005B3266"/>
    <w:rsid w:val="005B3F60"/>
    <w:rsid w:val="005B5584"/>
    <w:rsid w:val="005B6C16"/>
    <w:rsid w:val="005B6F2B"/>
    <w:rsid w:val="005B73FF"/>
    <w:rsid w:val="005B7A09"/>
    <w:rsid w:val="005C04CB"/>
    <w:rsid w:val="005C0959"/>
    <w:rsid w:val="005C1E3D"/>
    <w:rsid w:val="005C231A"/>
    <w:rsid w:val="005C4A40"/>
    <w:rsid w:val="005C4C54"/>
    <w:rsid w:val="005C4FE6"/>
    <w:rsid w:val="005C5CFD"/>
    <w:rsid w:val="005C6001"/>
    <w:rsid w:val="005D093B"/>
    <w:rsid w:val="005D0B70"/>
    <w:rsid w:val="005D1D67"/>
    <w:rsid w:val="005D1DCB"/>
    <w:rsid w:val="005D2011"/>
    <w:rsid w:val="005D269A"/>
    <w:rsid w:val="005D3244"/>
    <w:rsid w:val="005D32FF"/>
    <w:rsid w:val="005D4170"/>
    <w:rsid w:val="005D43D3"/>
    <w:rsid w:val="005D4B5A"/>
    <w:rsid w:val="005D50EE"/>
    <w:rsid w:val="005D55A5"/>
    <w:rsid w:val="005D573F"/>
    <w:rsid w:val="005D6471"/>
    <w:rsid w:val="005D66E7"/>
    <w:rsid w:val="005D6821"/>
    <w:rsid w:val="005D6C9D"/>
    <w:rsid w:val="005D7126"/>
    <w:rsid w:val="005D78E1"/>
    <w:rsid w:val="005E0AAA"/>
    <w:rsid w:val="005E11ED"/>
    <w:rsid w:val="005E2686"/>
    <w:rsid w:val="005E39D8"/>
    <w:rsid w:val="005E3CC4"/>
    <w:rsid w:val="005E4ED7"/>
    <w:rsid w:val="005E5769"/>
    <w:rsid w:val="005E643C"/>
    <w:rsid w:val="005E6F9D"/>
    <w:rsid w:val="005F07A6"/>
    <w:rsid w:val="005F0DE6"/>
    <w:rsid w:val="005F2687"/>
    <w:rsid w:val="005F3122"/>
    <w:rsid w:val="005F3735"/>
    <w:rsid w:val="005F3749"/>
    <w:rsid w:val="005F4315"/>
    <w:rsid w:val="005F4E3B"/>
    <w:rsid w:val="005F4F87"/>
    <w:rsid w:val="0060014C"/>
    <w:rsid w:val="00600538"/>
    <w:rsid w:val="00600A87"/>
    <w:rsid w:val="00602A44"/>
    <w:rsid w:val="0060337A"/>
    <w:rsid w:val="00603556"/>
    <w:rsid w:val="00603C08"/>
    <w:rsid w:val="00604419"/>
    <w:rsid w:val="0060467D"/>
    <w:rsid w:val="00605BCA"/>
    <w:rsid w:val="00606C93"/>
    <w:rsid w:val="00606CC5"/>
    <w:rsid w:val="00607102"/>
    <w:rsid w:val="00607CD8"/>
    <w:rsid w:val="00610913"/>
    <w:rsid w:val="006120D8"/>
    <w:rsid w:val="006138AD"/>
    <w:rsid w:val="00615DCC"/>
    <w:rsid w:val="00616BFD"/>
    <w:rsid w:val="0062016E"/>
    <w:rsid w:val="00621439"/>
    <w:rsid w:val="006221A1"/>
    <w:rsid w:val="00623254"/>
    <w:rsid w:val="00624284"/>
    <w:rsid w:val="006253A2"/>
    <w:rsid w:val="0062661E"/>
    <w:rsid w:val="006268E8"/>
    <w:rsid w:val="0063040E"/>
    <w:rsid w:val="006306AE"/>
    <w:rsid w:val="006314E9"/>
    <w:rsid w:val="00631546"/>
    <w:rsid w:val="00631EAC"/>
    <w:rsid w:val="00632D71"/>
    <w:rsid w:val="00633E16"/>
    <w:rsid w:val="00635A7D"/>
    <w:rsid w:val="00636950"/>
    <w:rsid w:val="00637F57"/>
    <w:rsid w:val="006406E7"/>
    <w:rsid w:val="006408DD"/>
    <w:rsid w:val="00641F50"/>
    <w:rsid w:val="0064221D"/>
    <w:rsid w:val="0064230B"/>
    <w:rsid w:val="006424F4"/>
    <w:rsid w:val="006425DB"/>
    <w:rsid w:val="00643298"/>
    <w:rsid w:val="00643304"/>
    <w:rsid w:val="00645947"/>
    <w:rsid w:val="0064681E"/>
    <w:rsid w:val="00646E98"/>
    <w:rsid w:val="00647257"/>
    <w:rsid w:val="0064750E"/>
    <w:rsid w:val="006477D6"/>
    <w:rsid w:val="00650839"/>
    <w:rsid w:val="0065176A"/>
    <w:rsid w:val="00651A04"/>
    <w:rsid w:val="00652B7E"/>
    <w:rsid w:val="006538C7"/>
    <w:rsid w:val="00653AAE"/>
    <w:rsid w:val="00653AE4"/>
    <w:rsid w:val="00653DF5"/>
    <w:rsid w:val="00654180"/>
    <w:rsid w:val="00654D84"/>
    <w:rsid w:val="00656C8A"/>
    <w:rsid w:val="00656F8C"/>
    <w:rsid w:val="0065733E"/>
    <w:rsid w:val="0065789B"/>
    <w:rsid w:val="00660972"/>
    <w:rsid w:val="006616DF"/>
    <w:rsid w:val="006634C0"/>
    <w:rsid w:val="00664504"/>
    <w:rsid w:val="00665294"/>
    <w:rsid w:val="00667491"/>
    <w:rsid w:val="0066799A"/>
    <w:rsid w:val="00667AF5"/>
    <w:rsid w:val="00670A7C"/>
    <w:rsid w:val="006716C1"/>
    <w:rsid w:val="0067182B"/>
    <w:rsid w:val="006722B1"/>
    <w:rsid w:val="00673ED5"/>
    <w:rsid w:val="00674610"/>
    <w:rsid w:val="006763EE"/>
    <w:rsid w:val="00676AEA"/>
    <w:rsid w:val="0067709E"/>
    <w:rsid w:val="006779BD"/>
    <w:rsid w:val="006808F2"/>
    <w:rsid w:val="00681A06"/>
    <w:rsid w:val="00681CE5"/>
    <w:rsid w:val="00683174"/>
    <w:rsid w:val="00684092"/>
    <w:rsid w:val="00686F16"/>
    <w:rsid w:val="006875A8"/>
    <w:rsid w:val="00687F07"/>
    <w:rsid w:val="00690A94"/>
    <w:rsid w:val="00691065"/>
    <w:rsid w:val="0069209A"/>
    <w:rsid w:val="00692468"/>
    <w:rsid w:val="00694D0A"/>
    <w:rsid w:val="00696350"/>
    <w:rsid w:val="0069686A"/>
    <w:rsid w:val="006972B4"/>
    <w:rsid w:val="0069760B"/>
    <w:rsid w:val="006A02FE"/>
    <w:rsid w:val="006A04B9"/>
    <w:rsid w:val="006A0ABE"/>
    <w:rsid w:val="006A167F"/>
    <w:rsid w:val="006A16F8"/>
    <w:rsid w:val="006A2397"/>
    <w:rsid w:val="006A274C"/>
    <w:rsid w:val="006A3041"/>
    <w:rsid w:val="006A3EAD"/>
    <w:rsid w:val="006A434B"/>
    <w:rsid w:val="006A4ADF"/>
    <w:rsid w:val="006A506A"/>
    <w:rsid w:val="006A5F32"/>
    <w:rsid w:val="006A5FF1"/>
    <w:rsid w:val="006A62B1"/>
    <w:rsid w:val="006A6CE3"/>
    <w:rsid w:val="006B1ABF"/>
    <w:rsid w:val="006B3C24"/>
    <w:rsid w:val="006B45D8"/>
    <w:rsid w:val="006B4B99"/>
    <w:rsid w:val="006B4DB6"/>
    <w:rsid w:val="006B5140"/>
    <w:rsid w:val="006B5ACA"/>
    <w:rsid w:val="006B5F64"/>
    <w:rsid w:val="006B5F83"/>
    <w:rsid w:val="006B6192"/>
    <w:rsid w:val="006B73F3"/>
    <w:rsid w:val="006B763A"/>
    <w:rsid w:val="006B77DD"/>
    <w:rsid w:val="006C004D"/>
    <w:rsid w:val="006C0545"/>
    <w:rsid w:val="006C0C95"/>
    <w:rsid w:val="006C131E"/>
    <w:rsid w:val="006C2DE2"/>
    <w:rsid w:val="006C35C0"/>
    <w:rsid w:val="006C35EF"/>
    <w:rsid w:val="006C3B8F"/>
    <w:rsid w:val="006C3E1C"/>
    <w:rsid w:val="006C45F9"/>
    <w:rsid w:val="006C4E89"/>
    <w:rsid w:val="006C505A"/>
    <w:rsid w:val="006C5111"/>
    <w:rsid w:val="006C559D"/>
    <w:rsid w:val="006C5FA0"/>
    <w:rsid w:val="006C6D92"/>
    <w:rsid w:val="006C71FF"/>
    <w:rsid w:val="006D0CE7"/>
    <w:rsid w:val="006D4103"/>
    <w:rsid w:val="006D6E89"/>
    <w:rsid w:val="006D6EBD"/>
    <w:rsid w:val="006D7D44"/>
    <w:rsid w:val="006E0E57"/>
    <w:rsid w:val="006E1C12"/>
    <w:rsid w:val="006E2231"/>
    <w:rsid w:val="006E26E5"/>
    <w:rsid w:val="006E2700"/>
    <w:rsid w:val="006E2BB1"/>
    <w:rsid w:val="006E3322"/>
    <w:rsid w:val="006E536A"/>
    <w:rsid w:val="006E5A56"/>
    <w:rsid w:val="006E5F6D"/>
    <w:rsid w:val="006F055E"/>
    <w:rsid w:val="006F10A7"/>
    <w:rsid w:val="006F1217"/>
    <w:rsid w:val="006F1819"/>
    <w:rsid w:val="006F1D6D"/>
    <w:rsid w:val="006F3CC6"/>
    <w:rsid w:val="006F4101"/>
    <w:rsid w:val="006F5640"/>
    <w:rsid w:val="006F69E6"/>
    <w:rsid w:val="007002ED"/>
    <w:rsid w:val="00700A8A"/>
    <w:rsid w:val="00701747"/>
    <w:rsid w:val="00702BDF"/>
    <w:rsid w:val="00703D03"/>
    <w:rsid w:val="00703E03"/>
    <w:rsid w:val="007046DB"/>
    <w:rsid w:val="00704C27"/>
    <w:rsid w:val="007051A7"/>
    <w:rsid w:val="00706673"/>
    <w:rsid w:val="0070724A"/>
    <w:rsid w:val="00711C20"/>
    <w:rsid w:val="007121A1"/>
    <w:rsid w:val="00712BCA"/>
    <w:rsid w:val="00714F01"/>
    <w:rsid w:val="0071595C"/>
    <w:rsid w:val="00716875"/>
    <w:rsid w:val="00716AE1"/>
    <w:rsid w:val="00717CB3"/>
    <w:rsid w:val="007226D7"/>
    <w:rsid w:val="007228CC"/>
    <w:rsid w:val="0072292A"/>
    <w:rsid w:val="0072348D"/>
    <w:rsid w:val="00723491"/>
    <w:rsid w:val="00723EE1"/>
    <w:rsid w:val="00724BF6"/>
    <w:rsid w:val="00724DB9"/>
    <w:rsid w:val="00725231"/>
    <w:rsid w:val="007254CA"/>
    <w:rsid w:val="007268FC"/>
    <w:rsid w:val="007275C8"/>
    <w:rsid w:val="0073035F"/>
    <w:rsid w:val="00731A95"/>
    <w:rsid w:val="00732A6D"/>
    <w:rsid w:val="00733873"/>
    <w:rsid w:val="00733F71"/>
    <w:rsid w:val="00734FE6"/>
    <w:rsid w:val="00736484"/>
    <w:rsid w:val="00737175"/>
    <w:rsid w:val="00737467"/>
    <w:rsid w:val="00741245"/>
    <w:rsid w:val="00741478"/>
    <w:rsid w:val="007418B5"/>
    <w:rsid w:val="00741974"/>
    <w:rsid w:val="0074282A"/>
    <w:rsid w:val="00742858"/>
    <w:rsid w:val="00742BE1"/>
    <w:rsid w:val="0074339B"/>
    <w:rsid w:val="00743592"/>
    <w:rsid w:val="0074389D"/>
    <w:rsid w:val="00743EFA"/>
    <w:rsid w:val="00743FD0"/>
    <w:rsid w:val="00745E84"/>
    <w:rsid w:val="00746CF2"/>
    <w:rsid w:val="00746F46"/>
    <w:rsid w:val="00747107"/>
    <w:rsid w:val="00750440"/>
    <w:rsid w:val="00751030"/>
    <w:rsid w:val="00751B04"/>
    <w:rsid w:val="00752039"/>
    <w:rsid w:val="00753A97"/>
    <w:rsid w:val="00753D08"/>
    <w:rsid w:val="00753D46"/>
    <w:rsid w:val="00753E62"/>
    <w:rsid w:val="00754E31"/>
    <w:rsid w:val="007558D6"/>
    <w:rsid w:val="00757373"/>
    <w:rsid w:val="0075786C"/>
    <w:rsid w:val="00757B5F"/>
    <w:rsid w:val="007604A7"/>
    <w:rsid w:val="00760B0C"/>
    <w:rsid w:val="0076199E"/>
    <w:rsid w:val="00761E9B"/>
    <w:rsid w:val="007630BD"/>
    <w:rsid w:val="0076361D"/>
    <w:rsid w:val="00764B7A"/>
    <w:rsid w:val="00765353"/>
    <w:rsid w:val="00766395"/>
    <w:rsid w:val="0076706C"/>
    <w:rsid w:val="007707EC"/>
    <w:rsid w:val="00770D01"/>
    <w:rsid w:val="00770E92"/>
    <w:rsid w:val="0077342A"/>
    <w:rsid w:val="007737D9"/>
    <w:rsid w:val="00773822"/>
    <w:rsid w:val="00773C60"/>
    <w:rsid w:val="00774F84"/>
    <w:rsid w:val="007758D1"/>
    <w:rsid w:val="007759F0"/>
    <w:rsid w:val="00777F6F"/>
    <w:rsid w:val="00780938"/>
    <w:rsid w:val="00781C56"/>
    <w:rsid w:val="007828C6"/>
    <w:rsid w:val="00782E53"/>
    <w:rsid w:val="0078373F"/>
    <w:rsid w:val="00784330"/>
    <w:rsid w:val="00784EAE"/>
    <w:rsid w:val="00785B03"/>
    <w:rsid w:val="0078668D"/>
    <w:rsid w:val="007866A2"/>
    <w:rsid w:val="007868FC"/>
    <w:rsid w:val="00792B09"/>
    <w:rsid w:val="00793431"/>
    <w:rsid w:val="00793948"/>
    <w:rsid w:val="0079420B"/>
    <w:rsid w:val="0079445A"/>
    <w:rsid w:val="00794480"/>
    <w:rsid w:val="00794F25"/>
    <w:rsid w:val="007950A1"/>
    <w:rsid w:val="00796375"/>
    <w:rsid w:val="007977FF"/>
    <w:rsid w:val="007A0CBC"/>
    <w:rsid w:val="007A0E3A"/>
    <w:rsid w:val="007A1A51"/>
    <w:rsid w:val="007A1B7C"/>
    <w:rsid w:val="007A2ABC"/>
    <w:rsid w:val="007A2F1D"/>
    <w:rsid w:val="007A426F"/>
    <w:rsid w:val="007A47DF"/>
    <w:rsid w:val="007A48D4"/>
    <w:rsid w:val="007A66DB"/>
    <w:rsid w:val="007A6802"/>
    <w:rsid w:val="007A6E5C"/>
    <w:rsid w:val="007A7358"/>
    <w:rsid w:val="007A7F24"/>
    <w:rsid w:val="007B0399"/>
    <w:rsid w:val="007B12C5"/>
    <w:rsid w:val="007B1569"/>
    <w:rsid w:val="007B1E18"/>
    <w:rsid w:val="007B2D9A"/>
    <w:rsid w:val="007B4025"/>
    <w:rsid w:val="007B53C3"/>
    <w:rsid w:val="007B7902"/>
    <w:rsid w:val="007B7AA1"/>
    <w:rsid w:val="007C0121"/>
    <w:rsid w:val="007C1176"/>
    <w:rsid w:val="007C13AE"/>
    <w:rsid w:val="007C164C"/>
    <w:rsid w:val="007C1C8E"/>
    <w:rsid w:val="007C2A5F"/>
    <w:rsid w:val="007C37E1"/>
    <w:rsid w:val="007C57D6"/>
    <w:rsid w:val="007C5813"/>
    <w:rsid w:val="007C6A0E"/>
    <w:rsid w:val="007C7ADC"/>
    <w:rsid w:val="007D030D"/>
    <w:rsid w:val="007D0A4A"/>
    <w:rsid w:val="007D11DD"/>
    <w:rsid w:val="007D1297"/>
    <w:rsid w:val="007D2AF5"/>
    <w:rsid w:val="007D30E8"/>
    <w:rsid w:val="007D31C4"/>
    <w:rsid w:val="007D4125"/>
    <w:rsid w:val="007D45C9"/>
    <w:rsid w:val="007D49B9"/>
    <w:rsid w:val="007D54A5"/>
    <w:rsid w:val="007D5F44"/>
    <w:rsid w:val="007D6A0D"/>
    <w:rsid w:val="007D77C9"/>
    <w:rsid w:val="007D7CCC"/>
    <w:rsid w:val="007E0573"/>
    <w:rsid w:val="007E0638"/>
    <w:rsid w:val="007E07E0"/>
    <w:rsid w:val="007E24B1"/>
    <w:rsid w:val="007E2EE0"/>
    <w:rsid w:val="007E3588"/>
    <w:rsid w:val="007E4402"/>
    <w:rsid w:val="007E46F9"/>
    <w:rsid w:val="007E4854"/>
    <w:rsid w:val="007E51A0"/>
    <w:rsid w:val="007E66C6"/>
    <w:rsid w:val="007E695D"/>
    <w:rsid w:val="007E69DE"/>
    <w:rsid w:val="007E7C13"/>
    <w:rsid w:val="007F030F"/>
    <w:rsid w:val="007F1390"/>
    <w:rsid w:val="007F18A5"/>
    <w:rsid w:val="007F29B4"/>
    <w:rsid w:val="007F4CD1"/>
    <w:rsid w:val="007F570F"/>
    <w:rsid w:val="007F57B0"/>
    <w:rsid w:val="007F5922"/>
    <w:rsid w:val="007F5BC8"/>
    <w:rsid w:val="007F7E31"/>
    <w:rsid w:val="00800B8D"/>
    <w:rsid w:val="00800C52"/>
    <w:rsid w:val="00801A6F"/>
    <w:rsid w:val="00801CCE"/>
    <w:rsid w:val="00802671"/>
    <w:rsid w:val="008026A9"/>
    <w:rsid w:val="008036C4"/>
    <w:rsid w:val="00804093"/>
    <w:rsid w:val="0080433D"/>
    <w:rsid w:val="00806B3E"/>
    <w:rsid w:val="0080754E"/>
    <w:rsid w:val="00811696"/>
    <w:rsid w:val="008116C5"/>
    <w:rsid w:val="008117AD"/>
    <w:rsid w:val="008125E8"/>
    <w:rsid w:val="008131A9"/>
    <w:rsid w:val="008135F9"/>
    <w:rsid w:val="00815F87"/>
    <w:rsid w:val="0081792F"/>
    <w:rsid w:val="00822044"/>
    <w:rsid w:val="0082210D"/>
    <w:rsid w:val="00822579"/>
    <w:rsid w:val="00822A87"/>
    <w:rsid w:val="00822F57"/>
    <w:rsid w:val="008230D5"/>
    <w:rsid w:val="00823449"/>
    <w:rsid w:val="008243C4"/>
    <w:rsid w:val="00824802"/>
    <w:rsid w:val="00825170"/>
    <w:rsid w:val="00826921"/>
    <w:rsid w:val="0083043D"/>
    <w:rsid w:val="00832B1C"/>
    <w:rsid w:val="0083356C"/>
    <w:rsid w:val="0083527F"/>
    <w:rsid w:val="00836212"/>
    <w:rsid w:val="00837CF3"/>
    <w:rsid w:val="008402B2"/>
    <w:rsid w:val="008414A1"/>
    <w:rsid w:val="0084167C"/>
    <w:rsid w:val="00841947"/>
    <w:rsid w:val="00841A6A"/>
    <w:rsid w:val="00842B15"/>
    <w:rsid w:val="00842EA7"/>
    <w:rsid w:val="00842FD8"/>
    <w:rsid w:val="008431B6"/>
    <w:rsid w:val="00843886"/>
    <w:rsid w:val="00844CDB"/>
    <w:rsid w:val="00846364"/>
    <w:rsid w:val="00846579"/>
    <w:rsid w:val="00846666"/>
    <w:rsid w:val="00847146"/>
    <w:rsid w:val="00847338"/>
    <w:rsid w:val="0084792A"/>
    <w:rsid w:val="00850FCD"/>
    <w:rsid w:val="0085107D"/>
    <w:rsid w:val="008514EC"/>
    <w:rsid w:val="00851716"/>
    <w:rsid w:val="008518A2"/>
    <w:rsid w:val="008518E5"/>
    <w:rsid w:val="00851ACE"/>
    <w:rsid w:val="00852A9A"/>
    <w:rsid w:val="00853058"/>
    <w:rsid w:val="00853BC1"/>
    <w:rsid w:val="00853D21"/>
    <w:rsid w:val="0085542F"/>
    <w:rsid w:val="00855CC8"/>
    <w:rsid w:val="0085649F"/>
    <w:rsid w:val="0085659A"/>
    <w:rsid w:val="008578AB"/>
    <w:rsid w:val="00857927"/>
    <w:rsid w:val="00857E34"/>
    <w:rsid w:val="00857FE5"/>
    <w:rsid w:val="00861776"/>
    <w:rsid w:val="008625F6"/>
    <w:rsid w:val="00862E7C"/>
    <w:rsid w:val="00862EE0"/>
    <w:rsid w:val="00864508"/>
    <w:rsid w:val="008650D7"/>
    <w:rsid w:val="00865D1B"/>
    <w:rsid w:val="00865F09"/>
    <w:rsid w:val="00866103"/>
    <w:rsid w:val="0086627C"/>
    <w:rsid w:val="00866A20"/>
    <w:rsid w:val="00866A2B"/>
    <w:rsid w:val="00870028"/>
    <w:rsid w:val="008708B9"/>
    <w:rsid w:val="0087131A"/>
    <w:rsid w:val="008714C4"/>
    <w:rsid w:val="0087153E"/>
    <w:rsid w:val="00873B61"/>
    <w:rsid w:val="008745BB"/>
    <w:rsid w:val="00875F74"/>
    <w:rsid w:val="00875F7E"/>
    <w:rsid w:val="008804CD"/>
    <w:rsid w:val="008811F7"/>
    <w:rsid w:val="008815BE"/>
    <w:rsid w:val="00882319"/>
    <w:rsid w:val="00883394"/>
    <w:rsid w:val="008836E4"/>
    <w:rsid w:val="00883730"/>
    <w:rsid w:val="00884EAE"/>
    <w:rsid w:val="008851A3"/>
    <w:rsid w:val="00887489"/>
    <w:rsid w:val="00887592"/>
    <w:rsid w:val="008902EE"/>
    <w:rsid w:val="00890BC8"/>
    <w:rsid w:val="00891109"/>
    <w:rsid w:val="008916BA"/>
    <w:rsid w:val="00892C38"/>
    <w:rsid w:val="00892E2E"/>
    <w:rsid w:val="0089328D"/>
    <w:rsid w:val="0089590A"/>
    <w:rsid w:val="0089637E"/>
    <w:rsid w:val="00896662"/>
    <w:rsid w:val="00896B3E"/>
    <w:rsid w:val="00897490"/>
    <w:rsid w:val="00897ED2"/>
    <w:rsid w:val="008A02AE"/>
    <w:rsid w:val="008A0D56"/>
    <w:rsid w:val="008A23AF"/>
    <w:rsid w:val="008A2629"/>
    <w:rsid w:val="008A2820"/>
    <w:rsid w:val="008A4187"/>
    <w:rsid w:val="008A4269"/>
    <w:rsid w:val="008A4302"/>
    <w:rsid w:val="008A43BD"/>
    <w:rsid w:val="008A592F"/>
    <w:rsid w:val="008A67A6"/>
    <w:rsid w:val="008A6CAA"/>
    <w:rsid w:val="008A6FE9"/>
    <w:rsid w:val="008A76F6"/>
    <w:rsid w:val="008B0F9B"/>
    <w:rsid w:val="008B1682"/>
    <w:rsid w:val="008B1A40"/>
    <w:rsid w:val="008B2536"/>
    <w:rsid w:val="008B2C7D"/>
    <w:rsid w:val="008B3550"/>
    <w:rsid w:val="008B38B9"/>
    <w:rsid w:val="008B467D"/>
    <w:rsid w:val="008B4ABA"/>
    <w:rsid w:val="008B648E"/>
    <w:rsid w:val="008B67CE"/>
    <w:rsid w:val="008B7965"/>
    <w:rsid w:val="008B7E2D"/>
    <w:rsid w:val="008C15E6"/>
    <w:rsid w:val="008C163A"/>
    <w:rsid w:val="008C2EA0"/>
    <w:rsid w:val="008C30C5"/>
    <w:rsid w:val="008C4610"/>
    <w:rsid w:val="008C48EF"/>
    <w:rsid w:val="008C5434"/>
    <w:rsid w:val="008C5DF7"/>
    <w:rsid w:val="008C67D9"/>
    <w:rsid w:val="008C6B47"/>
    <w:rsid w:val="008C7775"/>
    <w:rsid w:val="008D1A03"/>
    <w:rsid w:val="008D2C18"/>
    <w:rsid w:val="008D37CD"/>
    <w:rsid w:val="008D5858"/>
    <w:rsid w:val="008D6960"/>
    <w:rsid w:val="008D7132"/>
    <w:rsid w:val="008D76BF"/>
    <w:rsid w:val="008D7D60"/>
    <w:rsid w:val="008D7DA2"/>
    <w:rsid w:val="008E0750"/>
    <w:rsid w:val="008E121D"/>
    <w:rsid w:val="008E2633"/>
    <w:rsid w:val="008E2F8E"/>
    <w:rsid w:val="008E3A2D"/>
    <w:rsid w:val="008E41B5"/>
    <w:rsid w:val="008F1509"/>
    <w:rsid w:val="008F1D2C"/>
    <w:rsid w:val="008F2E12"/>
    <w:rsid w:val="008F3D62"/>
    <w:rsid w:val="008F4115"/>
    <w:rsid w:val="008F41E3"/>
    <w:rsid w:val="008F4968"/>
    <w:rsid w:val="008F5373"/>
    <w:rsid w:val="008F6B95"/>
    <w:rsid w:val="008F718C"/>
    <w:rsid w:val="008F731A"/>
    <w:rsid w:val="00901617"/>
    <w:rsid w:val="0090182F"/>
    <w:rsid w:val="0090201B"/>
    <w:rsid w:val="0090320B"/>
    <w:rsid w:val="00903A56"/>
    <w:rsid w:val="009045CF"/>
    <w:rsid w:val="0090517F"/>
    <w:rsid w:val="0090528E"/>
    <w:rsid w:val="0090553A"/>
    <w:rsid w:val="00906377"/>
    <w:rsid w:val="009068ED"/>
    <w:rsid w:val="00906BB8"/>
    <w:rsid w:val="00906EE8"/>
    <w:rsid w:val="009070F0"/>
    <w:rsid w:val="00907161"/>
    <w:rsid w:val="0091124F"/>
    <w:rsid w:val="009121B8"/>
    <w:rsid w:val="00913442"/>
    <w:rsid w:val="00913847"/>
    <w:rsid w:val="00914130"/>
    <w:rsid w:val="009143C4"/>
    <w:rsid w:val="0091451F"/>
    <w:rsid w:val="0091462D"/>
    <w:rsid w:val="00917009"/>
    <w:rsid w:val="009177EE"/>
    <w:rsid w:val="009179D8"/>
    <w:rsid w:val="00920065"/>
    <w:rsid w:val="00920372"/>
    <w:rsid w:val="009204B6"/>
    <w:rsid w:val="00921116"/>
    <w:rsid w:val="0092139A"/>
    <w:rsid w:val="00921AC0"/>
    <w:rsid w:val="00921B5A"/>
    <w:rsid w:val="00921EA4"/>
    <w:rsid w:val="0092245D"/>
    <w:rsid w:val="00922B5C"/>
    <w:rsid w:val="00923473"/>
    <w:rsid w:val="0092393C"/>
    <w:rsid w:val="00923DEF"/>
    <w:rsid w:val="0092501C"/>
    <w:rsid w:val="00925E1E"/>
    <w:rsid w:val="00926241"/>
    <w:rsid w:val="00926FE4"/>
    <w:rsid w:val="00931250"/>
    <w:rsid w:val="00931794"/>
    <w:rsid w:val="009323C3"/>
    <w:rsid w:val="0093243F"/>
    <w:rsid w:val="00932618"/>
    <w:rsid w:val="00932E78"/>
    <w:rsid w:val="009348DE"/>
    <w:rsid w:val="00935F5B"/>
    <w:rsid w:val="00936786"/>
    <w:rsid w:val="00940036"/>
    <w:rsid w:val="00941046"/>
    <w:rsid w:val="0094181F"/>
    <w:rsid w:val="00941D9F"/>
    <w:rsid w:val="00943C91"/>
    <w:rsid w:val="00944BDE"/>
    <w:rsid w:val="00945053"/>
    <w:rsid w:val="00945091"/>
    <w:rsid w:val="009450E4"/>
    <w:rsid w:val="00947BE3"/>
    <w:rsid w:val="00950174"/>
    <w:rsid w:val="009501D2"/>
    <w:rsid w:val="00950C99"/>
    <w:rsid w:val="0095182E"/>
    <w:rsid w:val="00952447"/>
    <w:rsid w:val="00952FDA"/>
    <w:rsid w:val="00953F5D"/>
    <w:rsid w:val="00954029"/>
    <w:rsid w:val="00955749"/>
    <w:rsid w:val="00956537"/>
    <w:rsid w:val="00956759"/>
    <w:rsid w:val="009567C3"/>
    <w:rsid w:val="00956C21"/>
    <w:rsid w:val="00960065"/>
    <w:rsid w:val="0096027F"/>
    <w:rsid w:val="00961F85"/>
    <w:rsid w:val="009622A6"/>
    <w:rsid w:val="0096598E"/>
    <w:rsid w:val="009671E4"/>
    <w:rsid w:val="0097046C"/>
    <w:rsid w:val="00970B73"/>
    <w:rsid w:val="009721C9"/>
    <w:rsid w:val="00972F03"/>
    <w:rsid w:val="00973232"/>
    <w:rsid w:val="009734C1"/>
    <w:rsid w:val="009745CD"/>
    <w:rsid w:val="009749D0"/>
    <w:rsid w:val="00974E5F"/>
    <w:rsid w:val="00976133"/>
    <w:rsid w:val="0097661D"/>
    <w:rsid w:val="0097718B"/>
    <w:rsid w:val="00977368"/>
    <w:rsid w:val="009777AB"/>
    <w:rsid w:val="00977A75"/>
    <w:rsid w:val="009807CD"/>
    <w:rsid w:val="00980993"/>
    <w:rsid w:val="00980A51"/>
    <w:rsid w:val="00980BDC"/>
    <w:rsid w:val="00983DAD"/>
    <w:rsid w:val="009847E4"/>
    <w:rsid w:val="00985204"/>
    <w:rsid w:val="009854EF"/>
    <w:rsid w:val="00985AFD"/>
    <w:rsid w:val="00986CAC"/>
    <w:rsid w:val="00986FF8"/>
    <w:rsid w:val="00987005"/>
    <w:rsid w:val="009873E9"/>
    <w:rsid w:val="00987547"/>
    <w:rsid w:val="00987D23"/>
    <w:rsid w:val="00987ECD"/>
    <w:rsid w:val="00990E38"/>
    <w:rsid w:val="0099124E"/>
    <w:rsid w:val="009914DE"/>
    <w:rsid w:val="00991AE8"/>
    <w:rsid w:val="00993DC4"/>
    <w:rsid w:val="009944AC"/>
    <w:rsid w:val="00994C3D"/>
    <w:rsid w:val="00994D1F"/>
    <w:rsid w:val="00994D22"/>
    <w:rsid w:val="00995A3D"/>
    <w:rsid w:val="00996AF1"/>
    <w:rsid w:val="00996E91"/>
    <w:rsid w:val="0099772D"/>
    <w:rsid w:val="009A1E6E"/>
    <w:rsid w:val="009A3F7C"/>
    <w:rsid w:val="009A443A"/>
    <w:rsid w:val="009A471D"/>
    <w:rsid w:val="009A4A59"/>
    <w:rsid w:val="009A4FBD"/>
    <w:rsid w:val="009A56E3"/>
    <w:rsid w:val="009A600F"/>
    <w:rsid w:val="009A747E"/>
    <w:rsid w:val="009A7A98"/>
    <w:rsid w:val="009A7DE1"/>
    <w:rsid w:val="009B3040"/>
    <w:rsid w:val="009B4005"/>
    <w:rsid w:val="009B423C"/>
    <w:rsid w:val="009B4D1D"/>
    <w:rsid w:val="009B4EA6"/>
    <w:rsid w:val="009B5B33"/>
    <w:rsid w:val="009B6A57"/>
    <w:rsid w:val="009C4300"/>
    <w:rsid w:val="009C4A86"/>
    <w:rsid w:val="009C4AE7"/>
    <w:rsid w:val="009C4F69"/>
    <w:rsid w:val="009C520F"/>
    <w:rsid w:val="009C5432"/>
    <w:rsid w:val="009C5477"/>
    <w:rsid w:val="009C68D2"/>
    <w:rsid w:val="009C7266"/>
    <w:rsid w:val="009C72C8"/>
    <w:rsid w:val="009D0E5D"/>
    <w:rsid w:val="009D1523"/>
    <w:rsid w:val="009D2F1A"/>
    <w:rsid w:val="009D5C1C"/>
    <w:rsid w:val="009D60BF"/>
    <w:rsid w:val="009D63AA"/>
    <w:rsid w:val="009D7FD7"/>
    <w:rsid w:val="009E041B"/>
    <w:rsid w:val="009E07ED"/>
    <w:rsid w:val="009E1EB2"/>
    <w:rsid w:val="009E2C36"/>
    <w:rsid w:val="009E3EB9"/>
    <w:rsid w:val="009E411D"/>
    <w:rsid w:val="009E4B4F"/>
    <w:rsid w:val="009E5A37"/>
    <w:rsid w:val="009E5DF3"/>
    <w:rsid w:val="009E5F7A"/>
    <w:rsid w:val="009E62FF"/>
    <w:rsid w:val="009E6895"/>
    <w:rsid w:val="009E78FB"/>
    <w:rsid w:val="009F1080"/>
    <w:rsid w:val="009F195C"/>
    <w:rsid w:val="009F1E78"/>
    <w:rsid w:val="009F2681"/>
    <w:rsid w:val="009F4638"/>
    <w:rsid w:val="009F576F"/>
    <w:rsid w:val="009F5D13"/>
    <w:rsid w:val="009F5F3E"/>
    <w:rsid w:val="009F743C"/>
    <w:rsid w:val="00A0088E"/>
    <w:rsid w:val="00A00FE7"/>
    <w:rsid w:val="00A03B49"/>
    <w:rsid w:val="00A04447"/>
    <w:rsid w:val="00A0498F"/>
    <w:rsid w:val="00A04DC2"/>
    <w:rsid w:val="00A05008"/>
    <w:rsid w:val="00A0534D"/>
    <w:rsid w:val="00A05586"/>
    <w:rsid w:val="00A065C4"/>
    <w:rsid w:val="00A06A22"/>
    <w:rsid w:val="00A06B42"/>
    <w:rsid w:val="00A07459"/>
    <w:rsid w:val="00A1053D"/>
    <w:rsid w:val="00A1079E"/>
    <w:rsid w:val="00A11A96"/>
    <w:rsid w:val="00A11E69"/>
    <w:rsid w:val="00A11FC0"/>
    <w:rsid w:val="00A12461"/>
    <w:rsid w:val="00A127BE"/>
    <w:rsid w:val="00A13043"/>
    <w:rsid w:val="00A13648"/>
    <w:rsid w:val="00A146EA"/>
    <w:rsid w:val="00A14F69"/>
    <w:rsid w:val="00A17DE2"/>
    <w:rsid w:val="00A20116"/>
    <w:rsid w:val="00A209D1"/>
    <w:rsid w:val="00A22D7F"/>
    <w:rsid w:val="00A23618"/>
    <w:rsid w:val="00A2480F"/>
    <w:rsid w:val="00A25E16"/>
    <w:rsid w:val="00A25F6F"/>
    <w:rsid w:val="00A27257"/>
    <w:rsid w:val="00A3080C"/>
    <w:rsid w:val="00A31F90"/>
    <w:rsid w:val="00A32950"/>
    <w:rsid w:val="00A36954"/>
    <w:rsid w:val="00A36AF5"/>
    <w:rsid w:val="00A36CCE"/>
    <w:rsid w:val="00A36FCC"/>
    <w:rsid w:val="00A372BD"/>
    <w:rsid w:val="00A3797E"/>
    <w:rsid w:val="00A37DE0"/>
    <w:rsid w:val="00A40306"/>
    <w:rsid w:val="00A403EC"/>
    <w:rsid w:val="00A40C11"/>
    <w:rsid w:val="00A41342"/>
    <w:rsid w:val="00A426F8"/>
    <w:rsid w:val="00A43B32"/>
    <w:rsid w:val="00A4487C"/>
    <w:rsid w:val="00A44F50"/>
    <w:rsid w:val="00A456D6"/>
    <w:rsid w:val="00A45811"/>
    <w:rsid w:val="00A458C8"/>
    <w:rsid w:val="00A460A5"/>
    <w:rsid w:val="00A46288"/>
    <w:rsid w:val="00A46BED"/>
    <w:rsid w:val="00A47304"/>
    <w:rsid w:val="00A50190"/>
    <w:rsid w:val="00A51AD2"/>
    <w:rsid w:val="00A524F9"/>
    <w:rsid w:val="00A55942"/>
    <w:rsid w:val="00A55ED0"/>
    <w:rsid w:val="00A5612D"/>
    <w:rsid w:val="00A567EB"/>
    <w:rsid w:val="00A5735B"/>
    <w:rsid w:val="00A573C3"/>
    <w:rsid w:val="00A575BF"/>
    <w:rsid w:val="00A60772"/>
    <w:rsid w:val="00A60BB5"/>
    <w:rsid w:val="00A6265C"/>
    <w:rsid w:val="00A6291C"/>
    <w:rsid w:val="00A62961"/>
    <w:rsid w:val="00A632C1"/>
    <w:rsid w:val="00A647C3"/>
    <w:rsid w:val="00A64BBB"/>
    <w:rsid w:val="00A64C1C"/>
    <w:rsid w:val="00A6581E"/>
    <w:rsid w:val="00A659BB"/>
    <w:rsid w:val="00A666B9"/>
    <w:rsid w:val="00A66BE8"/>
    <w:rsid w:val="00A66FE8"/>
    <w:rsid w:val="00A70A19"/>
    <w:rsid w:val="00A711B7"/>
    <w:rsid w:val="00A7122C"/>
    <w:rsid w:val="00A714FE"/>
    <w:rsid w:val="00A723AB"/>
    <w:rsid w:val="00A72BDF"/>
    <w:rsid w:val="00A73D10"/>
    <w:rsid w:val="00A74154"/>
    <w:rsid w:val="00A74B74"/>
    <w:rsid w:val="00A74CAC"/>
    <w:rsid w:val="00A751D8"/>
    <w:rsid w:val="00A76826"/>
    <w:rsid w:val="00A76F0B"/>
    <w:rsid w:val="00A772CD"/>
    <w:rsid w:val="00A77B63"/>
    <w:rsid w:val="00A80252"/>
    <w:rsid w:val="00A81943"/>
    <w:rsid w:val="00A82509"/>
    <w:rsid w:val="00A827D8"/>
    <w:rsid w:val="00A83278"/>
    <w:rsid w:val="00A833DB"/>
    <w:rsid w:val="00A83787"/>
    <w:rsid w:val="00A83B4B"/>
    <w:rsid w:val="00A860B1"/>
    <w:rsid w:val="00A865F2"/>
    <w:rsid w:val="00A91017"/>
    <w:rsid w:val="00A916F1"/>
    <w:rsid w:val="00A91C23"/>
    <w:rsid w:val="00A91E21"/>
    <w:rsid w:val="00A94126"/>
    <w:rsid w:val="00A94D54"/>
    <w:rsid w:val="00A97366"/>
    <w:rsid w:val="00A97D76"/>
    <w:rsid w:val="00AA0FC7"/>
    <w:rsid w:val="00AA1183"/>
    <w:rsid w:val="00AA27A5"/>
    <w:rsid w:val="00AA2E25"/>
    <w:rsid w:val="00AA3186"/>
    <w:rsid w:val="00AA35BF"/>
    <w:rsid w:val="00AA3768"/>
    <w:rsid w:val="00AA3CD8"/>
    <w:rsid w:val="00AA3E1A"/>
    <w:rsid w:val="00AA41BD"/>
    <w:rsid w:val="00AA4358"/>
    <w:rsid w:val="00AA4DD0"/>
    <w:rsid w:val="00AA53DE"/>
    <w:rsid w:val="00AA5CF1"/>
    <w:rsid w:val="00AA6340"/>
    <w:rsid w:val="00AA690B"/>
    <w:rsid w:val="00AA6DF5"/>
    <w:rsid w:val="00AA7AD2"/>
    <w:rsid w:val="00AB0353"/>
    <w:rsid w:val="00AB03E5"/>
    <w:rsid w:val="00AB03F0"/>
    <w:rsid w:val="00AB0777"/>
    <w:rsid w:val="00AB0F7D"/>
    <w:rsid w:val="00AB0F95"/>
    <w:rsid w:val="00AB1487"/>
    <w:rsid w:val="00AB1C13"/>
    <w:rsid w:val="00AB1D1D"/>
    <w:rsid w:val="00AB3886"/>
    <w:rsid w:val="00AB3BF8"/>
    <w:rsid w:val="00AB412F"/>
    <w:rsid w:val="00AB437F"/>
    <w:rsid w:val="00AB4491"/>
    <w:rsid w:val="00AB4A8E"/>
    <w:rsid w:val="00AB4E4B"/>
    <w:rsid w:val="00AB52EC"/>
    <w:rsid w:val="00AB6363"/>
    <w:rsid w:val="00AB6B21"/>
    <w:rsid w:val="00AB7FC4"/>
    <w:rsid w:val="00AC046F"/>
    <w:rsid w:val="00AC054D"/>
    <w:rsid w:val="00AC0823"/>
    <w:rsid w:val="00AC0DC9"/>
    <w:rsid w:val="00AC0F5C"/>
    <w:rsid w:val="00AC1DBE"/>
    <w:rsid w:val="00AC3230"/>
    <w:rsid w:val="00AC401D"/>
    <w:rsid w:val="00AC495A"/>
    <w:rsid w:val="00AC538C"/>
    <w:rsid w:val="00AC55AA"/>
    <w:rsid w:val="00AC5D29"/>
    <w:rsid w:val="00AC6654"/>
    <w:rsid w:val="00AC789F"/>
    <w:rsid w:val="00AD0A63"/>
    <w:rsid w:val="00AD1696"/>
    <w:rsid w:val="00AD202F"/>
    <w:rsid w:val="00AD28B0"/>
    <w:rsid w:val="00AD3667"/>
    <w:rsid w:val="00AD3E04"/>
    <w:rsid w:val="00AD4072"/>
    <w:rsid w:val="00AD55AC"/>
    <w:rsid w:val="00AD578F"/>
    <w:rsid w:val="00AD6B3E"/>
    <w:rsid w:val="00AD6E41"/>
    <w:rsid w:val="00AD6FEF"/>
    <w:rsid w:val="00AE0C98"/>
    <w:rsid w:val="00AE0EC1"/>
    <w:rsid w:val="00AE2E5B"/>
    <w:rsid w:val="00AE323F"/>
    <w:rsid w:val="00AE4265"/>
    <w:rsid w:val="00AF0C89"/>
    <w:rsid w:val="00AF1068"/>
    <w:rsid w:val="00AF13D9"/>
    <w:rsid w:val="00AF4186"/>
    <w:rsid w:val="00AF46E0"/>
    <w:rsid w:val="00AF6091"/>
    <w:rsid w:val="00AF7E3F"/>
    <w:rsid w:val="00B00782"/>
    <w:rsid w:val="00B00A81"/>
    <w:rsid w:val="00B00E79"/>
    <w:rsid w:val="00B01300"/>
    <w:rsid w:val="00B01606"/>
    <w:rsid w:val="00B01651"/>
    <w:rsid w:val="00B02B3E"/>
    <w:rsid w:val="00B03403"/>
    <w:rsid w:val="00B03CBC"/>
    <w:rsid w:val="00B04042"/>
    <w:rsid w:val="00B0490C"/>
    <w:rsid w:val="00B0525F"/>
    <w:rsid w:val="00B06964"/>
    <w:rsid w:val="00B071FC"/>
    <w:rsid w:val="00B0738D"/>
    <w:rsid w:val="00B10402"/>
    <w:rsid w:val="00B104F1"/>
    <w:rsid w:val="00B110CB"/>
    <w:rsid w:val="00B118AB"/>
    <w:rsid w:val="00B128C8"/>
    <w:rsid w:val="00B130FB"/>
    <w:rsid w:val="00B13A6B"/>
    <w:rsid w:val="00B14B53"/>
    <w:rsid w:val="00B168AA"/>
    <w:rsid w:val="00B205B7"/>
    <w:rsid w:val="00B205EA"/>
    <w:rsid w:val="00B20A4A"/>
    <w:rsid w:val="00B20C03"/>
    <w:rsid w:val="00B2282D"/>
    <w:rsid w:val="00B2303F"/>
    <w:rsid w:val="00B23427"/>
    <w:rsid w:val="00B23B8B"/>
    <w:rsid w:val="00B2418D"/>
    <w:rsid w:val="00B24B66"/>
    <w:rsid w:val="00B25DA4"/>
    <w:rsid w:val="00B25DD8"/>
    <w:rsid w:val="00B26DAD"/>
    <w:rsid w:val="00B2722B"/>
    <w:rsid w:val="00B27447"/>
    <w:rsid w:val="00B27A58"/>
    <w:rsid w:val="00B318C4"/>
    <w:rsid w:val="00B318F7"/>
    <w:rsid w:val="00B318F8"/>
    <w:rsid w:val="00B31E37"/>
    <w:rsid w:val="00B32732"/>
    <w:rsid w:val="00B33EF7"/>
    <w:rsid w:val="00B34AAC"/>
    <w:rsid w:val="00B405D4"/>
    <w:rsid w:val="00B41EE6"/>
    <w:rsid w:val="00B42B9F"/>
    <w:rsid w:val="00B438D7"/>
    <w:rsid w:val="00B4450D"/>
    <w:rsid w:val="00B44B68"/>
    <w:rsid w:val="00B463E4"/>
    <w:rsid w:val="00B4659B"/>
    <w:rsid w:val="00B47251"/>
    <w:rsid w:val="00B478CB"/>
    <w:rsid w:val="00B500FB"/>
    <w:rsid w:val="00B50422"/>
    <w:rsid w:val="00B5131B"/>
    <w:rsid w:val="00B51323"/>
    <w:rsid w:val="00B51A74"/>
    <w:rsid w:val="00B529CB"/>
    <w:rsid w:val="00B52E3F"/>
    <w:rsid w:val="00B537A4"/>
    <w:rsid w:val="00B54A7D"/>
    <w:rsid w:val="00B566F7"/>
    <w:rsid w:val="00B56FC5"/>
    <w:rsid w:val="00B604F3"/>
    <w:rsid w:val="00B604F8"/>
    <w:rsid w:val="00B607DC"/>
    <w:rsid w:val="00B60F95"/>
    <w:rsid w:val="00B61D9E"/>
    <w:rsid w:val="00B63292"/>
    <w:rsid w:val="00B6371C"/>
    <w:rsid w:val="00B64759"/>
    <w:rsid w:val="00B647D5"/>
    <w:rsid w:val="00B66AD9"/>
    <w:rsid w:val="00B67384"/>
    <w:rsid w:val="00B67D75"/>
    <w:rsid w:val="00B702B8"/>
    <w:rsid w:val="00B713BD"/>
    <w:rsid w:val="00B72280"/>
    <w:rsid w:val="00B725EA"/>
    <w:rsid w:val="00B73493"/>
    <w:rsid w:val="00B73B5F"/>
    <w:rsid w:val="00B7563E"/>
    <w:rsid w:val="00B77B4F"/>
    <w:rsid w:val="00B8023F"/>
    <w:rsid w:val="00B81350"/>
    <w:rsid w:val="00B81860"/>
    <w:rsid w:val="00B81EB5"/>
    <w:rsid w:val="00B84254"/>
    <w:rsid w:val="00B85239"/>
    <w:rsid w:val="00B854F1"/>
    <w:rsid w:val="00B859CB"/>
    <w:rsid w:val="00B86E46"/>
    <w:rsid w:val="00B86F6E"/>
    <w:rsid w:val="00B9055F"/>
    <w:rsid w:val="00B90CEA"/>
    <w:rsid w:val="00B9100F"/>
    <w:rsid w:val="00B91A8C"/>
    <w:rsid w:val="00B9480C"/>
    <w:rsid w:val="00B958F8"/>
    <w:rsid w:val="00B95F19"/>
    <w:rsid w:val="00B962C3"/>
    <w:rsid w:val="00BA07B3"/>
    <w:rsid w:val="00BA140E"/>
    <w:rsid w:val="00BA1BBD"/>
    <w:rsid w:val="00BA245E"/>
    <w:rsid w:val="00BA339B"/>
    <w:rsid w:val="00BA46D2"/>
    <w:rsid w:val="00BA48EF"/>
    <w:rsid w:val="00BA4F1C"/>
    <w:rsid w:val="00BA52B2"/>
    <w:rsid w:val="00BA5792"/>
    <w:rsid w:val="00BA6BA8"/>
    <w:rsid w:val="00BA6F46"/>
    <w:rsid w:val="00BA71F5"/>
    <w:rsid w:val="00BB0469"/>
    <w:rsid w:val="00BB0BFF"/>
    <w:rsid w:val="00BB3152"/>
    <w:rsid w:val="00BB3A52"/>
    <w:rsid w:val="00BB3C5A"/>
    <w:rsid w:val="00BB542C"/>
    <w:rsid w:val="00BB6600"/>
    <w:rsid w:val="00BB6FF2"/>
    <w:rsid w:val="00BB7F86"/>
    <w:rsid w:val="00BC19CA"/>
    <w:rsid w:val="00BC2454"/>
    <w:rsid w:val="00BC3211"/>
    <w:rsid w:val="00BC401F"/>
    <w:rsid w:val="00BC4D81"/>
    <w:rsid w:val="00BC61F4"/>
    <w:rsid w:val="00BC6B60"/>
    <w:rsid w:val="00BC776F"/>
    <w:rsid w:val="00BD1918"/>
    <w:rsid w:val="00BD19A7"/>
    <w:rsid w:val="00BD1C97"/>
    <w:rsid w:val="00BD1D34"/>
    <w:rsid w:val="00BD1EFD"/>
    <w:rsid w:val="00BD3A90"/>
    <w:rsid w:val="00BD3CC4"/>
    <w:rsid w:val="00BD465D"/>
    <w:rsid w:val="00BD609E"/>
    <w:rsid w:val="00BD60B2"/>
    <w:rsid w:val="00BD69E7"/>
    <w:rsid w:val="00BD6FDC"/>
    <w:rsid w:val="00BE0526"/>
    <w:rsid w:val="00BE0C49"/>
    <w:rsid w:val="00BE261B"/>
    <w:rsid w:val="00BE35CB"/>
    <w:rsid w:val="00BE3A53"/>
    <w:rsid w:val="00BE3DF5"/>
    <w:rsid w:val="00BE40B5"/>
    <w:rsid w:val="00BE43B1"/>
    <w:rsid w:val="00BE4C57"/>
    <w:rsid w:val="00BE5278"/>
    <w:rsid w:val="00BE53BB"/>
    <w:rsid w:val="00BE6358"/>
    <w:rsid w:val="00BE6BAD"/>
    <w:rsid w:val="00BE6FBB"/>
    <w:rsid w:val="00BE7559"/>
    <w:rsid w:val="00BE773B"/>
    <w:rsid w:val="00BE7982"/>
    <w:rsid w:val="00BF00F0"/>
    <w:rsid w:val="00BF0AA6"/>
    <w:rsid w:val="00BF0BAC"/>
    <w:rsid w:val="00BF1144"/>
    <w:rsid w:val="00BF1C84"/>
    <w:rsid w:val="00BF23C2"/>
    <w:rsid w:val="00BF265B"/>
    <w:rsid w:val="00BF3773"/>
    <w:rsid w:val="00BF425F"/>
    <w:rsid w:val="00BF4D71"/>
    <w:rsid w:val="00BF4E2B"/>
    <w:rsid w:val="00BF5715"/>
    <w:rsid w:val="00BF7DCC"/>
    <w:rsid w:val="00BF7F0F"/>
    <w:rsid w:val="00C0233B"/>
    <w:rsid w:val="00C04A5C"/>
    <w:rsid w:val="00C05B20"/>
    <w:rsid w:val="00C05E30"/>
    <w:rsid w:val="00C06B6E"/>
    <w:rsid w:val="00C0795C"/>
    <w:rsid w:val="00C1068E"/>
    <w:rsid w:val="00C10BAF"/>
    <w:rsid w:val="00C113DA"/>
    <w:rsid w:val="00C11E6D"/>
    <w:rsid w:val="00C14AA7"/>
    <w:rsid w:val="00C14D58"/>
    <w:rsid w:val="00C1708F"/>
    <w:rsid w:val="00C17B81"/>
    <w:rsid w:val="00C20AB0"/>
    <w:rsid w:val="00C23511"/>
    <w:rsid w:val="00C247A4"/>
    <w:rsid w:val="00C2505A"/>
    <w:rsid w:val="00C2579C"/>
    <w:rsid w:val="00C25BBF"/>
    <w:rsid w:val="00C26AA8"/>
    <w:rsid w:val="00C2766B"/>
    <w:rsid w:val="00C27BB7"/>
    <w:rsid w:val="00C3116F"/>
    <w:rsid w:val="00C32806"/>
    <w:rsid w:val="00C32F1D"/>
    <w:rsid w:val="00C33212"/>
    <w:rsid w:val="00C33660"/>
    <w:rsid w:val="00C33A59"/>
    <w:rsid w:val="00C35B60"/>
    <w:rsid w:val="00C35C98"/>
    <w:rsid w:val="00C35E69"/>
    <w:rsid w:val="00C35EB8"/>
    <w:rsid w:val="00C361DC"/>
    <w:rsid w:val="00C3744D"/>
    <w:rsid w:val="00C401D6"/>
    <w:rsid w:val="00C407DC"/>
    <w:rsid w:val="00C407DF"/>
    <w:rsid w:val="00C4083C"/>
    <w:rsid w:val="00C41010"/>
    <w:rsid w:val="00C419C1"/>
    <w:rsid w:val="00C42241"/>
    <w:rsid w:val="00C42863"/>
    <w:rsid w:val="00C42E78"/>
    <w:rsid w:val="00C44395"/>
    <w:rsid w:val="00C44583"/>
    <w:rsid w:val="00C4462F"/>
    <w:rsid w:val="00C44713"/>
    <w:rsid w:val="00C45B77"/>
    <w:rsid w:val="00C4713C"/>
    <w:rsid w:val="00C4782C"/>
    <w:rsid w:val="00C47CDC"/>
    <w:rsid w:val="00C47E86"/>
    <w:rsid w:val="00C506BB"/>
    <w:rsid w:val="00C51080"/>
    <w:rsid w:val="00C514A3"/>
    <w:rsid w:val="00C52407"/>
    <w:rsid w:val="00C52524"/>
    <w:rsid w:val="00C5320A"/>
    <w:rsid w:val="00C53546"/>
    <w:rsid w:val="00C54091"/>
    <w:rsid w:val="00C561D4"/>
    <w:rsid w:val="00C57FBF"/>
    <w:rsid w:val="00C60A06"/>
    <w:rsid w:val="00C62707"/>
    <w:rsid w:val="00C63057"/>
    <w:rsid w:val="00C636D7"/>
    <w:rsid w:val="00C638E7"/>
    <w:rsid w:val="00C64971"/>
    <w:rsid w:val="00C64D98"/>
    <w:rsid w:val="00C6501D"/>
    <w:rsid w:val="00C65116"/>
    <w:rsid w:val="00C65879"/>
    <w:rsid w:val="00C660EF"/>
    <w:rsid w:val="00C663A1"/>
    <w:rsid w:val="00C66E51"/>
    <w:rsid w:val="00C67658"/>
    <w:rsid w:val="00C705EE"/>
    <w:rsid w:val="00C70E23"/>
    <w:rsid w:val="00C7352A"/>
    <w:rsid w:val="00C7399F"/>
    <w:rsid w:val="00C75288"/>
    <w:rsid w:val="00C7590F"/>
    <w:rsid w:val="00C7778E"/>
    <w:rsid w:val="00C8008B"/>
    <w:rsid w:val="00C810E4"/>
    <w:rsid w:val="00C81361"/>
    <w:rsid w:val="00C815E8"/>
    <w:rsid w:val="00C81D58"/>
    <w:rsid w:val="00C81DE0"/>
    <w:rsid w:val="00C838BE"/>
    <w:rsid w:val="00C83B26"/>
    <w:rsid w:val="00C83C57"/>
    <w:rsid w:val="00C84099"/>
    <w:rsid w:val="00C85563"/>
    <w:rsid w:val="00C8701B"/>
    <w:rsid w:val="00C87AE3"/>
    <w:rsid w:val="00C9279B"/>
    <w:rsid w:val="00C930FD"/>
    <w:rsid w:val="00C957DC"/>
    <w:rsid w:val="00C9589E"/>
    <w:rsid w:val="00C961DD"/>
    <w:rsid w:val="00C963A9"/>
    <w:rsid w:val="00C96AB0"/>
    <w:rsid w:val="00CA09FB"/>
    <w:rsid w:val="00CA1A52"/>
    <w:rsid w:val="00CA22EE"/>
    <w:rsid w:val="00CA3744"/>
    <w:rsid w:val="00CA42EA"/>
    <w:rsid w:val="00CA4C03"/>
    <w:rsid w:val="00CA6D96"/>
    <w:rsid w:val="00CA6E5A"/>
    <w:rsid w:val="00CB158E"/>
    <w:rsid w:val="00CB2035"/>
    <w:rsid w:val="00CB3444"/>
    <w:rsid w:val="00CB3BD3"/>
    <w:rsid w:val="00CB4127"/>
    <w:rsid w:val="00CB422E"/>
    <w:rsid w:val="00CB473C"/>
    <w:rsid w:val="00CB5067"/>
    <w:rsid w:val="00CB6C50"/>
    <w:rsid w:val="00CB7371"/>
    <w:rsid w:val="00CB7749"/>
    <w:rsid w:val="00CB7F00"/>
    <w:rsid w:val="00CC2BBD"/>
    <w:rsid w:val="00CC2E1E"/>
    <w:rsid w:val="00CC2E85"/>
    <w:rsid w:val="00CC3A5D"/>
    <w:rsid w:val="00CC495F"/>
    <w:rsid w:val="00CC6820"/>
    <w:rsid w:val="00CC7753"/>
    <w:rsid w:val="00CC788A"/>
    <w:rsid w:val="00CD08DC"/>
    <w:rsid w:val="00CD0B9E"/>
    <w:rsid w:val="00CD0D3B"/>
    <w:rsid w:val="00CD0FAF"/>
    <w:rsid w:val="00CD27A7"/>
    <w:rsid w:val="00CD40C0"/>
    <w:rsid w:val="00CD51F4"/>
    <w:rsid w:val="00CD5AC9"/>
    <w:rsid w:val="00CD5B26"/>
    <w:rsid w:val="00CD5B28"/>
    <w:rsid w:val="00CD5B73"/>
    <w:rsid w:val="00CE105B"/>
    <w:rsid w:val="00CE14DF"/>
    <w:rsid w:val="00CE2C1B"/>
    <w:rsid w:val="00CE2C6D"/>
    <w:rsid w:val="00CE3F59"/>
    <w:rsid w:val="00CE45A4"/>
    <w:rsid w:val="00CE4FF5"/>
    <w:rsid w:val="00CF1ECD"/>
    <w:rsid w:val="00CF322C"/>
    <w:rsid w:val="00CF4D66"/>
    <w:rsid w:val="00CF53C1"/>
    <w:rsid w:val="00CF5E1B"/>
    <w:rsid w:val="00CF7673"/>
    <w:rsid w:val="00CF7E43"/>
    <w:rsid w:val="00D005AC"/>
    <w:rsid w:val="00D00685"/>
    <w:rsid w:val="00D01C6D"/>
    <w:rsid w:val="00D02991"/>
    <w:rsid w:val="00D02A13"/>
    <w:rsid w:val="00D03371"/>
    <w:rsid w:val="00D03BB6"/>
    <w:rsid w:val="00D05143"/>
    <w:rsid w:val="00D051E8"/>
    <w:rsid w:val="00D057DE"/>
    <w:rsid w:val="00D05EED"/>
    <w:rsid w:val="00D05F71"/>
    <w:rsid w:val="00D06039"/>
    <w:rsid w:val="00D06D45"/>
    <w:rsid w:val="00D0734C"/>
    <w:rsid w:val="00D07777"/>
    <w:rsid w:val="00D07781"/>
    <w:rsid w:val="00D11476"/>
    <w:rsid w:val="00D11A07"/>
    <w:rsid w:val="00D11DFE"/>
    <w:rsid w:val="00D11E8A"/>
    <w:rsid w:val="00D125AB"/>
    <w:rsid w:val="00D12703"/>
    <w:rsid w:val="00D137A4"/>
    <w:rsid w:val="00D13B8A"/>
    <w:rsid w:val="00D1427F"/>
    <w:rsid w:val="00D15B12"/>
    <w:rsid w:val="00D16FD6"/>
    <w:rsid w:val="00D16FEF"/>
    <w:rsid w:val="00D2043A"/>
    <w:rsid w:val="00D210BD"/>
    <w:rsid w:val="00D21B26"/>
    <w:rsid w:val="00D22FD4"/>
    <w:rsid w:val="00D23BAE"/>
    <w:rsid w:val="00D24D2A"/>
    <w:rsid w:val="00D253EE"/>
    <w:rsid w:val="00D2581E"/>
    <w:rsid w:val="00D25AF1"/>
    <w:rsid w:val="00D263DF"/>
    <w:rsid w:val="00D268B9"/>
    <w:rsid w:val="00D275EE"/>
    <w:rsid w:val="00D30579"/>
    <w:rsid w:val="00D307EE"/>
    <w:rsid w:val="00D30994"/>
    <w:rsid w:val="00D3122B"/>
    <w:rsid w:val="00D32283"/>
    <w:rsid w:val="00D32372"/>
    <w:rsid w:val="00D341EB"/>
    <w:rsid w:val="00D3462D"/>
    <w:rsid w:val="00D34D4F"/>
    <w:rsid w:val="00D356F8"/>
    <w:rsid w:val="00D35E6B"/>
    <w:rsid w:val="00D37287"/>
    <w:rsid w:val="00D405FC"/>
    <w:rsid w:val="00D408F2"/>
    <w:rsid w:val="00D411BB"/>
    <w:rsid w:val="00D41F4D"/>
    <w:rsid w:val="00D43E4F"/>
    <w:rsid w:val="00D4462F"/>
    <w:rsid w:val="00D45D60"/>
    <w:rsid w:val="00D46A8E"/>
    <w:rsid w:val="00D50855"/>
    <w:rsid w:val="00D50B61"/>
    <w:rsid w:val="00D50DF3"/>
    <w:rsid w:val="00D514EB"/>
    <w:rsid w:val="00D51A9C"/>
    <w:rsid w:val="00D51B83"/>
    <w:rsid w:val="00D51CD5"/>
    <w:rsid w:val="00D55D16"/>
    <w:rsid w:val="00D60A58"/>
    <w:rsid w:val="00D61721"/>
    <w:rsid w:val="00D62243"/>
    <w:rsid w:val="00D64B5B"/>
    <w:rsid w:val="00D64F61"/>
    <w:rsid w:val="00D6523B"/>
    <w:rsid w:val="00D65ACD"/>
    <w:rsid w:val="00D65FBE"/>
    <w:rsid w:val="00D66512"/>
    <w:rsid w:val="00D66A4C"/>
    <w:rsid w:val="00D712D4"/>
    <w:rsid w:val="00D719EA"/>
    <w:rsid w:val="00D727E4"/>
    <w:rsid w:val="00D7291B"/>
    <w:rsid w:val="00D72A5F"/>
    <w:rsid w:val="00D7301E"/>
    <w:rsid w:val="00D73216"/>
    <w:rsid w:val="00D73745"/>
    <w:rsid w:val="00D73826"/>
    <w:rsid w:val="00D741F2"/>
    <w:rsid w:val="00D75A37"/>
    <w:rsid w:val="00D773AA"/>
    <w:rsid w:val="00D77ECA"/>
    <w:rsid w:val="00D80ACD"/>
    <w:rsid w:val="00D80C58"/>
    <w:rsid w:val="00D8275D"/>
    <w:rsid w:val="00D82C9F"/>
    <w:rsid w:val="00D835D3"/>
    <w:rsid w:val="00D8474F"/>
    <w:rsid w:val="00D8593A"/>
    <w:rsid w:val="00D85E71"/>
    <w:rsid w:val="00D8606D"/>
    <w:rsid w:val="00D874AE"/>
    <w:rsid w:val="00D90150"/>
    <w:rsid w:val="00D90577"/>
    <w:rsid w:val="00D9099D"/>
    <w:rsid w:val="00D90A9E"/>
    <w:rsid w:val="00D93082"/>
    <w:rsid w:val="00D93231"/>
    <w:rsid w:val="00D94D7C"/>
    <w:rsid w:val="00D94E93"/>
    <w:rsid w:val="00D94E98"/>
    <w:rsid w:val="00D95283"/>
    <w:rsid w:val="00D953BF"/>
    <w:rsid w:val="00D95F3D"/>
    <w:rsid w:val="00D961C2"/>
    <w:rsid w:val="00D963A3"/>
    <w:rsid w:val="00D97C58"/>
    <w:rsid w:val="00DA078D"/>
    <w:rsid w:val="00DA1F96"/>
    <w:rsid w:val="00DA27F6"/>
    <w:rsid w:val="00DA2CEA"/>
    <w:rsid w:val="00DA2F1B"/>
    <w:rsid w:val="00DA4FC1"/>
    <w:rsid w:val="00DA5065"/>
    <w:rsid w:val="00DA636F"/>
    <w:rsid w:val="00DA66D6"/>
    <w:rsid w:val="00DA6B24"/>
    <w:rsid w:val="00DA7597"/>
    <w:rsid w:val="00DB03FC"/>
    <w:rsid w:val="00DB0A09"/>
    <w:rsid w:val="00DB0A0D"/>
    <w:rsid w:val="00DB148A"/>
    <w:rsid w:val="00DB1817"/>
    <w:rsid w:val="00DB227C"/>
    <w:rsid w:val="00DB45BE"/>
    <w:rsid w:val="00DB46C4"/>
    <w:rsid w:val="00DB48B2"/>
    <w:rsid w:val="00DB561A"/>
    <w:rsid w:val="00DB5824"/>
    <w:rsid w:val="00DB6A00"/>
    <w:rsid w:val="00DB71A1"/>
    <w:rsid w:val="00DB77C2"/>
    <w:rsid w:val="00DB7CED"/>
    <w:rsid w:val="00DC0089"/>
    <w:rsid w:val="00DC1047"/>
    <w:rsid w:val="00DC168E"/>
    <w:rsid w:val="00DC1902"/>
    <w:rsid w:val="00DC2447"/>
    <w:rsid w:val="00DC2684"/>
    <w:rsid w:val="00DC3DFD"/>
    <w:rsid w:val="00DC4DEA"/>
    <w:rsid w:val="00DC675D"/>
    <w:rsid w:val="00DC6C85"/>
    <w:rsid w:val="00DD0201"/>
    <w:rsid w:val="00DD2904"/>
    <w:rsid w:val="00DD326D"/>
    <w:rsid w:val="00DD42DE"/>
    <w:rsid w:val="00DD483B"/>
    <w:rsid w:val="00DD548D"/>
    <w:rsid w:val="00DD54FA"/>
    <w:rsid w:val="00DD5640"/>
    <w:rsid w:val="00DD580C"/>
    <w:rsid w:val="00DD5876"/>
    <w:rsid w:val="00DD596F"/>
    <w:rsid w:val="00DD59AB"/>
    <w:rsid w:val="00DD5AB3"/>
    <w:rsid w:val="00DD6696"/>
    <w:rsid w:val="00DD6F46"/>
    <w:rsid w:val="00DE00F0"/>
    <w:rsid w:val="00DE2918"/>
    <w:rsid w:val="00DE2A07"/>
    <w:rsid w:val="00DE2CDF"/>
    <w:rsid w:val="00DE30AB"/>
    <w:rsid w:val="00DE3112"/>
    <w:rsid w:val="00DE31C7"/>
    <w:rsid w:val="00DE3363"/>
    <w:rsid w:val="00DE4FFA"/>
    <w:rsid w:val="00DE5944"/>
    <w:rsid w:val="00DF077E"/>
    <w:rsid w:val="00DF0883"/>
    <w:rsid w:val="00DF18FF"/>
    <w:rsid w:val="00DF2084"/>
    <w:rsid w:val="00DF210E"/>
    <w:rsid w:val="00DF3030"/>
    <w:rsid w:val="00DF363E"/>
    <w:rsid w:val="00DF3669"/>
    <w:rsid w:val="00DF3FF0"/>
    <w:rsid w:val="00DF42C4"/>
    <w:rsid w:val="00DF48A5"/>
    <w:rsid w:val="00DF530E"/>
    <w:rsid w:val="00DF60D2"/>
    <w:rsid w:val="00DF6B14"/>
    <w:rsid w:val="00DF72D7"/>
    <w:rsid w:val="00E001A4"/>
    <w:rsid w:val="00E00B43"/>
    <w:rsid w:val="00E01932"/>
    <w:rsid w:val="00E0194B"/>
    <w:rsid w:val="00E01D03"/>
    <w:rsid w:val="00E01DEB"/>
    <w:rsid w:val="00E02332"/>
    <w:rsid w:val="00E046C9"/>
    <w:rsid w:val="00E04872"/>
    <w:rsid w:val="00E048D5"/>
    <w:rsid w:val="00E056AA"/>
    <w:rsid w:val="00E05BF4"/>
    <w:rsid w:val="00E06A24"/>
    <w:rsid w:val="00E10DE2"/>
    <w:rsid w:val="00E1289C"/>
    <w:rsid w:val="00E135E4"/>
    <w:rsid w:val="00E1561F"/>
    <w:rsid w:val="00E161FD"/>
    <w:rsid w:val="00E1775B"/>
    <w:rsid w:val="00E214CE"/>
    <w:rsid w:val="00E225C4"/>
    <w:rsid w:val="00E230AA"/>
    <w:rsid w:val="00E23732"/>
    <w:rsid w:val="00E237BB"/>
    <w:rsid w:val="00E23801"/>
    <w:rsid w:val="00E23DAC"/>
    <w:rsid w:val="00E261C9"/>
    <w:rsid w:val="00E26946"/>
    <w:rsid w:val="00E26ABD"/>
    <w:rsid w:val="00E27C0A"/>
    <w:rsid w:val="00E30E89"/>
    <w:rsid w:val="00E31468"/>
    <w:rsid w:val="00E31703"/>
    <w:rsid w:val="00E32A01"/>
    <w:rsid w:val="00E335A1"/>
    <w:rsid w:val="00E3372C"/>
    <w:rsid w:val="00E34843"/>
    <w:rsid w:val="00E3492F"/>
    <w:rsid w:val="00E34D93"/>
    <w:rsid w:val="00E363A0"/>
    <w:rsid w:val="00E36DCB"/>
    <w:rsid w:val="00E40339"/>
    <w:rsid w:val="00E412C5"/>
    <w:rsid w:val="00E412E4"/>
    <w:rsid w:val="00E41E0A"/>
    <w:rsid w:val="00E422C4"/>
    <w:rsid w:val="00E452E6"/>
    <w:rsid w:val="00E509DC"/>
    <w:rsid w:val="00E5173E"/>
    <w:rsid w:val="00E527EB"/>
    <w:rsid w:val="00E52C9A"/>
    <w:rsid w:val="00E5320F"/>
    <w:rsid w:val="00E5337B"/>
    <w:rsid w:val="00E53425"/>
    <w:rsid w:val="00E537A9"/>
    <w:rsid w:val="00E543B2"/>
    <w:rsid w:val="00E55101"/>
    <w:rsid w:val="00E55AB5"/>
    <w:rsid w:val="00E5642A"/>
    <w:rsid w:val="00E57953"/>
    <w:rsid w:val="00E600D4"/>
    <w:rsid w:val="00E60C36"/>
    <w:rsid w:val="00E6171A"/>
    <w:rsid w:val="00E626B4"/>
    <w:rsid w:val="00E62D05"/>
    <w:rsid w:val="00E6460C"/>
    <w:rsid w:val="00E64EFE"/>
    <w:rsid w:val="00E658B1"/>
    <w:rsid w:val="00E66501"/>
    <w:rsid w:val="00E66F24"/>
    <w:rsid w:val="00E67850"/>
    <w:rsid w:val="00E679BE"/>
    <w:rsid w:val="00E70AF0"/>
    <w:rsid w:val="00E7330B"/>
    <w:rsid w:val="00E744FD"/>
    <w:rsid w:val="00E76087"/>
    <w:rsid w:val="00E76686"/>
    <w:rsid w:val="00E76AE3"/>
    <w:rsid w:val="00E8047B"/>
    <w:rsid w:val="00E8099D"/>
    <w:rsid w:val="00E80D30"/>
    <w:rsid w:val="00E82B4B"/>
    <w:rsid w:val="00E831F8"/>
    <w:rsid w:val="00E83258"/>
    <w:rsid w:val="00E84A90"/>
    <w:rsid w:val="00E854BB"/>
    <w:rsid w:val="00E8580A"/>
    <w:rsid w:val="00E865F1"/>
    <w:rsid w:val="00E869DF"/>
    <w:rsid w:val="00E86C57"/>
    <w:rsid w:val="00E87E03"/>
    <w:rsid w:val="00E9050A"/>
    <w:rsid w:val="00E90C6E"/>
    <w:rsid w:val="00E91717"/>
    <w:rsid w:val="00E9255C"/>
    <w:rsid w:val="00E941E6"/>
    <w:rsid w:val="00E9507C"/>
    <w:rsid w:val="00E95753"/>
    <w:rsid w:val="00E9617B"/>
    <w:rsid w:val="00E963B6"/>
    <w:rsid w:val="00E96A14"/>
    <w:rsid w:val="00E97992"/>
    <w:rsid w:val="00EA2587"/>
    <w:rsid w:val="00EA4813"/>
    <w:rsid w:val="00EA49B7"/>
    <w:rsid w:val="00EA7261"/>
    <w:rsid w:val="00EA7941"/>
    <w:rsid w:val="00EB0278"/>
    <w:rsid w:val="00EB053E"/>
    <w:rsid w:val="00EB13A9"/>
    <w:rsid w:val="00EB1A79"/>
    <w:rsid w:val="00EB36F5"/>
    <w:rsid w:val="00EB3D5D"/>
    <w:rsid w:val="00EB4EF0"/>
    <w:rsid w:val="00EB5AD2"/>
    <w:rsid w:val="00EB5ED9"/>
    <w:rsid w:val="00EB6218"/>
    <w:rsid w:val="00EB6961"/>
    <w:rsid w:val="00EC0779"/>
    <w:rsid w:val="00EC0C83"/>
    <w:rsid w:val="00EC1D8D"/>
    <w:rsid w:val="00EC20E2"/>
    <w:rsid w:val="00EC2BFF"/>
    <w:rsid w:val="00EC2D8B"/>
    <w:rsid w:val="00EC2DD4"/>
    <w:rsid w:val="00EC3B8B"/>
    <w:rsid w:val="00EC47E1"/>
    <w:rsid w:val="00EC6569"/>
    <w:rsid w:val="00EC664C"/>
    <w:rsid w:val="00EC681E"/>
    <w:rsid w:val="00ED12D9"/>
    <w:rsid w:val="00ED178E"/>
    <w:rsid w:val="00ED2A06"/>
    <w:rsid w:val="00ED355B"/>
    <w:rsid w:val="00ED3690"/>
    <w:rsid w:val="00ED53B3"/>
    <w:rsid w:val="00ED5426"/>
    <w:rsid w:val="00ED63C3"/>
    <w:rsid w:val="00EE0664"/>
    <w:rsid w:val="00EE10E9"/>
    <w:rsid w:val="00EE16A0"/>
    <w:rsid w:val="00EE19D8"/>
    <w:rsid w:val="00EE252C"/>
    <w:rsid w:val="00EE3E0E"/>
    <w:rsid w:val="00EE3F1A"/>
    <w:rsid w:val="00EE444E"/>
    <w:rsid w:val="00EE4AEA"/>
    <w:rsid w:val="00EE5E0A"/>
    <w:rsid w:val="00EE611C"/>
    <w:rsid w:val="00EE66F8"/>
    <w:rsid w:val="00EE67A7"/>
    <w:rsid w:val="00EE67EB"/>
    <w:rsid w:val="00EF19A7"/>
    <w:rsid w:val="00EF27D1"/>
    <w:rsid w:val="00EF2931"/>
    <w:rsid w:val="00EF2D06"/>
    <w:rsid w:val="00EF2F5B"/>
    <w:rsid w:val="00EF42DF"/>
    <w:rsid w:val="00EF4C34"/>
    <w:rsid w:val="00EF54F1"/>
    <w:rsid w:val="00EF7CCA"/>
    <w:rsid w:val="00F0063A"/>
    <w:rsid w:val="00F00712"/>
    <w:rsid w:val="00F00CE4"/>
    <w:rsid w:val="00F0104C"/>
    <w:rsid w:val="00F0147D"/>
    <w:rsid w:val="00F01BF9"/>
    <w:rsid w:val="00F029E0"/>
    <w:rsid w:val="00F0396D"/>
    <w:rsid w:val="00F04019"/>
    <w:rsid w:val="00F040B0"/>
    <w:rsid w:val="00F04372"/>
    <w:rsid w:val="00F048D8"/>
    <w:rsid w:val="00F04BB2"/>
    <w:rsid w:val="00F04EF1"/>
    <w:rsid w:val="00F0505E"/>
    <w:rsid w:val="00F05180"/>
    <w:rsid w:val="00F058F6"/>
    <w:rsid w:val="00F05D4C"/>
    <w:rsid w:val="00F0690A"/>
    <w:rsid w:val="00F104B6"/>
    <w:rsid w:val="00F138F4"/>
    <w:rsid w:val="00F14771"/>
    <w:rsid w:val="00F14ECA"/>
    <w:rsid w:val="00F15295"/>
    <w:rsid w:val="00F15E93"/>
    <w:rsid w:val="00F21506"/>
    <w:rsid w:val="00F228A6"/>
    <w:rsid w:val="00F22BC3"/>
    <w:rsid w:val="00F23144"/>
    <w:rsid w:val="00F231DE"/>
    <w:rsid w:val="00F2342D"/>
    <w:rsid w:val="00F2357F"/>
    <w:rsid w:val="00F23C99"/>
    <w:rsid w:val="00F23CD4"/>
    <w:rsid w:val="00F24288"/>
    <w:rsid w:val="00F261E4"/>
    <w:rsid w:val="00F2645F"/>
    <w:rsid w:val="00F276B1"/>
    <w:rsid w:val="00F27A98"/>
    <w:rsid w:val="00F27C4B"/>
    <w:rsid w:val="00F30AFB"/>
    <w:rsid w:val="00F317CD"/>
    <w:rsid w:val="00F32334"/>
    <w:rsid w:val="00F32CEB"/>
    <w:rsid w:val="00F33698"/>
    <w:rsid w:val="00F33C16"/>
    <w:rsid w:val="00F34919"/>
    <w:rsid w:val="00F35C57"/>
    <w:rsid w:val="00F35F5C"/>
    <w:rsid w:val="00F35FDB"/>
    <w:rsid w:val="00F376E3"/>
    <w:rsid w:val="00F37BCB"/>
    <w:rsid w:val="00F401AC"/>
    <w:rsid w:val="00F40C28"/>
    <w:rsid w:val="00F40FE1"/>
    <w:rsid w:val="00F431E1"/>
    <w:rsid w:val="00F43330"/>
    <w:rsid w:val="00F44078"/>
    <w:rsid w:val="00F44082"/>
    <w:rsid w:val="00F47453"/>
    <w:rsid w:val="00F47603"/>
    <w:rsid w:val="00F514AC"/>
    <w:rsid w:val="00F51A94"/>
    <w:rsid w:val="00F51C43"/>
    <w:rsid w:val="00F54109"/>
    <w:rsid w:val="00F54973"/>
    <w:rsid w:val="00F55102"/>
    <w:rsid w:val="00F57FDE"/>
    <w:rsid w:val="00F61028"/>
    <w:rsid w:val="00F61A90"/>
    <w:rsid w:val="00F6271D"/>
    <w:rsid w:val="00F629D2"/>
    <w:rsid w:val="00F62F14"/>
    <w:rsid w:val="00F6391C"/>
    <w:rsid w:val="00F655CB"/>
    <w:rsid w:val="00F666B8"/>
    <w:rsid w:val="00F66D78"/>
    <w:rsid w:val="00F7009E"/>
    <w:rsid w:val="00F713A6"/>
    <w:rsid w:val="00F71550"/>
    <w:rsid w:val="00F7372B"/>
    <w:rsid w:val="00F73ACF"/>
    <w:rsid w:val="00F7529A"/>
    <w:rsid w:val="00F75E8B"/>
    <w:rsid w:val="00F75F21"/>
    <w:rsid w:val="00F7724F"/>
    <w:rsid w:val="00F77261"/>
    <w:rsid w:val="00F773F9"/>
    <w:rsid w:val="00F77673"/>
    <w:rsid w:val="00F77F69"/>
    <w:rsid w:val="00F80435"/>
    <w:rsid w:val="00F8137A"/>
    <w:rsid w:val="00F83679"/>
    <w:rsid w:val="00F83A14"/>
    <w:rsid w:val="00F83D3F"/>
    <w:rsid w:val="00F83F34"/>
    <w:rsid w:val="00F8535B"/>
    <w:rsid w:val="00F858D0"/>
    <w:rsid w:val="00F85FE5"/>
    <w:rsid w:val="00F87C28"/>
    <w:rsid w:val="00F87D6B"/>
    <w:rsid w:val="00F90694"/>
    <w:rsid w:val="00F90B09"/>
    <w:rsid w:val="00F91CC5"/>
    <w:rsid w:val="00F95D80"/>
    <w:rsid w:val="00F968F1"/>
    <w:rsid w:val="00F97E0B"/>
    <w:rsid w:val="00FA05C1"/>
    <w:rsid w:val="00FA0C89"/>
    <w:rsid w:val="00FA2201"/>
    <w:rsid w:val="00FA2922"/>
    <w:rsid w:val="00FA2B77"/>
    <w:rsid w:val="00FA2FF3"/>
    <w:rsid w:val="00FA3B31"/>
    <w:rsid w:val="00FA55F7"/>
    <w:rsid w:val="00FA6A7B"/>
    <w:rsid w:val="00FA6E0A"/>
    <w:rsid w:val="00FA7C55"/>
    <w:rsid w:val="00FB06FA"/>
    <w:rsid w:val="00FB14D1"/>
    <w:rsid w:val="00FB1D6D"/>
    <w:rsid w:val="00FB2CB6"/>
    <w:rsid w:val="00FB34CA"/>
    <w:rsid w:val="00FB37E8"/>
    <w:rsid w:val="00FB4238"/>
    <w:rsid w:val="00FB496D"/>
    <w:rsid w:val="00FB4B2D"/>
    <w:rsid w:val="00FB5697"/>
    <w:rsid w:val="00FB64BD"/>
    <w:rsid w:val="00FB7273"/>
    <w:rsid w:val="00FB7DD1"/>
    <w:rsid w:val="00FC073E"/>
    <w:rsid w:val="00FC0B12"/>
    <w:rsid w:val="00FC20C7"/>
    <w:rsid w:val="00FC2D6C"/>
    <w:rsid w:val="00FC30BE"/>
    <w:rsid w:val="00FC4881"/>
    <w:rsid w:val="00FC4C2E"/>
    <w:rsid w:val="00FC519E"/>
    <w:rsid w:val="00FC5F0E"/>
    <w:rsid w:val="00FC74B1"/>
    <w:rsid w:val="00FC776B"/>
    <w:rsid w:val="00FC7BBB"/>
    <w:rsid w:val="00FD0BF1"/>
    <w:rsid w:val="00FD16B3"/>
    <w:rsid w:val="00FD1BEE"/>
    <w:rsid w:val="00FD4C63"/>
    <w:rsid w:val="00FD4CDD"/>
    <w:rsid w:val="00FD55DA"/>
    <w:rsid w:val="00FD6518"/>
    <w:rsid w:val="00FD7938"/>
    <w:rsid w:val="00FD7F0D"/>
    <w:rsid w:val="00FE04C2"/>
    <w:rsid w:val="00FE05D7"/>
    <w:rsid w:val="00FE08FA"/>
    <w:rsid w:val="00FE0F70"/>
    <w:rsid w:val="00FE1A9A"/>
    <w:rsid w:val="00FE2304"/>
    <w:rsid w:val="00FE30BB"/>
    <w:rsid w:val="00FE382F"/>
    <w:rsid w:val="00FE3D7A"/>
    <w:rsid w:val="00FE4EA6"/>
    <w:rsid w:val="00FE5D38"/>
    <w:rsid w:val="00FE6D1B"/>
    <w:rsid w:val="00FE7BA4"/>
    <w:rsid w:val="00FF026A"/>
    <w:rsid w:val="00FF05A4"/>
    <w:rsid w:val="00FF1170"/>
    <w:rsid w:val="00FF14C2"/>
    <w:rsid w:val="00FF2487"/>
    <w:rsid w:val="00FF3789"/>
    <w:rsid w:val="00FF5671"/>
    <w:rsid w:val="00FF7434"/>
    <w:rsid w:val="00FF74E4"/>
    <w:rsid w:val="00FF7A51"/>
    <w:rsid w:val="01E7E94A"/>
    <w:rsid w:val="02167404"/>
    <w:rsid w:val="02CEF281"/>
    <w:rsid w:val="0319F2A0"/>
    <w:rsid w:val="03358ADF"/>
    <w:rsid w:val="03C84499"/>
    <w:rsid w:val="03D063F5"/>
    <w:rsid w:val="03F8F92E"/>
    <w:rsid w:val="04202146"/>
    <w:rsid w:val="0449C268"/>
    <w:rsid w:val="04B18213"/>
    <w:rsid w:val="04D13C11"/>
    <w:rsid w:val="05384DC2"/>
    <w:rsid w:val="05412824"/>
    <w:rsid w:val="054581A1"/>
    <w:rsid w:val="057DFFB7"/>
    <w:rsid w:val="059377B6"/>
    <w:rsid w:val="05C42EDF"/>
    <w:rsid w:val="05C6F9A3"/>
    <w:rsid w:val="05DDE1E8"/>
    <w:rsid w:val="05EADDC3"/>
    <w:rsid w:val="0705C217"/>
    <w:rsid w:val="0734061A"/>
    <w:rsid w:val="073ABC73"/>
    <w:rsid w:val="079D1CC0"/>
    <w:rsid w:val="0802EAE7"/>
    <w:rsid w:val="0890CB9C"/>
    <w:rsid w:val="08C3E0B4"/>
    <w:rsid w:val="08F379B3"/>
    <w:rsid w:val="08F6E96B"/>
    <w:rsid w:val="09389109"/>
    <w:rsid w:val="094C5C7B"/>
    <w:rsid w:val="09E1E392"/>
    <w:rsid w:val="0A0DA9AD"/>
    <w:rsid w:val="0A53D803"/>
    <w:rsid w:val="0A5AC86F"/>
    <w:rsid w:val="0A780F5D"/>
    <w:rsid w:val="0A95B544"/>
    <w:rsid w:val="0AA71471"/>
    <w:rsid w:val="0ABB3B13"/>
    <w:rsid w:val="0AD444C4"/>
    <w:rsid w:val="0B4B7D23"/>
    <w:rsid w:val="0B893EFF"/>
    <w:rsid w:val="0B9F9B61"/>
    <w:rsid w:val="0BBD4E3D"/>
    <w:rsid w:val="0BEA6FAE"/>
    <w:rsid w:val="0C2344D9"/>
    <w:rsid w:val="0C2CDA06"/>
    <w:rsid w:val="0C3E27F5"/>
    <w:rsid w:val="0C553953"/>
    <w:rsid w:val="0D56C08E"/>
    <w:rsid w:val="0E9A27F6"/>
    <w:rsid w:val="0EB5DCD9"/>
    <w:rsid w:val="0EC069BD"/>
    <w:rsid w:val="0EC3685E"/>
    <w:rsid w:val="0EC6FDAE"/>
    <w:rsid w:val="0F0560AC"/>
    <w:rsid w:val="0F11009C"/>
    <w:rsid w:val="0F4DBA3A"/>
    <w:rsid w:val="0F7A20ED"/>
    <w:rsid w:val="0F7FEC3A"/>
    <w:rsid w:val="0FCE1665"/>
    <w:rsid w:val="0FF73292"/>
    <w:rsid w:val="101B652D"/>
    <w:rsid w:val="1036BE75"/>
    <w:rsid w:val="1040E65E"/>
    <w:rsid w:val="108DFCA9"/>
    <w:rsid w:val="10AEF53D"/>
    <w:rsid w:val="10E30656"/>
    <w:rsid w:val="11289623"/>
    <w:rsid w:val="11C2C2FC"/>
    <w:rsid w:val="11CB0CFD"/>
    <w:rsid w:val="11D4FC0A"/>
    <w:rsid w:val="1217720F"/>
    <w:rsid w:val="1254FADB"/>
    <w:rsid w:val="126CA127"/>
    <w:rsid w:val="127759F4"/>
    <w:rsid w:val="12F47E3B"/>
    <w:rsid w:val="12F93229"/>
    <w:rsid w:val="131F6501"/>
    <w:rsid w:val="1368026B"/>
    <w:rsid w:val="13D24B92"/>
    <w:rsid w:val="14199036"/>
    <w:rsid w:val="14754FD3"/>
    <w:rsid w:val="14A71F24"/>
    <w:rsid w:val="14B757D1"/>
    <w:rsid w:val="154C71F4"/>
    <w:rsid w:val="155A9DCE"/>
    <w:rsid w:val="15D2334D"/>
    <w:rsid w:val="15E0D525"/>
    <w:rsid w:val="161F4998"/>
    <w:rsid w:val="162C83A4"/>
    <w:rsid w:val="16F859C1"/>
    <w:rsid w:val="1704616A"/>
    <w:rsid w:val="17273703"/>
    <w:rsid w:val="173A15C0"/>
    <w:rsid w:val="18085CA3"/>
    <w:rsid w:val="1839F075"/>
    <w:rsid w:val="1846E9EA"/>
    <w:rsid w:val="18556DCD"/>
    <w:rsid w:val="1862A446"/>
    <w:rsid w:val="18CFD0FB"/>
    <w:rsid w:val="191841C7"/>
    <w:rsid w:val="193F90A2"/>
    <w:rsid w:val="1A21F5FC"/>
    <w:rsid w:val="1AA4F4E0"/>
    <w:rsid w:val="1AD9768F"/>
    <w:rsid w:val="1B01BB2F"/>
    <w:rsid w:val="1BBE921A"/>
    <w:rsid w:val="1C209935"/>
    <w:rsid w:val="1CAAED7C"/>
    <w:rsid w:val="1CBB889E"/>
    <w:rsid w:val="1CDF923F"/>
    <w:rsid w:val="1D161B26"/>
    <w:rsid w:val="1D45767C"/>
    <w:rsid w:val="1D5C40F9"/>
    <w:rsid w:val="1D5C41F1"/>
    <w:rsid w:val="1D75F70D"/>
    <w:rsid w:val="1DC03338"/>
    <w:rsid w:val="1E39F369"/>
    <w:rsid w:val="1F8EABAC"/>
    <w:rsid w:val="20AD63B4"/>
    <w:rsid w:val="2158A5D4"/>
    <w:rsid w:val="215F10E8"/>
    <w:rsid w:val="217217BD"/>
    <w:rsid w:val="2198970F"/>
    <w:rsid w:val="219D6142"/>
    <w:rsid w:val="2204BDEB"/>
    <w:rsid w:val="2367A1B5"/>
    <w:rsid w:val="236C7920"/>
    <w:rsid w:val="23834CAB"/>
    <w:rsid w:val="23D5A61D"/>
    <w:rsid w:val="23DB96A1"/>
    <w:rsid w:val="23E161D8"/>
    <w:rsid w:val="2468E916"/>
    <w:rsid w:val="24A960D1"/>
    <w:rsid w:val="24D43A31"/>
    <w:rsid w:val="2515F9E6"/>
    <w:rsid w:val="2530D43F"/>
    <w:rsid w:val="25A5D5AF"/>
    <w:rsid w:val="25CD6E4C"/>
    <w:rsid w:val="25ED6BEB"/>
    <w:rsid w:val="26448567"/>
    <w:rsid w:val="2652EB04"/>
    <w:rsid w:val="26636F40"/>
    <w:rsid w:val="26C16BD0"/>
    <w:rsid w:val="26ED2B48"/>
    <w:rsid w:val="26F7D7F9"/>
    <w:rsid w:val="27500534"/>
    <w:rsid w:val="275AFB71"/>
    <w:rsid w:val="27CF0360"/>
    <w:rsid w:val="27D31F53"/>
    <w:rsid w:val="27EAFC9D"/>
    <w:rsid w:val="281E709E"/>
    <w:rsid w:val="287C7F92"/>
    <w:rsid w:val="289EF0E4"/>
    <w:rsid w:val="2935C637"/>
    <w:rsid w:val="2949A61F"/>
    <w:rsid w:val="29DE0676"/>
    <w:rsid w:val="2A0381F0"/>
    <w:rsid w:val="2A193447"/>
    <w:rsid w:val="2A650739"/>
    <w:rsid w:val="2A778FB2"/>
    <w:rsid w:val="2C3D6987"/>
    <w:rsid w:val="2C6FCD16"/>
    <w:rsid w:val="2CA93EED"/>
    <w:rsid w:val="2CD42FFB"/>
    <w:rsid w:val="2D733749"/>
    <w:rsid w:val="2E0AE7F9"/>
    <w:rsid w:val="2E29D15A"/>
    <w:rsid w:val="2E696266"/>
    <w:rsid w:val="2E9FD47D"/>
    <w:rsid w:val="2F349A71"/>
    <w:rsid w:val="30823F60"/>
    <w:rsid w:val="30C616AC"/>
    <w:rsid w:val="314BC996"/>
    <w:rsid w:val="31B626E0"/>
    <w:rsid w:val="32723BF0"/>
    <w:rsid w:val="33B8DD25"/>
    <w:rsid w:val="33EC27D8"/>
    <w:rsid w:val="33ED8449"/>
    <w:rsid w:val="33FF7328"/>
    <w:rsid w:val="34461EDB"/>
    <w:rsid w:val="344C5318"/>
    <w:rsid w:val="348FD1EC"/>
    <w:rsid w:val="34DFCC37"/>
    <w:rsid w:val="355FFABA"/>
    <w:rsid w:val="357F2D05"/>
    <w:rsid w:val="35C41A51"/>
    <w:rsid w:val="366D5061"/>
    <w:rsid w:val="36763251"/>
    <w:rsid w:val="367BB72B"/>
    <w:rsid w:val="36C15291"/>
    <w:rsid w:val="36E02960"/>
    <w:rsid w:val="36EF64CD"/>
    <w:rsid w:val="378094A5"/>
    <w:rsid w:val="379FDAE8"/>
    <w:rsid w:val="38123400"/>
    <w:rsid w:val="3863AEE7"/>
    <w:rsid w:val="389633C0"/>
    <w:rsid w:val="38A24673"/>
    <w:rsid w:val="38D9061F"/>
    <w:rsid w:val="3959E6A1"/>
    <w:rsid w:val="397D665E"/>
    <w:rsid w:val="39A94503"/>
    <w:rsid w:val="39B99A62"/>
    <w:rsid w:val="39CC2D29"/>
    <w:rsid w:val="3A231568"/>
    <w:rsid w:val="3A2C0FBE"/>
    <w:rsid w:val="3A3101D3"/>
    <w:rsid w:val="3A5CD065"/>
    <w:rsid w:val="3AC8E906"/>
    <w:rsid w:val="3B1F51B0"/>
    <w:rsid w:val="3B587FE3"/>
    <w:rsid w:val="3BFDEB2F"/>
    <w:rsid w:val="3C4039CD"/>
    <w:rsid w:val="3C99942F"/>
    <w:rsid w:val="3CB1C5E3"/>
    <w:rsid w:val="3CBA8A99"/>
    <w:rsid w:val="3CC60B42"/>
    <w:rsid w:val="3D34256C"/>
    <w:rsid w:val="3D419960"/>
    <w:rsid w:val="3D80B07A"/>
    <w:rsid w:val="3E1D8C18"/>
    <w:rsid w:val="3E262AED"/>
    <w:rsid w:val="3E6B6A50"/>
    <w:rsid w:val="3EF634B9"/>
    <w:rsid w:val="4018CFE9"/>
    <w:rsid w:val="40FDAA36"/>
    <w:rsid w:val="410A3417"/>
    <w:rsid w:val="41F59BB0"/>
    <w:rsid w:val="420C003D"/>
    <w:rsid w:val="42388C92"/>
    <w:rsid w:val="423FFF78"/>
    <w:rsid w:val="42937143"/>
    <w:rsid w:val="42AA3D2A"/>
    <w:rsid w:val="42B4213F"/>
    <w:rsid w:val="42B96EE4"/>
    <w:rsid w:val="42C7B7DA"/>
    <w:rsid w:val="42FB8B58"/>
    <w:rsid w:val="4329CB8E"/>
    <w:rsid w:val="43332FAF"/>
    <w:rsid w:val="433CF17A"/>
    <w:rsid w:val="43A2052F"/>
    <w:rsid w:val="43C2C28B"/>
    <w:rsid w:val="43C85543"/>
    <w:rsid w:val="43F664B7"/>
    <w:rsid w:val="43FB41D6"/>
    <w:rsid w:val="444ADCC5"/>
    <w:rsid w:val="44C61FE6"/>
    <w:rsid w:val="457BDC13"/>
    <w:rsid w:val="45A823B5"/>
    <w:rsid w:val="45D77CEE"/>
    <w:rsid w:val="461738F9"/>
    <w:rsid w:val="462430A5"/>
    <w:rsid w:val="464335C1"/>
    <w:rsid w:val="469C9099"/>
    <w:rsid w:val="46B9DD22"/>
    <w:rsid w:val="46FF89F1"/>
    <w:rsid w:val="476A7259"/>
    <w:rsid w:val="48434CDF"/>
    <w:rsid w:val="4860D066"/>
    <w:rsid w:val="48844B8B"/>
    <w:rsid w:val="48C190C1"/>
    <w:rsid w:val="48D757EC"/>
    <w:rsid w:val="48E5BF9B"/>
    <w:rsid w:val="493E03F4"/>
    <w:rsid w:val="49C2CD41"/>
    <w:rsid w:val="49F6F061"/>
    <w:rsid w:val="4A09BECF"/>
    <w:rsid w:val="4A15D240"/>
    <w:rsid w:val="4B9CC0CB"/>
    <w:rsid w:val="4BBB8394"/>
    <w:rsid w:val="4C02B162"/>
    <w:rsid w:val="4C6B8A9B"/>
    <w:rsid w:val="4D2275B8"/>
    <w:rsid w:val="4D78B1FA"/>
    <w:rsid w:val="4D99C36D"/>
    <w:rsid w:val="4DA1A8F1"/>
    <w:rsid w:val="4DA90428"/>
    <w:rsid w:val="4DB0ACBB"/>
    <w:rsid w:val="4DFB74BD"/>
    <w:rsid w:val="4E0A74EE"/>
    <w:rsid w:val="4E233EAB"/>
    <w:rsid w:val="4E283493"/>
    <w:rsid w:val="4E39155B"/>
    <w:rsid w:val="4E7B5F03"/>
    <w:rsid w:val="4F34ADBF"/>
    <w:rsid w:val="4F4B1B5B"/>
    <w:rsid w:val="4F52A184"/>
    <w:rsid w:val="4FEC8BCF"/>
    <w:rsid w:val="4FF2FF57"/>
    <w:rsid w:val="502819DC"/>
    <w:rsid w:val="503A2845"/>
    <w:rsid w:val="50A95A80"/>
    <w:rsid w:val="50D2BBC9"/>
    <w:rsid w:val="50F6830C"/>
    <w:rsid w:val="5108B968"/>
    <w:rsid w:val="51A43E04"/>
    <w:rsid w:val="51F9071B"/>
    <w:rsid w:val="524491B1"/>
    <w:rsid w:val="524E460B"/>
    <w:rsid w:val="528122AA"/>
    <w:rsid w:val="528D27D4"/>
    <w:rsid w:val="52C3582D"/>
    <w:rsid w:val="5335F5D0"/>
    <w:rsid w:val="54A9D2C6"/>
    <w:rsid w:val="54B0E1B9"/>
    <w:rsid w:val="54D9CFF1"/>
    <w:rsid w:val="55760CBC"/>
    <w:rsid w:val="557C8F38"/>
    <w:rsid w:val="5659913A"/>
    <w:rsid w:val="5663B1C9"/>
    <w:rsid w:val="56B9B0BE"/>
    <w:rsid w:val="56CD74F8"/>
    <w:rsid w:val="5703F17B"/>
    <w:rsid w:val="5726194A"/>
    <w:rsid w:val="5739FBC6"/>
    <w:rsid w:val="57B7518C"/>
    <w:rsid w:val="57CEB381"/>
    <w:rsid w:val="57CEDC97"/>
    <w:rsid w:val="58379B5A"/>
    <w:rsid w:val="58969A7C"/>
    <w:rsid w:val="590DC6C7"/>
    <w:rsid w:val="591C6591"/>
    <w:rsid w:val="591CAFF0"/>
    <w:rsid w:val="5929BF4C"/>
    <w:rsid w:val="59730696"/>
    <w:rsid w:val="59B15D99"/>
    <w:rsid w:val="59FDC955"/>
    <w:rsid w:val="5AB37C7C"/>
    <w:rsid w:val="5AF08F2E"/>
    <w:rsid w:val="5B65F29E"/>
    <w:rsid w:val="5B6D110F"/>
    <w:rsid w:val="5BA04272"/>
    <w:rsid w:val="5C5058C0"/>
    <w:rsid w:val="5D9A2625"/>
    <w:rsid w:val="5DBB8509"/>
    <w:rsid w:val="5DF474D3"/>
    <w:rsid w:val="5E315242"/>
    <w:rsid w:val="5E536D04"/>
    <w:rsid w:val="5E9B0765"/>
    <w:rsid w:val="5F45ECD0"/>
    <w:rsid w:val="5F55A0ED"/>
    <w:rsid w:val="5F6F548A"/>
    <w:rsid w:val="5FC2F99A"/>
    <w:rsid w:val="5FC9F381"/>
    <w:rsid w:val="5FEEA5ED"/>
    <w:rsid w:val="600610E8"/>
    <w:rsid w:val="601280DD"/>
    <w:rsid w:val="604CE778"/>
    <w:rsid w:val="605CEEA3"/>
    <w:rsid w:val="61814B3C"/>
    <w:rsid w:val="61D68137"/>
    <w:rsid w:val="62022E9C"/>
    <w:rsid w:val="62282305"/>
    <w:rsid w:val="6289DF73"/>
    <w:rsid w:val="62E4629B"/>
    <w:rsid w:val="62F6E3F3"/>
    <w:rsid w:val="631A16F1"/>
    <w:rsid w:val="634F198A"/>
    <w:rsid w:val="63891C15"/>
    <w:rsid w:val="6396A395"/>
    <w:rsid w:val="63B646AB"/>
    <w:rsid w:val="63B92AEA"/>
    <w:rsid w:val="640D8CCE"/>
    <w:rsid w:val="641D9078"/>
    <w:rsid w:val="64831848"/>
    <w:rsid w:val="64883214"/>
    <w:rsid w:val="65358344"/>
    <w:rsid w:val="65F032B1"/>
    <w:rsid w:val="663EB88D"/>
    <w:rsid w:val="666E4F3F"/>
    <w:rsid w:val="668BDB29"/>
    <w:rsid w:val="66DEA960"/>
    <w:rsid w:val="6732B931"/>
    <w:rsid w:val="67A7EC47"/>
    <w:rsid w:val="67EF3CF7"/>
    <w:rsid w:val="680CB79F"/>
    <w:rsid w:val="6884C091"/>
    <w:rsid w:val="68E35424"/>
    <w:rsid w:val="693C422A"/>
    <w:rsid w:val="699B9018"/>
    <w:rsid w:val="69DC9D8F"/>
    <w:rsid w:val="69FCBDFB"/>
    <w:rsid w:val="6A56C9E4"/>
    <w:rsid w:val="6A7BAACB"/>
    <w:rsid w:val="6A8751ED"/>
    <w:rsid w:val="6ACE44E0"/>
    <w:rsid w:val="6AE5E258"/>
    <w:rsid w:val="6B26EF3E"/>
    <w:rsid w:val="6B4D423B"/>
    <w:rsid w:val="6B7426D5"/>
    <w:rsid w:val="6B7B0D86"/>
    <w:rsid w:val="6B7BD7CF"/>
    <w:rsid w:val="6BB21C69"/>
    <w:rsid w:val="6C072412"/>
    <w:rsid w:val="6C709724"/>
    <w:rsid w:val="6D482A99"/>
    <w:rsid w:val="6DA4087C"/>
    <w:rsid w:val="6DAFF0BA"/>
    <w:rsid w:val="6E138A7F"/>
    <w:rsid w:val="6E2AC90D"/>
    <w:rsid w:val="6E71BCB0"/>
    <w:rsid w:val="6F2C45DD"/>
    <w:rsid w:val="6F604B5C"/>
    <w:rsid w:val="7039A57C"/>
    <w:rsid w:val="70770209"/>
    <w:rsid w:val="70CE19DF"/>
    <w:rsid w:val="70DE43A6"/>
    <w:rsid w:val="71479634"/>
    <w:rsid w:val="71697D92"/>
    <w:rsid w:val="716FAD80"/>
    <w:rsid w:val="7235A8A8"/>
    <w:rsid w:val="7260D33C"/>
    <w:rsid w:val="72C898AC"/>
    <w:rsid w:val="72E8A684"/>
    <w:rsid w:val="7336C1CB"/>
    <w:rsid w:val="738BF207"/>
    <w:rsid w:val="74A4E7C3"/>
    <w:rsid w:val="74C1A882"/>
    <w:rsid w:val="74FB6A4A"/>
    <w:rsid w:val="75003B2F"/>
    <w:rsid w:val="7525D44A"/>
    <w:rsid w:val="7529AA81"/>
    <w:rsid w:val="755FF692"/>
    <w:rsid w:val="7563847F"/>
    <w:rsid w:val="75759B97"/>
    <w:rsid w:val="75BE07A7"/>
    <w:rsid w:val="75C391E7"/>
    <w:rsid w:val="75F1736B"/>
    <w:rsid w:val="760D6A4D"/>
    <w:rsid w:val="770F72BF"/>
    <w:rsid w:val="7755D607"/>
    <w:rsid w:val="77DD6CF2"/>
    <w:rsid w:val="77EF7BB0"/>
    <w:rsid w:val="780501C9"/>
    <w:rsid w:val="78090A62"/>
    <w:rsid w:val="780D26AA"/>
    <w:rsid w:val="783BCEDD"/>
    <w:rsid w:val="787DD837"/>
    <w:rsid w:val="789BE4C0"/>
    <w:rsid w:val="79202FF3"/>
    <w:rsid w:val="7929CF33"/>
    <w:rsid w:val="79C5CB6B"/>
    <w:rsid w:val="79CC88A8"/>
    <w:rsid w:val="7AC7ADD0"/>
    <w:rsid w:val="7AE5B8F3"/>
    <w:rsid w:val="7BE64AC7"/>
    <w:rsid w:val="7C21BF46"/>
    <w:rsid w:val="7C7F24D3"/>
    <w:rsid w:val="7C8E9250"/>
    <w:rsid w:val="7CBBDEE3"/>
    <w:rsid w:val="7CBCBFD8"/>
    <w:rsid w:val="7CDAEAFB"/>
    <w:rsid w:val="7D0C6C14"/>
    <w:rsid w:val="7D127051"/>
    <w:rsid w:val="7D1FE339"/>
    <w:rsid w:val="7D2E7EFB"/>
    <w:rsid w:val="7D9D3975"/>
    <w:rsid w:val="7DBACD09"/>
    <w:rsid w:val="7DCCF7BF"/>
    <w:rsid w:val="7E1FF21E"/>
    <w:rsid w:val="7E3A17E9"/>
    <w:rsid w:val="7E65EE64"/>
    <w:rsid w:val="7E8533AF"/>
    <w:rsid w:val="7E97023A"/>
    <w:rsid w:val="7EE31B6B"/>
    <w:rsid w:val="7F457107"/>
    <w:rsid w:val="7F73F9B5"/>
    <w:rsid w:val="7F8483CA"/>
    <w:rsid w:val="7FE7E9AB"/>
    <w:rsid w:val="7FF4DD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44C9E5B1-1D6E-4514-B2CE-8BA258A5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05372831">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14598030">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water.org/120-inch-main-brea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chelle.zdrodowski@glwater.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shleigh.chatel@fleishman.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2924B6FBDF4743A283631268419268" ma:contentTypeVersion="14" ma:contentTypeDescription="Create a new document." ma:contentTypeScope="" ma:versionID="e481c622b946fbce47f73a87e69b9fb1">
  <xsd:schema xmlns:xsd="http://www.w3.org/2001/XMLSchema" xmlns:xs="http://www.w3.org/2001/XMLSchema" xmlns:p="http://schemas.microsoft.com/office/2006/metadata/properties" xmlns:ns3="e8becb89-f265-4f51-9767-63813f88ffca" xmlns:ns4="8f94c51e-b0bf-4352-921b-a58c21eb97cc" targetNamespace="http://schemas.microsoft.com/office/2006/metadata/properties" ma:root="true" ma:fieldsID="a5aa6f96a182dbcf111abfb0daf1a9fe" ns3:_="" ns4:_="">
    <xsd:import namespace="e8becb89-f265-4f51-9767-63813f88ffca"/>
    <xsd:import namespace="8f94c51e-b0bf-4352-921b-a58c21eb97c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ecb89-f265-4f51-9767-63813f88ff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4c51e-b0bf-4352-921b-a58c21eb97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3E64AC-F8C3-4FFF-B7B7-A74E672DCDDB}">
  <ds:schemaRefs>
    <ds:schemaRef ds:uri="http://schemas.microsoft.com/sharepoint/v3/contenttype/forms"/>
  </ds:schemaRefs>
</ds:datastoreItem>
</file>

<file path=customXml/itemProps3.xml><?xml version="1.0" encoding="utf-8"?>
<ds:datastoreItem xmlns:ds="http://schemas.openxmlformats.org/officeDocument/2006/customXml" ds:itemID="{65B3FDCD-59C8-4E06-8BFC-7C2379E41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ecb89-f265-4f51-9767-63813f88ffca"/>
    <ds:schemaRef ds:uri="8f94c51e-b0bf-4352-921b-a58c21eb9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Stationary Template for Global Users</Template>
  <TotalTime>5</TotalTime>
  <Pages>2</Pages>
  <Words>511</Words>
  <Characters>2890</Characters>
  <Application>Microsoft Office Word</Application>
  <DocSecurity>0</DocSecurity>
  <Lines>65</Lines>
  <Paragraphs>22</Paragraphs>
  <ScaleCrop>false</ScaleCrop>
  <Company>Citigroup</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Michelle Zdrodowski</cp:lastModifiedBy>
  <cp:revision>3</cp:revision>
  <cp:lastPrinted>2022-03-28T21:01:00Z</cp:lastPrinted>
  <dcterms:created xsi:type="dcterms:W3CDTF">2023-02-10T13:17:00Z</dcterms:created>
  <dcterms:modified xsi:type="dcterms:W3CDTF">2023-02-10T13:26:00Z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0x010100292924B6FBDF4743A283631268419268</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