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F95A54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PUBLIC NOTICE</w:t>
      </w:r>
    </w:p>
    <w:p w14:paraId="443E1892" w14:textId="7BFEDCC8" w:rsidR="00096F41" w:rsidRPr="00F95A54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REGARDING</w:t>
      </w:r>
    </w:p>
    <w:p w14:paraId="7C3DE6B4" w14:textId="66C51DE1" w:rsidR="00320C05" w:rsidRPr="00F95A54" w:rsidRDefault="0011095B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January 25, 2023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266EC" w:rsidRPr="00F95A54">
        <w:rPr>
          <w:rFonts w:ascii="Arial" w:hAnsi="Arial" w:cs="Arial"/>
          <w:b/>
          <w:bCs/>
          <w:color w:val="000000" w:themeColor="text1"/>
          <w:w w:val="108"/>
        </w:rPr>
        <w:t>1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9D7BA8" w:rsidRPr="00F95A54">
        <w:rPr>
          <w:rFonts w:ascii="Arial" w:hAnsi="Arial" w:cs="Arial"/>
          <w:b/>
          <w:bCs/>
          <w:color w:val="000000" w:themeColor="text1"/>
          <w:w w:val="108"/>
        </w:rPr>
        <w:t>p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4D506D16" w:rsidR="00144E09" w:rsidRPr="00F95A54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he</w:t>
      </w: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9D7BA8" w:rsidRPr="00F95A54">
        <w:rPr>
          <w:rFonts w:ascii="Arial" w:hAnsi="Arial" w:cs="Arial"/>
          <w:b/>
          <w:bCs/>
          <w:color w:val="000000" w:themeColor="text1"/>
          <w:w w:val="108"/>
        </w:rPr>
        <w:t>Legal</w:t>
      </w: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F95A54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Pr="00FF1A9B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18"/>
          <w:szCs w:val="18"/>
        </w:rPr>
      </w:pPr>
    </w:p>
    <w:p w14:paraId="0C2ECC77" w14:textId="528C9093" w:rsidR="000A7F87" w:rsidRPr="00D141F0" w:rsidRDefault="000A7F87" w:rsidP="004C4132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PLEASE TAKE NOTICE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25D74" w:rsidRPr="00D141F0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 w:rsidR="009D7BA8" w:rsidRPr="00D141F0">
        <w:rPr>
          <w:rFonts w:ascii="Arial" w:hAnsi="Arial" w:cs="Arial"/>
          <w:color w:val="000000" w:themeColor="text1"/>
          <w:sz w:val="22"/>
          <w:szCs w:val="22"/>
        </w:rPr>
        <w:t>Legal</w:t>
      </w:r>
      <w:r w:rsidR="00625D74" w:rsidRPr="00D141F0">
        <w:rPr>
          <w:rFonts w:ascii="Arial" w:hAnsi="Arial" w:cs="Arial"/>
          <w:color w:val="000000" w:themeColor="text1"/>
          <w:sz w:val="22"/>
          <w:szCs w:val="22"/>
        </w:rPr>
        <w:t xml:space="preserve"> Committee is an advisory subcommittee of the GLWA Board of Directors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 At this time, local health departments within the GLWA service area have declared emergencies related to the risk of infection associated with the COVID-19 pandemic. </w:t>
      </w:r>
    </w:p>
    <w:p w14:paraId="75934C23" w14:textId="77777777" w:rsidR="00D141F0" w:rsidRPr="00D141F0" w:rsidRDefault="00D141F0" w:rsidP="004C4132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6102FADA" w14:textId="743D0161" w:rsidR="00F95A54" w:rsidRDefault="00D77EEF" w:rsidP="00D141F0">
      <w:pPr>
        <w:pStyle w:val="Style"/>
        <w:shd w:val="clear" w:color="auto" w:fill="FEFFFF"/>
        <w:ind w:left="374" w:right="14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The</w:t>
      </w:r>
      <w:r w:rsidR="00DE537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meeting of the GLWA 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Legal</w:t>
      </w:r>
      <w:r w:rsidR="00D918F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CD73E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scheduled for</w:t>
      </w:r>
      <w:r w:rsidR="000A7F8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11095B">
        <w:rPr>
          <w:rFonts w:ascii="Arial" w:hAnsi="Arial" w:cs="Arial"/>
          <w:color w:val="000000" w:themeColor="text1"/>
          <w:w w:val="108"/>
          <w:sz w:val="22"/>
          <w:szCs w:val="22"/>
        </w:rPr>
        <w:t>January 25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 202</w:t>
      </w:r>
      <w:r w:rsidR="0011095B">
        <w:rPr>
          <w:rFonts w:ascii="Arial" w:hAnsi="Arial" w:cs="Arial"/>
          <w:color w:val="000000" w:themeColor="text1"/>
          <w:w w:val="108"/>
          <w:sz w:val="22"/>
          <w:szCs w:val="22"/>
        </w:rPr>
        <w:t>3</w:t>
      </w:r>
      <w:r w:rsidR="00D468C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 </w:t>
      </w:r>
      <w:r w:rsidR="00D918F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:00 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p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.m. </w:t>
      </w:r>
      <w:r w:rsidR="005931C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will be held </w:t>
      </w:r>
      <w:r w:rsidR="006B6A6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via Zoom and its </w:t>
      </w:r>
      <w:r w:rsidR="005931C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teleph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onic</w:t>
      </w:r>
      <w:r w:rsidR="006B6A6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capabilities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.</w:t>
      </w:r>
      <w:r w:rsidR="00B650E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Members of the public who wish to</w:t>
      </w:r>
      <w:r w:rsidR="008271A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attend this meeting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9040E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can do so</w:t>
      </w:r>
      <w:r w:rsidR="00EE77B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DB08F4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in the following manner</w:t>
      </w:r>
      <w:r w:rsidR="001C3EA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</w:p>
    <w:p w14:paraId="3A0E2117" w14:textId="4B184094" w:rsidR="00160085" w:rsidRDefault="00160085" w:rsidP="00D141F0">
      <w:pPr>
        <w:pStyle w:val="Style"/>
        <w:shd w:val="clear" w:color="auto" w:fill="FEFFFF"/>
        <w:ind w:left="374" w:right="14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57F0DC83" w14:textId="4016A88C" w:rsidR="00160085" w:rsidRDefault="00160085" w:rsidP="00160085">
      <w:pPr>
        <w:ind w:left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>Join Zoom Meeting Here:</w:t>
      </w:r>
    </w:p>
    <w:p w14:paraId="404CC924" w14:textId="12F31C4E" w:rsidR="0011095B" w:rsidRDefault="0011095B" w:rsidP="00160085">
      <w:pPr>
        <w:ind w:left="720"/>
      </w:pPr>
      <w:hyperlink r:id="rId13" w:history="1">
        <w:r>
          <w:rPr>
            <w:rStyle w:val="Hyperlink"/>
          </w:rPr>
          <w:t>https://glwater.zoom.us/j/85642422300?pwd=REVaOWdzd21FWGZ1eXpHa0ZiUXkzUT09</w:t>
        </w:r>
      </w:hyperlink>
    </w:p>
    <w:p w14:paraId="139191D6" w14:textId="77777777" w:rsidR="0011095B" w:rsidRDefault="0011095B" w:rsidP="00160085">
      <w:pPr>
        <w:ind w:left="720"/>
        <w:rPr>
          <w:b/>
          <w:bCs/>
          <w:sz w:val="24"/>
          <w:szCs w:val="24"/>
        </w:rPr>
      </w:pPr>
    </w:p>
    <w:p w14:paraId="10927A33" w14:textId="6E4F34F8" w:rsidR="008B3B03" w:rsidRPr="00F95A54" w:rsidRDefault="00DC2ABC" w:rsidP="004C4132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Public Call-In Numbers:  </w:t>
      </w:r>
    </w:p>
    <w:p w14:paraId="54AF6B2E" w14:textId="38634F90" w:rsidR="00DC2ABC" w:rsidRPr="00F95A54" w:rsidRDefault="004C4132" w:rsidP="004C4132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>8</w:t>
      </w:r>
      <w:r w:rsidR="00DC2ABC" w:rsidRPr="00F95A54">
        <w:rPr>
          <w:b/>
          <w:bCs/>
          <w:sz w:val="24"/>
          <w:szCs w:val="24"/>
        </w:rPr>
        <w:t>88 788 0099 US Toll-Free; or</w:t>
      </w:r>
    </w:p>
    <w:p w14:paraId="68AFA8A3" w14:textId="2CEAE8B8" w:rsidR="00DC2ABC" w:rsidRPr="00F95A54" w:rsidRDefault="00DC2ABC" w:rsidP="00DC2ABC">
      <w:pPr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      </w:t>
      </w:r>
      <w:r w:rsidR="004C4132" w:rsidRPr="00F95A54">
        <w:rPr>
          <w:b/>
          <w:bCs/>
          <w:sz w:val="24"/>
          <w:szCs w:val="24"/>
        </w:rPr>
        <w:tab/>
      </w:r>
      <w:r w:rsidRPr="00F95A54">
        <w:rPr>
          <w:b/>
          <w:bCs/>
          <w:sz w:val="24"/>
          <w:szCs w:val="24"/>
        </w:rPr>
        <w:t>877 853 5247 US Toll-Free</w:t>
      </w:r>
    </w:p>
    <w:p w14:paraId="3E1690B5" w14:textId="1FFF00EE" w:rsidR="003774F3" w:rsidRPr="000C5E95" w:rsidRDefault="00DC2ABC" w:rsidP="003774F3">
      <w:pPr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        </w:t>
      </w:r>
      <w:r w:rsidRPr="00F95A54">
        <w:rPr>
          <w:b/>
          <w:bCs/>
          <w:sz w:val="24"/>
          <w:szCs w:val="24"/>
        </w:rPr>
        <w:tab/>
      </w:r>
      <w:r w:rsidR="003774F3" w:rsidRPr="00F95A54">
        <w:rPr>
          <w:b/>
          <w:bCs/>
          <w:sz w:val="24"/>
          <w:szCs w:val="24"/>
        </w:rPr>
        <w:t>Meeting ID:</w:t>
      </w:r>
      <w:r w:rsidR="005A3F51" w:rsidRPr="00F95A54">
        <w:rPr>
          <w:b/>
          <w:bCs/>
          <w:sz w:val="24"/>
          <w:szCs w:val="24"/>
        </w:rPr>
        <w:tab/>
      </w:r>
      <w:r w:rsidR="0011095B" w:rsidRPr="0011095B">
        <w:rPr>
          <w:b/>
          <w:bCs/>
          <w:sz w:val="24"/>
          <w:szCs w:val="24"/>
        </w:rPr>
        <w:t>856 4242 2300</w:t>
      </w:r>
    </w:p>
    <w:p w14:paraId="13E7189B" w14:textId="77777777" w:rsidR="0011095B" w:rsidRDefault="003774F3" w:rsidP="0011095B">
      <w:pPr>
        <w:ind w:firstLine="720"/>
      </w:pPr>
      <w:r w:rsidRPr="00F95A54">
        <w:rPr>
          <w:b/>
          <w:bCs/>
          <w:sz w:val="24"/>
          <w:szCs w:val="24"/>
        </w:rPr>
        <w:t>Passcode:</w:t>
      </w:r>
      <w:r w:rsidR="008B3B03" w:rsidRPr="00F95A54">
        <w:rPr>
          <w:b/>
          <w:bCs/>
          <w:sz w:val="24"/>
          <w:szCs w:val="24"/>
        </w:rPr>
        <w:t xml:space="preserve">  </w:t>
      </w:r>
      <w:r w:rsidR="00160085">
        <w:rPr>
          <w:b/>
          <w:bCs/>
          <w:sz w:val="24"/>
          <w:szCs w:val="24"/>
        </w:rPr>
        <w:tab/>
      </w:r>
      <w:r w:rsidR="0011095B" w:rsidRPr="0011095B">
        <w:rPr>
          <w:b/>
          <w:bCs/>
          <w:sz w:val="24"/>
          <w:szCs w:val="24"/>
        </w:rPr>
        <w:t>290471</w:t>
      </w:r>
    </w:p>
    <w:p w14:paraId="16A01240" w14:textId="23A79F58" w:rsidR="00E91E5C" w:rsidRPr="000C5E95" w:rsidRDefault="005A3F51" w:rsidP="00E91E5C">
      <w:pPr>
        <w:ind w:firstLine="720"/>
        <w:rPr>
          <w:b/>
          <w:bCs/>
          <w:sz w:val="24"/>
          <w:szCs w:val="24"/>
        </w:rPr>
      </w:pPr>
      <w:r w:rsidRPr="000C5E95">
        <w:rPr>
          <w:b/>
          <w:bCs/>
          <w:sz w:val="24"/>
          <w:szCs w:val="24"/>
        </w:rPr>
        <w:tab/>
      </w:r>
    </w:p>
    <w:p w14:paraId="1363AB22" w14:textId="09A7FC73" w:rsidR="00FE0D48" w:rsidRPr="00D141F0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0D3D2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embers</w:t>
      </w:r>
      <w:r w:rsidR="00FE0D4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of the public </w:t>
      </w:r>
      <w:r w:rsidR="0098543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may </w:t>
      </w:r>
      <w:r w:rsidR="00187B1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offer public comment in the follo</w:t>
      </w:r>
      <w:r w:rsidR="00BB7452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wing manner:</w:t>
      </w:r>
    </w:p>
    <w:p w14:paraId="19B460B5" w14:textId="4CD00D02" w:rsidR="002131D6" w:rsidRPr="00D141F0" w:rsidRDefault="00043CC8" w:rsidP="0011095B">
      <w:pPr>
        <w:pStyle w:val="Style"/>
        <w:shd w:val="clear" w:color="auto" w:fill="FEFFFF"/>
        <w:spacing w:before="120"/>
        <w:ind w:left="374" w:right="14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By Zoom </w:t>
      </w:r>
      <w:r w:rsidR="00636A12"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V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ideoconferencing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Members of the public who wish to use Zoom videoconferencing to attend the meeting and/or offer public comment may utilize the following link to attend: </w:t>
      </w:r>
    </w:p>
    <w:p w14:paraId="60F20780" w14:textId="02E96665" w:rsidR="0011095B" w:rsidRPr="0011095B" w:rsidRDefault="0011095B" w:rsidP="00043CC8">
      <w:pPr>
        <w:pStyle w:val="Style"/>
        <w:shd w:val="clear" w:color="auto" w:fill="FEFFFF"/>
        <w:spacing w:before="120" w:line="321" w:lineRule="exact"/>
        <w:ind w:left="374" w:right="15"/>
        <w:rPr>
          <w:rFonts w:asciiTheme="minorHAnsi" w:hAnsiTheme="minorHAnsi" w:cstheme="minorHAnsi"/>
          <w:color w:val="000000" w:themeColor="text1"/>
          <w:w w:val="108"/>
          <w:sz w:val="22"/>
          <w:szCs w:val="22"/>
        </w:rPr>
      </w:pPr>
      <w:hyperlink r:id="rId14" w:history="1">
        <w:r w:rsidRPr="0011095B">
          <w:rPr>
            <w:rStyle w:val="Hyperlink"/>
            <w:rFonts w:asciiTheme="minorHAnsi" w:hAnsiTheme="minorHAnsi" w:cstheme="minorHAnsi"/>
          </w:rPr>
          <w:t>https://glwater.zoom.us/j/85642422300?pwd=REVaOWdzd21FWGZ1eXpHa0ZiUXkzUT09</w:t>
        </w:r>
      </w:hyperlink>
    </w:p>
    <w:p w14:paraId="02E00F9E" w14:textId="018185AE" w:rsidR="00043CC8" w:rsidRPr="00D141F0" w:rsidRDefault="00043CC8" w:rsidP="00043CC8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During the portions of the meeting designated for public participation may “raise their hand” by using that feature within the software program.</w:t>
      </w:r>
    </w:p>
    <w:p w14:paraId="798FBAD1" w14:textId="6E416479" w:rsidR="00BB7452" w:rsidRPr="00D141F0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Telephone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</w:t>
      </w:r>
      <w:r w:rsidR="002146C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Members of the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who wish to 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attend the meeting and</w:t>
      </w:r>
      <w:r w:rsidR="009372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/or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offer 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comment by telephone should call in at the number indicat</w:t>
      </w:r>
      <w:r w:rsidR="001C390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ed above</w:t>
      </w:r>
      <w:r w:rsidR="004C1E1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press </w:t>
      </w:r>
      <w:r w:rsidR="004C1E18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*9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on their </w:t>
      </w:r>
      <w:r w:rsidR="00D66B2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keypad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to “</w:t>
      </w:r>
      <w:r w:rsidR="005F00F9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rais</w:t>
      </w:r>
      <w:r w:rsidR="00A360AC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 their hand for public comment.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”</w:t>
      </w:r>
      <w:r w:rsidR="00A360AC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During other portio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ns of the meeting</w:t>
      </w:r>
      <w:r w:rsidR="007E35C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members of the public are asked to </w:t>
      </w:r>
      <w:r w:rsidR="003D309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mute their line by pressing </w:t>
      </w:r>
      <w:r w:rsidR="003D3095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 xml:space="preserve">*6 </w:t>
      </w:r>
      <w:r w:rsidR="00D66B2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 their</w:t>
      </w:r>
      <w:r w:rsidR="009372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keypad </w:t>
      </w:r>
      <w:r w:rsidR="003D3095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to mute or unmut</w:t>
      </w:r>
      <w:r w:rsidR="00871C2B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</w:t>
      </w:r>
      <w:r w:rsidR="00871C2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their line.</w:t>
      </w:r>
    </w:p>
    <w:p w14:paraId="5DB8618D" w14:textId="77777777" w:rsidR="002131D6" w:rsidRPr="00F95A54" w:rsidRDefault="002131D6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</w:p>
    <w:p w14:paraId="75976B93" w14:textId="7F3D9859" w:rsidR="0066625F" w:rsidRPr="00D141F0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5" w:history="1">
        <w:r w:rsidR="001A304B" w:rsidRPr="00D141F0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0C5E95">
        <w:rPr>
          <w:rFonts w:ascii="Arial" w:hAnsi="Arial" w:cs="Arial"/>
          <w:color w:val="000000" w:themeColor="text1"/>
          <w:w w:val="108"/>
          <w:sz w:val="22"/>
          <w:szCs w:val="22"/>
        </w:rPr>
        <w:t>Tuesday</w:t>
      </w:r>
      <w:r w:rsidR="00AF6B21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</w:t>
      </w:r>
      <w:r w:rsidR="0011095B">
        <w:rPr>
          <w:rFonts w:ascii="Arial" w:hAnsi="Arial" w:cs="Arial"/>
          <w:color w:val="000000" w:themeColor="text1"/>
          <w:w w:val="108"/>
          <w:sz w:val="22"/>
          <w:szCs w:val="22"/>
        </w:rPr>
        <w:t>January 24</w:t>
      </w:r>
      <w:r w:rsidR="000C5E95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802D87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proofErr w:type="gramStart"/>
      <w:r w:rsidR="002131D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202</w:t>
      </w:r>
      <w:r w:rsidR="0011095B">
        <w:rPr>
          <w:rFonts w:ascii="Arial" w:hAnsi="Arial" w:cs="Arial"/>
          <w:color w:val="000000" w:themeColor="text1"/>
          <w:w w:val="108"/>
          <w:sz w:val="22"/>
          <w:szCs w:val="22"/>
        </w:rPr>
        <w:t>3</w:t>
      </w:r>
      <w:proofErr w:type="gramEnd"/>
      <w:r w:rsidR="00885A1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reference “</w:t>
      </w:r>
      <w:r w:rsidR="0011095B">
        <w:rPr>
          <w:rFonts w:ascii="Arial" w:hAnsi="Arial" w:cs="Arial"/>
          <w:color w:val="000000" w:themeColor="text1"/>
          <w:w w:val="108"/>
          <w:sz w:val="22"/>
          <w:szCs w:val="22"/>
        </w:rPr>
        <w:t>January 25, 2023</w:t>
      </w:r>
      <w:r w:rsidR="002131D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Legal</w:t>
      </w:r>
      <w:r w:rsidR="008A10F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D141F0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6" w:history="1">
        <w:r w:rsidRPr="00D141F0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D141F0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485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0013"/>
    <w:rsid w:val="000535FA"/>
    <w:rsid w:val="000637C7"/>
    <w:rsid w:val="00064240"/>
    <w:rsid w:val="00067B10"/>
    <w:rsid w:val="000737CC"/>
    <w:rsid w:val="00075C78"/>
    <w:rsid w:val="00096F41"/>
    <w:rsid w:val="000A7F87"/>
    <w:rsid w:val="000B3DEB"/>
    <w:rsid w:val="000C5E95"/>
    <w:rsid w:val="000D3D25"/>
    <w:rsid w:val="000E74AD"/>
    <w:rsid w:val="000F32DA"/>
    <w:rsid w:val="0010232C"/>
    <w:rsid w:val="00105C12"/>
    <w:rsid w:val="0011095B"/>
    <w:rsid w:val="001421F7"/>
    <w:rsid w:val="00144E09"/>
    <w:rsid w:val="001562AE"/>
    <w:rsid w:val="00160085"/>
    <w:rsid w:val="0016543E"/>
    <w:rsid w:val="00177EE3"/>
    <w:rsid w:val="00183531"/>
    <w:rsid w:val="00187B1A"/>
    <w:rsid w:val="001A304B"/>
    <w:rsid w:val="001C3909"/>
    <w:rsid w:val="001C3EAD"/>
    <w:rsid w:val="001F5F6E"/>
    <w:rsid w:val="002115A0"/>
    <w:rsid w:val="002131D6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94EC4"/>
    <w:rsid w:val="002A0D09"/>
    <w:rsid w:val="002C16FB"/>
    <w:rsid w:val="002D79DD"/>
    <w:rsid w:val="002F05B3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81944"/>
    <w:rsid w:val="00481B6B"/>
    <w:rsid w:val="0049201B"/>
    <w:rsid w:val="0049362A"/>
    <w:rsid w:val="004A253E"/>
    <w:rsid w:val="004B7FDE"/>
    <w:rsid w:val="004C1E18"/>
    <w:rsid w:val="004C4132"/>
    <w:rsid w:val="004C4789"/>
    <w:rsid w:val="004C7AD1"/>
    <w:rsid w:val="004D654A"/>
    <w:rsid w:val="004E382A"/>
    <w:rsid w:val="004E7155"/>
    <w:rsid w:val="005078A1"/>
    <w:rsid w:val="00512155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A3F51"/>
    <w:rsid w:val="005D6815"/>
    <w:rsid w:val="005E0BA7"/>
    <w:rsid w:val="005E1C7A"/>
    <w:rsid w:val="005E58FC"/>
    <w:rsid w:val="005F00F9"/>
    <w:rsid w:val="005F0FAF"/>
    <w:rsid w:val="005F4145"/>
    <w:rsid w:val="00615FCF"/>
    <w:rsid w:val="00625D74"/>
    <w:rsid w:val="00634605"/>
    <w:rsid w:val="00636A12"/>
    <w:rsid w:val="006439DB"/>
    <w:rsid w:val="00643D15"/>
    <w:rsid w:val="00645F79"/>
    <w:rsid w:val="00657174"/>
    <w:rsid w:val="0066625F"/>
    <w:rsid w:val="006877EE"/>
    <w:rsid w:val="00691AED"/>
    <w:rsid w:val="006B667D"/>
    <w:rsid w:val="006B6A6D"/>
    <w:rsid w:val="006C15FE"/>
    <w:rsid w:val="006C663A"/>
    <w:rsid w:val="006F2843"/>
    <w:rsid w:val="006F6FB3"/>
    <w:rsid w:val="0070012F"/>
    <w:rsid w:val="00711BE7"/>
    <w:rsid w:val="00717163"/>
    <w:rsid w:val="0075038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02D87"/>
    <w:rsid w:val="00824C10"/>
    <w:rsid w:val="008271A7"/>
    <w:rsid w:val="00834054"/>
    <w:rsid w:val="00836757"/>
    <w:rsid w:val="0084518C"/>
    <w:rsid w:val="008607BF"/>
    <w:rsid w:val="00871C2B"/>
    <w:rsid w:val="00871EAB"/>
    <w:rsid w:val="00885A19"/>
    <w:rsid w:val="00886AE8"/>
    <w:rsid w:val="008977D1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47D84"/>
    <w:rsid w:val="0095399A"/>
    <w:rsid w:val="00960B9D"/>
    <w:rsid w:val="0096357A"/>
    <w:rsid w:val="00977934"/>
    <w:rsid w:val="0098164C"/>
    <w:rsid w:val="00985430"/>
    <w:rsid w:val="0099629D"/>
    <w:rsid w:val="009A45F3"/>
    <w:rsid w:val="009A4DE3"/>
    <w:rsid w:val="009C4250"/>
    <w:rsid w:val="009D7BA8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C7166"/>
    <w:rsid w:val="00AD02AF"/>
    <w:rsid w:val="00AE1B99"/>
    <w:rsid w:val="00AF61B6"/>
    <w:rsid w:val="00AF6B21"/>
    <w:rsid w:val="00B1761C"/>
    <w:rsid w:val="00B17FB8"/>
    <w:rsid w:val="00B42402"/>
    <w:rsid w:val="00B43B83"/>
    <w:rsid w:val="00B45C4D"/>
    <w:rsid w:val="00B4641A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266EC"/>
    <w:rsid w:val="00C311E0"/>
    <w:rsid w:val="00C31AE6"/>
    <w:rsid w:val="00C371DF"/>
    <w:rsid w:val="00C45DE5"/>
    <w:rsid w:val="00C46DC0"/>
    <w:rsid w:val="00C573C0"/>
    <w:rsid w:val="00C81126"/>
    <w:rsid w:val="00C82DED"/>
    <w:rsid w:val="00C91E46"/>
    <w:rsid w:val="00CA4C3B"/>
    <w:rsid w:val="00CC1B95"/>
    <w:rsid w:val="00CD73EA"/>
    <w:rsid w:val="00D00777"/>
    <w:rsid w:val="00D07F70"/>
    <w:rsid w:val="00D141F0"/>
    <w:rsid w:val="00D255A6"/>
    <w:rsid w:val="00D33AE8"/>
    <w:rsid w:val="00D44ED5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7BF"/>
    <w:rsid w:val="00E10ACB"/>
    <w:rsid w:val="00E13101"/>
    <w:rsid w:val="00E1348C"/>
    <w:rsid w:val="00E35B8D"/>
    <w:rsid w:val="00E40795"/>
    <w:rsid w:val="00E5332F"/>
    <w:rsid w:val="00E74456"/>
    <w:rsid w:val="00E82E96"/>
    <w:rsid w:val="00E91E5C"/>
    <w:rsid w:val="00E936A4"/>
    <w:rsid w:val="00EA4EB2"/>
    <w:rsid w:val="00EA6CDD"/>
    <w:rsid w:val="00EE1629"/>
    <w:rsid w:val="00EE77B7"/>
    <w:rsid w:val="00F05E9B"/>
    <w:rsid w:val="00F073EC"/>
    <w:rsid w:val="00F415C5"/>
    <w:rsid w:val="00F53A8F"/>
    <w:rsid w:val="00F8622F"/>
    <w:rsid w:val="00F95A54"/>
    <w:rsid w:val="00FC0E5B"/>
    <w:rsid w:val="00FC2C3B"/>
    <w:rsid w:val="00FE0D48"/>
    <w:rsid w:val="00FF1A9B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5642422300?pwd=REVaOWdzd21FWGZ1eXpHa0ZiUXkzUT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CEO@glwater.org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5642422300?pwd=REVaOWdzd21FWGZ1eXpHa0ZiUXkzU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6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2022-06-16T14:49:00Z</cp:lastPrinted>
  <dcterms:created xsi:type="dcterms:W3CDTF">2023-01-20T13:52:00Z</dcterms:created>
  <dcterms:modified xsi:type="dcterms:W3CDTF">2023-01-20T13:52:00Z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