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512155">
      <w:pPr>
        <w:rPr>
          <w:rFonts w:ascii="Arial" w:hAnsi="Arial" w:cs="Arial"/>
          <w:b/>
          <w:bCs/>
          <w:sz w:val="24"/>
          <w:szCs w:val="24"/>
          <w:u w:val="single"/>
        </w:r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7E35CE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PUBLIC NOTICE</w:t>
      </w:r>
    </w:p>
    <w:p w14:paraId="443E1892" w14:textId="7BFEDCC8" w:rsidR="00096F41" w:rsidRPr="007E35CE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REGARDING</w:t>
      </w:r>
    </w:p>
    <w:p w14:paraId="7C3DE6B4" w14:textId="4B5EA27D" w:rsidR="00320C05" w:rsidRDefault="007C236C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January 18</w:t>
      </w:r>
      <w:r w:rsidR="00645F7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202</w:t>
      </w:r>
      <w:r>
        <w:rPr>
          <w:rFonts w:ascii="Arial" w:hAnsi="Arial" w:cs="Arial"/>
          <w:b/>
          <w:bCs/>
          <w:color w:val="000000" w:themeColor="text1"/>
          <w:w w:val="108"/>
        </w:rPr>
        <w:t>3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266EC">
        <w:rPr>
          <w:rFonts w:ascii="Arial" w:hAnsi="Arial" w:cs="Arial"/>
          <w:b/>
          <w:bCs/>
          <w:color w:val="000000" w:themeColor="text1"/>
          <w:w w:val="108"/>
        </w:rPr>
        <w:t>1</w:t>
      </w:r>
      <w:r>
        <w:rPr>
          <w:rFonts w:ascii="Arial" w:hAnsi="Arial" w:cs="Arial"/>
          <w:b/>
          <w:bCs/>
          <w:color w:val="000000" w:themeColor="text1"/>
          <w:w w:val="108"/>
        </w:rPr>
        <w:t>1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320C05">
        <w:rPr>
          <w:rFonts w:ascii="Arial" w:hAnsi="Arial" w:cs="Arial"/>
          <w:b/>
          <w:bCs/>
          <w:color w:val="000000" w:themeColor="text1"/>
          <w:w w:val="108"/>
        </w:rPr>
        <w:t>a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.m. 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Special 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Meetin</w:t>
      </w:r>
      <w:r w:rsidR="009E388C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306F18CF" w:rsidR="00144E09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he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  <w:r w:rsidR="007541D7">
        <w:rPr>
          <w:rFonts w:ascii="Arial" w:hAnsi="Arial" w:cs="Arial"/>
          <w:b/>
          <w:bCs/>
          <w:color w:val="000000" w:themeColor="text1"/>
          <w:w w:val="108"/>
        </w:rPr>
        <w:t>Capital Planning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Committee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C91E46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</w:pPr>
    </w:p>
    <w:p w14:paraId="0C2ECC77" w14:textId="0382A135" w:rsidR="000A7F87" w:rsidRPr="0042413E" w:rsidRDefault="000A7F87" w:rsidP="0042413E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42413E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PLEASE TAKE NOTICE</w:t>
      </w: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25D74" w:rsidRPr="0042413E"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  <w:r w:rsidR="007541D7" w:rsidRPr="0042413E">
        <w:rPr>
          <w:rFonts w:ascii="Arial" w:hAnsi="Arial" w:cs="Arial"/>
          <w:color w:val="000000" w:themeColor="text1"/>
          <w:sz w:val="22"/>
          <w:szCs w:val="22"/>
        </w:rPr>
        <w:t>Capital Planning</w:t>
      </w:r>
      <w:r w:rsidR="00625D74" w:rsidRPr="0042413E">
        <w:rPr>
          <w:rFonts w:ascii="Arial" w:hAnsi="Arial" w:cs="Arial"/>
          <w:color w:val="000000" w:themeColor="text1"/>
          <w:sz w:val="22"/>
          <w:szCs w:val="22"/>
        </w:rPr>
        <w:t xml:space="preserve"> Committee is an advisory subcommittee of the GLWA Board of Directors</w:t>
      </w: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 At this time, local health departments within the GLWA service area have declared emergencies related to the risk of infection associated with the COVID-19 pandemic. </w:t>
      </w:r>
    </w:p>
    <w:p w14:paraId="22DC3EBD" w14:textId="546FD102" w:rsidR="00C3488C" w:rsidRPr="0042413E" w:rsidRDefault="00D77EEF" w:rsidP="0042413E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The</w:t>
      </w:r>
      <w:r w:rsidR="00DE537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C236C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special </w:t>
      </w: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meeting of the GLWA </w:t>
      </w:r>
      <w:r w:rsidR="007541D7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Capital Planning</w:t>
      </w:r>
      <w:r w:rsidR="00D918F6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CD73EA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scheduled for</w:t>
      </w:r>
      <w:r w:rsidR="000A7F87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C236C">
        <w:rPr>
          <w:rFonts w:ascii="Arial" w:hAnsi="Arial" w:cs="Arial"/>
          <w:color w:val="000000" w:themeColor="text1"/>
          <w:w w:val="108"/>
          <w:sz w:val="22"/>
          <w:szCs w:val="22"/>
        </w:rPr>
        <w:t>January 18, 2023</w:t>
      </w:r>
      <w:r w:rsidR="00D468CA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1F5F6E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 </w:t>
      </w:r>
      <w:r w:rsidR="00C266EC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7C236C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1F5F6E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:00 </w:t>
      </w:r>
      <w:r w:rsidR="00D918F6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a</w:t>
      </w:r>
      <w:r w:rsidR="001F5F6E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.m. </w:t>
      </w:r>
      <w:r w:rsidR="005931C0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will be held </w:t>
      </w:r>
      <w:r w:rsidR="006B6A6D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via Zoom and its </w:t>
      </w:r>
      <w:r w:rsidR="005931C0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teleph</w:t>
      </w:r>
      <w:r w:rsidR="00FC2C3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onic</w:t>
      </w:r>
      <w:r w:rsidR="006B6A6D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capabilities</w:t>
      </w:r>
      <w:r w:rsidR="00FC2C3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.</w:t>
      </w:r>
      <w:r w:rsidR="00B650E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FC2C3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Members of the public who wish to</w:t>
      </w:r>
      <w:r w:rsidR="008271A7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attend this meeting</w:t>
      </w:r>
      <w:r w:rsidR="00FC2C3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9040EE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can do so</w:t>
      </w:r>
      <w:r w:rsidR="00EE77B7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DB08F4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in the following manner</w:t>
      </w:r>
      <w:r w:rsidR="001C3EAD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</w:p>
    <w:p w14:paraId="0338FB99" w14:textId="77777777" w:rsidR="0042413E" w:rsidRPr="0042413E" w:rsidRDefault="0042413E" w:rsidP="008B3B03">
      <w:pPr>
        <w:ind w:firstLine="720"/>
        <w:rPr>
          <w:b/>
          <w:bCs/>
        </w:rPr>
      </w:pPr>
    </w:p>
    <w:p w14:paraId="0499FB7C" w14:textId="2B5DEBCC" w:rsidR="001368A0" w:rsidRDefault="00DC2ABC" w:rsidP="001F7595">
      <w:pPr>
        <w:ind w:left="720"/>
        <w:rPr>
          <w:b/>
          <w:bCs/>
          <w:sz w:val="24"/>
          <w:szCs w:val="24"/>
        </w:rPr>
      </w:pPr>
      <w:r w:rsidRPr="0042413E">
        <w:rPr>
          <w:b/>
          <w:bCs/>
          <w:sz w:val="24"/>
          <w:szCs w:val="24"/>
        </w:rPr>
        <w:t>Join Zoom Meeting Here:</w:t>
      </w:r>
      <w:r w:rsidR="00D44ED5" w:rsidRPr="0042413E">
        <w:rPr>
          <w:b/>
          <w:bCs/>
          <w:sz w:val="24"/>
          <w:szCs w:val="24"/>
        </w:rPr>
        <w:tab/>
      </w:r>
    </w:p>
    <w:p w14:paraId="371D4210" w14:textId="1D3FF95E" w:rsidR="0084139C" w:rsidRDefault="007C236C" w:rsidP="0084139C">
      <w:pPr>
        <w:ind w:firstLine="720"/>
      </w:pPr>
      <w:hyperlink r:id="rId13" w:history="1">
        <w:r>
          <w:rPr>
            <w:rStyle w:val="Hyperlink"/>
          </w:rPr>
          <w:t>https://glwater.zoom.us/j/81984592965?pwd=eFMrbTlHM3RYdE9iWDI1Y3B6dk1TZz09</w:t>
        </w:r>
      </w:hyperlink>
    </w:p>
    <w:p w14:paraId="3A4E4478" w14:textId="77777777" w:rsidR="007C236C" w:rsidRDefault="007C236C" w:rsidP="0084139C">
      <w:pPr>
        <w:ind w:firstLine="720"/>
        <w:rPr>
          <w:rFonts w:ascii="Arial" w:hAnsi="Arial" w:cs="Arial"/>
          <w:color w:val="000000" w:themeColor="text1"/>
          <w:w w:val="108"/>
        </w:rPr>
      </w:pPr>
    </w:p>
    <w:p w14:paraId="756FDCFC" w14:textId="05B62104" w:rsidR="0084139C" w:rsidRPr="0042413E" w:rsidRDefault="0084139C" w:rsidP="0084139C">
      <w:pPr>
        <w:ind w:firstLine="720"/>
        <w:rPr>
          <w:b/>
          <w:bCs/>
          <w:sz w:val="24"/>
          <w:szCs w:val="24"/>
        </w:rPr>
      </w:pPr>
      <w:r w:rsidRPr="0042413E">
        <w:rPr>
          <w:b/>
          <w:bCs/>
          <w:sz w:val="24"/>
          <w:szCs w:val="24"/>
        </w:rPr>
        <w:t xml:space="preserve">Public Call-In Numbers:  </w:t>
      </w:r>
    </w:p>
    <w:p w14:paraId="5F7DB165" w14:textId="77777777" w:rsidR="0084139C" w:rsidRPr="0042413E" w:rsidRDefault="0084139C" w:rsidP="0084139C">
      <w:pPr>
        <w:ind w:firstLine="720"/>
        <w:rPr>
          <w:b/>
          <w:bCs/>
          <w:sz w:val="24"/>
          <w:szCs w:val="24"/>
        </w:rPr>
      </w:pPr>
      <w:r w:rsidRPr="0042413E">
        <w:rPr>
          <w:b/>
          <w:bCs/>
          <w:sz w:val="24"/>
          <w:szCs w:val="24"/>
        </w:rPr>
        <w:t>888 788 0099 US Toll-Free; or</w:t>
      </w:r>
    </w:p>
    <w:p w14:paraId="740B67A6" w14:textId="77777777" w:rsidR="0084139C" w:rsidRPr="0042413E" w:rsidRDefault="0084139C" w:rsidP="0084139C">
      <w:pPr>
        <w:rPr>
          <w:b/>
          <w:bCs/>
          <w:sz w:val="24"/>
          <w:szCs w:val="24"/>
        </w:rPr>
      </w:pPr>
      <w:r w:rsidRPr="0042413E">
        <w:rPr>
          <w:b/>
          <w:bCs/>
          <w:sz w:val="24"/>
          <w:szCs w:val="24"/>
        </w:rPr>
        <w:t xml:space="preserve">      </w:t>
      </w:r>
      <w:r w:rsidRPr="0042413E">
        <w:rPr>
          <w:b/>
          <w:bCs/>
          <w:sz w:val="24"/>
          <w:szCs w:val="24"/>
        </w:rPr>
        <w:tab/>
        <w:t>877 853 5247 US Toll-Free</w:t>
      </w:r>
    </w:p>
    <w:p w14:paraId="085EB7F6" w14:textId="34ECE1E1" w:rsidR="0084139C" w:rsidRDefault="0084139C" w:rsidP="0084139C">
      <w:pPr>
        <w:rPr>
          <w:b/>
          <w:bCs/>
          <w:sz w:val="24"/>
          <w:szCs w:val="24"/>
        </w:rPr>
      </w:pPr>
      <w:r w:rsidRPr="0042413E">
        <w:rPr>
          <w:b/>
          <w:bCs/>
          <w:sz w:val="24"/>
          <w:szCs w:val="24"/>
        </w:rPr>
        <w:t xml:space="preserve">        </w:t>
      </w:r>
      <w:r w:rsidRPr="0042413E">
        <w:rPr>
          <w:b/>
          <w:bCs/>
          <w:sz w:val="24"/>
          <w:szCs w:val="24"/>
        </w:rPr>
        <w:tab/>
        <w:t xml:space="preserve">Meeting ID: </w:t>
      </w:r>
      <w:r w:rsidR="007C236C" w:rsidRPr="007C236C">
        <w:rPr>
          <w:b/>
          <w:bCs/>
          <w:sz w:val="24"/>
          <w:szCs w:val="24"/>
        </w:rPr>
        <w:t>819 8459 2965</w:t>
      </w:r>
    </w:p>
    <w:p w14:paraId="4691FBD4" w14:textId="632EE8D8" w:rsidR="0084139C" w:rsidRDefault="0084139C" w:rsidP="0084139C">
      <w:pPr>
        <w:ind w:firstLine="720"/>
        <w:rPr>
          <w:rFonts w:ascii="Arial" w:hAnsi="Arial" w:cs="Arial"/>
          <w:color w:val="000000" w:themeColor="text1"/>
          <w:w w:val="108"/>
        </w:rPr>
      </w:pPr>
      <w:r w:rsidRPr="0042413E">
        <w:rPr>
          <w:b/>
          <w:bCs/>
          <w:sz w:val="24"/>
          <w:szCs w:val="24"/>
        </w:rPr>
        <w:t xml:space="preserve">Passcode:  </w:t>
      </w:r>
      <w:r w:rsidR="007C236C" w:rsidRPr="007C236C">
        <w:rPr>
          <w:b/>
          <w:bCs/>
          <w:sz w:val="24"/>
          <w:szCs w:val="24"/>
        </w:rPr>
        <w:t>560169</w:t>
      </w:r>
    </w:p>
    <w:p w14:paraId="1363AB22" w14:textId="6976E11C" w:rsidR="00FE0D48" w:rsidRPr="0042413E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0D3D2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embers</w:t>
      </w:r>
      <w:r w:rsidR="00FE0D48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of the public </w:t>
      </w:r>
      <w:r w:rsidR="00985430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may </w:t>
      </w:r>
      <w:r w:rsidR="00187B1A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offer public comment in the follo</w:t>
      </w:r>
      <w:r w:rsidR="00BB7452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wing manner:</w:t>
      </w:r>
    </w:p>
    <w:p w14:paraId="405DE326" w14:textId="71EE7E2F" w:rsidR="001C7A7F" w:rsidRPr="0042413E" w:rsidRDefault="00043CC8" w:rsidP="0042413E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42413E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Zoom videoconferencing</w:t>
      </w: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: Members of the public who wish to use Zoom videoconferencing to attend the meeting and/or offer public comment may utilize the following link to attend:</w:t>
      </w:r>
      <w:r w:rsidR="00C1733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</w:p>
    <w:p w14:paraId="54541BF8" w14:textId="0597D4D3" w:rsidR="007C236C" w:rsidRPr="007C236C" w:rsidRDefault="007C236C" w:rsidP="0042413E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hyperlink r:id="rId14" w:history="1">
        <w:r w:rsidRPr="007C236C">
          <w:rPr>
            <w:rStyle w:val="Hyperlink"/>
            <w:rFonts w:ascii="Arial" w:hAnsi="Arial" w:cs="Arial"/>
            <w:sz w:val="22"/>
            <w:szCs w:val="22"/>
          </w:rPr>
          <w:t>https://glwater.zoom.us/j/81984592965?pwd=eFMrbTlHM3RYdE9iWDI1Y3B6dk1TZz09</w:t>
        </w:r>
      </w:hyperlink>
    </w:p>
    <w:p w14:paraId="02E00F9E" w14:textId="67A587B5" w:rsidR="00043CC8" w:rsidRPr="0042413E" w:rsidRDefault="00043CC8" w:rsidP="0042413E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</w:pP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During the portions of the meeting designated for public participation</w:t>
      </w:r>
      <w:r w:rsidR="00E87C28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may “raise their hand” by using that feature within the software program.</w:t>
      </w:r>
    </w:p>
    <w:p w14:paraId="798FBAD1" w14:textId="4FEC46CB" w:rsidR="00BB7452" w:rsidRPr="0042413E" w:rsidRDefault="00BB7452" w:rsidP="0042413E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42413E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Telephone</w:t>
      </w:r>
      <w:r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</w:t>
      </w:r>
      <w:r w:rsidR="002146C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Members of the </w:t>
      </w:r>
      <w:r w:rsidR="007A28E6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who wish to </w:t>
      </w:r>
      <w:r w:rsidR="005F00F9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attend the meeting and</w:t>
      </w:r>
      <w:r w:rsidR="0093720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/or</w:t>
      </w:r>
      <w:r w:rsidR="005F00F9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A28E6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offer </w:t>
      </w:r>
      <w:r w:rsidR="005F00F9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</w:t>
      </w:r>
      <w:r w:rsidR="007A28E6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comment by telephone should call in at the number indicat</w:t>
      </w:r>
      <w:r w:rsidR="001C3909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ed above</w:t>
      </w:r>
      <w:r w:rsidR="004C1E18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press </w:t>
      </w:r>
      <w:r w:rsidR="004C1E18" w:rsidRPr="0042413E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*9</w:t>
      </w:r>
      <w:r w:rsidR="005F00F9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on their </w:t>
      </w:r>
      <w:r w:rsidR="00D66B27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keypad</w:t>
      </w:r>
      <w:r w:rsidR="005F00F9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to “</w:t>
      </w:r>
      <w:r w:rsidR="005F00F9" w:rsidRPr="0042413E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rais</w:t>
      </w:r>
      <w:r w:rsidR="00A360AC" w:rsidRPr="0042413E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 their hand for public comment.</w:t>
      </w:r>
      <w:r w:rsidR="00B17FB8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”</w:t>
      </w:r>
      <w:r w:rsidR="00A360AC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During other portio</w:t>
      </w:r>
      <w:r w:rsidR="00B17FB8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ns of the meeting</w:t>
      </w:r>
      <w:r w:rsidR="007E35CE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B17FB8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members of the public are asked to </w:t>
      </w:r>
      <w:r w:rsidR="003D309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mute their line by pressing </w:t>
      </w:r>
      <w:r w:rsidR="003D3095" w:rsidRPr="0042413E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 xml:space="preserve">*6 </w:t>
      </w:r>
      <w:r w:rsidR="00D66B27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on their</w:t>
      </w:r>
      <w:r w:rsidR="0093720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keypad </w:t>
      </w:r>
      <w:r w:rsidR="003D3095" w:rsidRPr="0042413E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to mute or unmut</w:t>
      </w:r>
      <w:r w:rsidR="00871C2B" w:rsidRPr="0042413E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</w:t>
      </w:r>
      <w:r w:rsidR="00871C2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their line.</w:t>
      </w:r>
    </w:p>
    <w:p w14:paraId="3664B2FD" w14:textId="77777777" w:rsidR="00950B0B" w:rsidRPr="0042413E" w:rsidRDefault="00950B0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75976B93" w14:textId="535B31B8" w:rsidR="0066625F" w:rsidRDefault="00871C2B" w:rsidP="0042413E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42413E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</w:t>
      </w:r>
      <w:r w:rsidR="008607BF" w:rsidRPr="0042413E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5" w:history="1">
        <w:r w:rsidR="001A304B" w:rsidRPr="0042413E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42413E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7C236C">
        <w:rPr>
          <w:rFonts w:ascii="Arial" w:hAnsi="Arial" w:cs="Arial"/>
          <w:color w:val="000000" w:themeColor="text1"/>
          <w:w w:val="108"/>
          <w:sz w:val="22"/>
          <w:szCs w:val="22"/>
        </w:rPr>
        <w:t>Tuesday</w:t>
      </w:r>
      <w:r w:rsidR="005D65CE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</w:t>
      </w:r>
      <w:r w:rsidR="007C236C">
        <w:rPr>
          <w:rFonts w:ascii="Arial" w:hAnsi="Arial" w:cs="Arial"/>
          <w:color w:val="000000" w:themeColor="text1"/>
          <w:w w:val="108"/>
          <w:sz w:val="22"/>
          <w:szCs w:val="22"/>
        </w:rPr>
        <w:t>January 17, 2023</w:t>
      </w:r>
      <w:r w:rsidR="00885A19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reference “</w:t>
      </w:r>
      <w:r w:rsidR="007C236C">
        <w:rPr>
          <w:rFonts w:ascii="Arial" w:hAnsi="Arial" w:cs="Arial"/>
          <w:color w:val="000000" w:themeColor="text1"/>
          <w:w w:val="108"/>
          <w:sz w:val="22"/>
          <w:szCs w:val="22"/>
        </w:rPr>
        <w:t>January 18, 2023</w:t>
      </w:r>
      <w:r w:rsidR="000B3DE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1F7595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Capital Planning</w:t>
      </w:r>
      <w:r w:rsidR="008A10F7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0B3DEB" w:rsidRPr="0042413E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42413E" w:rsidRDefault="000A7F87" w:rsidP="0042413E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42413E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6" w:history="1">
        <w:r w:rsidRPr="0042413E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42413E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42413E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5636BE"/>
    <w:multiLevelType w:val="hybridMultilevel"/>
    <w:tmpl w:val="9BE66538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num w:numId="1" w16cid:durableId="870269497">
    <w:abstractNumId w:val="0"/>
  </w:num>
  <w:num w:numId="2" w16cid:durableId="1735467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35FA"/>
    <w:rsid w:val="000637C7"/>
    <w:rsid w:val="00064240"/>
    <w:rsid w:val="00067B10"/>
    <w:rsid w:val="000737CC"/>
    <w:rsid w:val="00075C78"/>
    <w:rsid w:val="00096F41"/>
    <w:rsid w:val="000A7F87"/>
    <w:rsid w:val="000B3DEB"/>
    <w:rsid w:val="000D3D25"/>
    <w:rsid w:val="000E74AD"/>
    <w:rsid w:val="000F32DA"/>
    <w:rsid w:val="0010232C"/>
    <w:rsid w:val="001057B2"/>
    <w:rsid w:val="00105C12"/>
    <w:rsid w:val="001368A0"/>
    <w:rsid w:val="001421F7"/>
    <w:rsid w:val="00144E09"/>
    <w:rsid w:val="001562AE"/>
    <w:rsid w:val="0016543E"/>
    <w:rsid w:val="00177EE3"/>
    <w:rsid w:val="00183531"/>
    <w:rsid w:val="00187B1A"/>
    <w:rsid w:val="001A196E"/>
    <w:rsid w:val="001A304B"/>
    <w:rsid w:val="001C3909"/>
    <w:rsid w:val="001C3EAD"/>
    <w:rsid w:val="001C7A7F"/>
    <w:rsid w:val="001D3BF5"/>
    <w:rsid w:val="001F5F6E"/>
    <w:rsid w:val="001F7595"/>
    <w:rsid w:val="002115A0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A0D09"/>
    <w:rsid w:val="002B1936"/>
    <w:rsid w:val="002C16FB"/>
    <w:rsid w:val="002D79DD"/>
    <w:rsid w:val="002F05B3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B26DF"/>
    <w:rsid w:val="003B2BF4"/>
    <w:rsid w:val="003B3A0E"/>
    <w:rsid w:val="003C1EA5"/>
    <w:rsid w:val="003D0E56"/>
    <w:rsid w:val="003D26CD"/>
    <w:rsid w:val="003D3095"/>
    <w:rsid w:val="003F18C9"/>
    <w:rsid w:val="003F251A"/>
    <w:rsid w:val="0042413E"/>
    <w:rsid w:val="00481944"/>
    <w:rsid w:val="00481B6B"/>
    <w:rsid w:val="0049201B"/>
    <w:rsid w:val="0049362A"/>
    <w:rsid w:val="00497E38"/>
    <w:rsid w:val="004A253E"/>
    <w:rsid w:val="004B6101"/>
    <w:rsid w:val="004B7FDE"/>
    <w:rsid w:val="004C1E18"/>
    <w:rsid w:val="004C4789"/>
    <w:rsid w:val="004C7AD1"/>
    <w:rsid w:val="004D654A"/>
    <w:rsid w:val="004E382A"/>
    <w:rsid w:val="004E7155"/>
    <w:rsid w:val="005078A1"/>
    <w:rsid w:val="00512155"/>
    <w:rsid w:val="005134DD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87472"/>
    <w:rsid w:val="005931C0"/>
    <w:rsid w:val="005C1AA6"/>
    <w:rsid w:val="005D65CE"/>
    <w:rsid w:val="005D6815"/>
    <w:rsid w:val="005E0BA7"/>
    <w:rsid w:val="005E1C7A"/>
    <w:rsid w:val="005E58FC"/>
    <w:rsid w:val="005F00F9"/>
    <w:rsid w:val="005F4145"/>
    <w:rsid w:val="00615FCF"/>
    <w:rsid w:val="00625D74"/>
    <w:rsid w:val="00634605"/>
    <w:rsid w:val="006439DB"/>
    <w:rsid w:val="00643D15"/>
    <w:rsid w:val="00645F79"/>
    <w:rsid w:val="00657174"/>
    <w:rsid w:val="00660D5F"/>
    <w:rsid w:val="0066625F"/>
    <w:rsid w:val="00691AED"/>
    <w:rsid w:val="006B667D"/>
    <w:rsid w:val="006B6A6D"/>
    <w:rsid w:val="006C15FE"/>
    <w:rsid w:val="006C663A"/>
    <w:rsid w:val="006F2843"/>
    <w:rsid w:val="006F6FB3"/>
    <w:rsid w:val="0070012F"/>
    <w:rsid w:val="00711BE7"/>
    <w:rsid w:val="00717163"/>
    <w:rsid w:val="00750387"/>
    <w:rsid w:val="007541D7"/>
    <w:rsid w:val="00773DC3"/>
    <w:rsid w:val="007769B4"/>
    <w:rsid w:val="00786533"/>
    <w:rsid w:val="00792696"/>
    <w:rsid w:val="007A28E6"/>
    <w:rsid w:val="007A689E"/>
    <w:rsid w:val="007A6F47"/>
    <w:rsid w:val="007B041B"/>
    <w:rsid w:val="007B7D9F"/>
    <w:rsid w:val="007C236C"/>
    <w:rsid w:val="007D2226"/>
    <w:rsid w:val="007E35CE"/>
    <w:rsid w:val="007F021D"/>
    <w:rsid w:val="007F463A"/>
    <w:rsid w:val="007F75AD"/>
    <w:rsid w:val="007F7BA0"/>
    <w:rsid w:val="00824C10"/>
    <w:rsid w:val="008271A7"/>
    <w:rsid w:val="00834054"/>
    <w:rsid w:val="00836757"/>
    <w:rsid w:val="0084139C"/>
    <w:rsid w:val="0084518C"/>
    <w:rsid w:val="00851084"/>
    <w:rsid w:val="008607BF"/>
    <w:rsid w:val="00871C2B"/>
    <w:rsid w:val="00871EAB"/>
    <w:rsid w:val="00885A19"/>
    <w:rsid w:val="00886AE8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9040EE"/>
    <w:rsid w:val="009042C6"/>
    <w:rsid w:val="00904E26"/>
    <w:rsid w:val="00907668"/>
    <w:rsid w:val="00914CD0"/>
    <w:rsid w:val="00923E0E"/>
    <w:rsid w:val="0093720F"/>
    <w:rsid w:val="00947D84"/>
    <w:rsid w:val="00950B0B"/>
    <w:rsid w:val="0095399A"/>
    <w:rsid w:val="00960B9D"/>
    <w:rsid w:val="0096357A"/>
    <w:rsid w:val="00977934"/>
    <w:rsid w:val="0098164C"/>
    <w:rsid w:val="00985430"/>
    <w:rsid w:val="009A45F3"/>
    <w:rsid w:val="009A4DE3"/>
    <w:rsid w:val="009C4250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A7136"/>
    <w:rsid w:val="00AC2407"/>
    <w:rsid w:val="00AC7166"/>
    <w:rsid w:val="00AD02AF"/>
    <w:rsid w:val="00AE1B99"/>
    <w:rsid w:val="00AF61B6"/>
    <w:rsid w:val="00AF6B21"/>
    <w:rsid w:val="00B1761C"/>
    <w:rsid w:val="00B17FB8"/>
    <w:rsid w:val="00B42402"/>
    <w:rsid w:val="00B43B83"/>
    <w:rsid w:val="00B45C4D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1733F"/>
    <w:rsid w:val="00C266EC"/>
    <w:rsid w:val="00C31AE6"/>
    <w:rsid w:val="00C3488C"/>
    <w:rsid w:val="00C371DF"/>
    <w:rsid w:val="00C45DE5"/>
    <w:rsid w:val="00C46DC0"/>
    <w:rsid w:val="00C573C0"/>
    <w:rsid w:val="00C81126"/>
    <w:rsid w:val="00C82DED"/>
    <w:rsid w:val="00C91E46"/>
    <w:rsid w:val="00CA4C3B"/>
    <w:rsid w:val="00CC1B95"/>
    <w:rsid w:val="00CD431E"/>
    <w:rsid w:val="00CD73EA"/>
    <w:rsid w:val="00D00777"/>
    <w:rsid w:val="00D07F70"/>
    <w:rsid w:val="00D255A6"/>
    <w:rsid w:val="00D33AE8"/>
    <w:rsid w:val="00D44ED5"/>
    <w:rsid w:val="00D468CA"/>
    <w:rsid w:val="00D50474"/>
    <w:rsid w:val="00D50C15"/>
    <w:rsid w:val="00D50D0B"/>
    <w:rsid w:val="00D52F0A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ACB"/>
    <w:rsid w:val="00E13101"/>
    <w:rsid w:val="00E1348C"/>
    <w:rsid w:val="00E35B8D"/>
    <w:rsid w:val="00E40795"/>
    <w:rsid w:val="00E5332F"/>
    <w:rsid w:val="00E74456"/>
    <w:rsid w:val="00E82E96"/>
    <w:rsid w:val="00E87C28"/>
    <w:rsid w:val="00E936A4"/>
    <w:rsid w:val="00EA4EB2"/>
    <w:rsid w:val="00EA6CDD"/>
    <w:rsid w:val="00EE1629"/>
    <w:rsid w:val="00EE77B7"/>
    <w:rsid w:val="00F05E9B"/>
    <w:rsid w:val="00F073EC"/>
    <w:rsid w:val="00F53A8F"/>
    <w:rsid w:val="00F8622F"/>
    <w:rsid w:val="00FC0E5B"/>
    <w:rsid w:val="00FC2C3B"/>
    <w:rsid w:val="00FE0D48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1984592965?pwd=eFMrbTlHM3RYdE9iWDI1Y3B6dk1TZz0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CEO@glwater.org" TargetMode="Externa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1984592965?pwd=eFMrbTlHM3RYdE9iWDI1Y3B6dk1TZz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6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2020-11-19T21:17:00Z</cp:lastPrinted>
  <dcterms:created xsi:type="dcterms:W3CDTF">2023-01-11T14:02:00Z</dcterms:created>
  <dcterms:modified xsi:type="dcterms:W3CDTF">2023-01-11T14:02:00Z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