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7C3DE6B4" w14:textId="22057465" w:rsidR="00320C05" w:rsidRDefault="005A1757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November 9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266EC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a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0C802455" w:rsidR="00144E09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he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Operations and Resources Committee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C91E46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72ACBB90" w:rsidR="000A7F87" w:rsidRPr="006A558F" w:rsidRDefault="000A7F87" w:rsidP="006A558F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6A558F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6A558F">
        <w:rPr>
          <w:rFonts w:ascii="Arial" w:hAnsi="Arial" w:cs="Arial"/>
          <w:color w:val="000000" w:themeColor="text1"/>
          <w:sz w:val="22"/>
          <w:szCs w:val="22"/>
        </w:rPr>
        <w:t xml:space="preserve"> The Operations and Resources Committee is an advisory subcommittee of the GLWA Board of Directors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 At this time, local health departments within the GLWA service area have declared emergencies related to the risk of infection associated with the COVID-19 pandemic. </w:t>
      </w:r>
    </w:p>
    <w:p w14:paraId="47D5C2BB" w14:textId="17294140" w:rsidR="00AA7136" w:rsidRPr="006A558F" w:rsidRDefault="00D77EEF" w:rsidP="006A558F">
      <w:pPr>
        <w:pStyle w:val="Style"/>
        <w:shd w:val="clear" w:color="auto" w:fill="FEFFFF"/>
        <w:spacing w:before="120"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DE537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Operations and Resources Committee</w:t>
      </w:r>
      <w:r w:rsidR="00CD73EA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November 9, </w:t>
      </w:r>
      <w:proofErr w:type="gramStart"/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>2022</w:t>
      </w:r>
      <w:proofErr w:type="gramEnd"/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C266EC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:00 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a</w:t>
      </w:r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1E2957B1" w14:textId="2AD2C30C" w:rsidR="00B7196B" w:rsidRDefault="00B7196B" w:rsidP="001C3EAD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5F5EBFDE" w14:textId="078286D2" w:rsidR="00ED2017" w:rsidRDefault="00ED2017" w:rsidP="00ED2017">
      <w:pPr>
        <w:ind w:firstLine="720"/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>Join Zoom Meeting</w:t>
      </w:r>
      <w:r>
        <w:rPr>
          <w:b/>
          <w:bCs/>
          <w:sz w:val="24"/>
          <w:szCs w:val="24"/>
        </w:rPr>
        <w:t xml:space="preserve"> Here:</w:t>
      </w:r>
    </w:p>
    <w:p w14:paraId="50F3871B" w14:textId="77777777" w:rsidR="00ED2017" w:rsidRPr="005A1757" w:rsidRDefault="00ED2017" w:rsidP="00ED2017">
      <w:r w:rsidRPr="00A848A3">
        <w:rPr>
          <w:b/>
          <w:bCs/>
        </w:rPr>
        <w:tab/>
      </w:r>
      <w:hyperlink r:id="rId13" w:history="1">
        <w:r w:rsidRPr="005A1757">
          <w:rPr>
            <w:rStyle w:val="Hyperlink"/>
          </w:rPr>
          <w:t>https://glwater.zoom.us/j/85981078749?pwd=Zkx4bWNqUXdlNjlFWnFDQnc3aWJFZz09</w:t>
        </w:r>
      </w:hyperlink>
      <w:hyperlink r:id="rId14" w:history="1"/>
    </w:p>
    <w:p w14:paraId="72915A47" w14:textId="29930062" w:rsidR="00ED2017" w:rsidRPr="00B7196B" w:rsidRDefault="00ED2017" w:rsidP="001C3EAD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10927A33" w14:textId="77777777" w:rsidR="008B3B03" w:rsidRDefault="00DC2ABC" w:rsidP="008B3B03">
      <w:pPr>
        <w:ind w:firstLine="720"/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 xml:space="preserve">Public Call-In Numbers:  </w:t>
      </w:r>
    </w:p>
    <w:p w14:paraId="54AF6B2E" w14:textId="18019A8B" w:rsidR="00DC2ABC" w:rsidRPr="00DC2ABC" w:rsidRDefault="00DC2ABC" w:rsidP="008B3B03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88</w:t>
      </w:r>
      <w:r w:rsidRPr="00DC2ABC">
        <w:rPr>
          <w:b/>
          <w:bCs/>
          <w:sz w:val="24"/>
          <w:szCs w:val="24"/>
        </w:rPr>
        <w:t>8 788 0099 US Toll-Free; or</w:t>
      </w:r>
    </w:p>
    <w:p w14:paraId="68AFA8A3" w14:textId="1F5A4F1B" w:rsidR="00DC2ABC" w:rsidRPr="00DC2ABC" w:rsidRDefault="00DC2ABC" w:rsidP="00DC2ABC">
      <w:pPr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ab/>
      </w:r>
      <w:r w:rsidRPr="00DC2ABC">
        <w:rPr>
          <w:b/>
          <w:bCs/>
          <w:sz w:val="24"/>
          <w:szCs w:val="24"/>
        </w:rPr>
        <w:t>877 853 5247 US Toll-Free</w:t>
      </w:r>
    </w:p>
    <w:p w14:paraId="6408D575" w14:textId="77777777" w:rsidR="005A1757" w:rsidRDefault="00DC2ABC" w:rsidP="005A1757">
      <w:r w:rsidRPr="00DC2ABC">
        <w:rPr>
          <w:b/>
          <w:bCs/>
          <w:sz w:val="24"/>
          <w:szCs w:val="24"/>
        </w:rPr>
        <w:t xml:space="preserve">        </w:t>
      </w:r>
      <w:r w:rsidRPr="00DC2ABC">
        <w:rPr>
          <w:b/>
          <w:bCs/>
          <w:sz w:val="24"/>
          <w:szCs w:val="24"/>
        </w:rPr>
        <w:tab/>
      </w:r>
      <w:r w:rsidR="003774F3" w:rsidRPr="003774F3">
        <w:rPr>
          <w:b/>
          <w:bCs/>
          <w:sz w:val="24"/>
          <w:szCs w:val="24"/>
        </w:rPr>
        <w:t>Meeting ID</w:t>
      </w:r>
      <w:r w:rsidR="003774F3" w:rsidRPr="005A1757">
        <w:rPr>
          <w:b/>
          <w:bCs/>
          <w:sz w:val="24"/>
          <w:szCs w:val="24"/>
        </w:rPr>
        <w:t xml:space="preserve">: </w:t>
      </w:r>
      <w:r w:rsidR="006A558F" w:rsidRPr="005A1757">
        <w:rPr>
          <w:b/>
          <w:bCs/>
          <w:sz w:val="24"/>
          <w:szCs w:val="24"/>
        </w:rPr>
        <w:t xml:space="preserve"> </w:t>
      </w:r>
      <w:r w:rsidR="005A1757" w:rsidRPr="005A1757">
        <w:rPr>
          <w:b/>
          <w:bCs/>
          <w:sz w:val="24"/>
          <w:szCs w:val="24"/>
        </w:rPr>
        <w:t>859 8107 8749</w:t>
      </w:r>
    </w:p>
    <w:p w14:paraId="0062E710" w14:textId="73F6563B" w:rsidR="00A848A3" w:rsidRPr="00A848A3" w:rsidRDefault="003774F3" w:rsidP="005A1757">
      <w:pPr>
        <w:ind w:firstLine="720"/>
        <w:rPr>
          <w:b/>
          <w:bCs/>
          <w:sz w:val="24"/>
          <w:szCs w:val="24"/>
        </w:rPr>
      </w:pPr>
      <w:r w:rsidRPr="003774F3">
        <w:rPr>
          <w:b/>
          <w:bCs/>
          <w:sz w:val="24"/>
          <w:szCs w:val="24"/>
        </w:rPr>
        <w:t>Passcode:</w:t>
      </w:r>
      <w:r w:rsidR="008B3B03">
        <w:rPr>
          <w:b/>
          <w:bCs/>
          <w:sz w:val="24"/>
          <w:szCs w:val="24"/>
        </w:rPr>
        <w:t xml:space="preserve">  </w:t>
      </w:r>
      <w:r w:rsidR="005A1757" w:rsidRPr="005A1757">
        <w:rPr>
          <w:b/>
          <w:bCs/>
          <w:sz w:val="24"/>
          <w:szCs w:val="24"/>
        </w:rPr>
        <w:t>713190</w:t>
      </w:r>
    </w:p>
    <w:p w14:paraId="17CE3BB7" w14:textId="77777777" w:rsidR="00ED2017" w:rsidRDefault="003D5A62" w:rsidP="00ED2017">
      <w:pPr>
        <w:ind w:firstLine="720"/>
      </w:pPr>
      <w:r w:rsidRPr="005208B9">
        <w:rPr>
          <w:b/>
          <w:bCs/>
          <w:sz w:val="24"/>
          <w:szCs w:val="24"/>
        </w:rPr>
        <w:t xml:space="preserve"> </w:t>
      </w:r>
      <w:r w:rsidR="00CE393A">
        <w:t xml:space="preserve"> </w:t>
      </w:r>
    </w:p>
    <w:p w14:paraId="1363AB22" w14:textId="4779696C" w:rsidR="00FE0D48" w:rsidRPr="00A848A3" w:rsidRDefault="00E1348C" w:rsidP="00ED2017">
      <w:pPr>
        <w:ind w:firstLine="374"/>
        <w:rPr>
          <w:rFonts w:ascii="Arial" w:hAnsi="Arial" w:cs="Arial"/>
          <w:color w:val="000000" w:themeColor="text1"/>
          <w:w w:val="108"/>
        </w:rPr>
      </w:pPr>
      <w:r w:rsidRPr="00A848A3">
        <w:rPr>
          <w:rFonts w:ascii="Arial" w:hAnsi="Arial" w:cs="Arial"/>
          <w:color w:val="000000" w:themeColor="text1"/>
          <w:w w:val="108"/>
        </w:rPr>
        <w:t>M</w:t>
      </w:r>
      <w:r w:rsidR="000D3D25" w:rsidRPr="00A848A3">
        <w:rPr>
          <w:rFonts w:ascii="Arial" w:hAnsi="Arial" w:cs="Arial"/>
          <w:color w:val="000000" w:themeColor="text1"/>
          <w:w w:val="108"/>
        </w:rPr>
        <w:t>embers</w:t>
      </w:r>
      <w:r w:rsidR="00FE0D48" w:rsidRPr="00A848A3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A848A3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A848A3">
        <w:rPr>
          <w:rFonts w:ascii="Arial" w:hAnsi="Arial" w:cs="Arial"/>
          <w:color w:val="000000" w:themeColor="text1"/>
          <w:w w:val="108"/>
        </w:rPr>
        <w:t>offer public comment in the follo</w:t>
      </w:r>
      <w:r w:rsidR="00BB7452" w:rsidRPr="00A848A3">
        <w:rPr>
          <w:rFonts w:ascii="Arial" w:hAnsi="Arial" w:cs="Arial"/>
          <w:color w:val="000000" w:themeColor="text1"/>
          <w:w w:val="108"/>
        </w:rPr>
        <w:t>wing manner:</w:t>
      </w:r>
    </w:p>
    <w:p w14:paraId="405DE326" w14:textId="0169D9BC" w:rsidR="001C7A7F" w:rsidRDefault="00043CC8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Zoom videoconferencing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: Members of the public who wish to use Zoom videoconferencing to attend the meeting and/or offer public comment may utilize the following link to attend:</w:t>
      </w:r>
      <w:r w:rsidR="00C1733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</w:p>
    <w:p w14:paraId="54D2C422" w14:textId="4EAD9192" w:rsidR="005A1757" w:rsidRPr="005A1757" w:rsidRDefault="00ED2017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5" w:history="1">
        <w:r w:rsidR="005A1757" w:rsidRPr="005A1757">
          <w:rPr>
            <w:rStyle w:val="Hyperlink"/>
            <w:rFonts w:ascii="Calibri" w:hAnsi="Calibri" w:cs="Calibri"/>
          </w:rPr>
          <w:t>https://glwater.zoom.us/j/85981078749?pwd=Zkx4bWNqUXdlNjlFWnFDQnc3aWJFZz09</w:t>
        </w:r>
      </w:hyperlink>
    </w:p>
    <w:p w14:paraId="02E00F9E" w14:textId="00E4EAB0" w:rsidR="00043CC8" w:rsidRPr="00B7196B" w:rsidRDefault="00043CC8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</w:t>
      </w:r>
      <w:r w:rsidR="00E87C2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may “raise their hand” by using that feature within the software program.</w:t>
      </w:r>
    </w:p>
    <w:p w14:paraId="798FBAD1" w14:textId="5BF772FD" w:rsidR="00BB7452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3F032821" w14:textId="77777777" w:rsidR="00CA2F95" w:rsidRPr="00B7196B" w:rsidRDefault="00CA2F95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75976B93" w14:textId="5C1010E4" w:rsidR="0066625F" w:rsidRPr="00B7196B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6" w:history="1">
        <w:r w:rsidR="001A304B" w:rsidRPr="00B7196B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AF6B21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Tuesd</w:t>
      </w:r>
      <w:r w:rsidR="005D6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ay, </w:t>
      </w:r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>November 8</w:t>
      </w:r>
      <w:r w:rsidR="005D6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885A1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reference “</w:t>
      </w:r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>November 9</w:t>
      </w:r>
      <w:r w:rsidR="003D5A62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AF6B21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202</w:t>
      </w:r>
      <w:r w:rsidR="001057B2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2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A10F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Operations and Resources Committee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B7196B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7" w:history="1">
        <w:r w:rsidRPr="00B7196B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B7196B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30419909">
    <w:abstractNumId w:val="0"/>
  </w:num>
  <w:num w:numId="2" w16cid:durableId="132134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7F87"/>
    <w:rsid w:val="000B3DEB"/>
    <w:rsid w:val="000D3D25"/>
    <w:rsid w:val="000E74AD"/>
    <w:rsid w:val="000F32DA"/>
    <w:rsid w:val="0010232C"/>
    <w:rsid w:val="001057B2"/>
    <w:rsid w:val="00105C12"/>
    <w:rsid w:val="001421F7"/>
    <w:rsid w:val="00144E09"/>
    <w:rsid w:val="001562AE"/>
    <w:rsid w:val="0016543E"/>
    <w:rsid w:val="00177EE3"/>
    <w:rsid w:val="00183531"/>
    <w:rsid w:val="00187B1A"/>
    <w:rsid w:val="001A304B"/>
    <w:rsid w:val="001C3909"/>
    <w:rsid w:val="001C3EAD"/>
    <w:rsid w:val="001C7A7F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B1936"/>
    <w:rsid w:val="002C16FB"/>
    <w:rsid w:val="002D79DD"/>
    <w:rsid w:val="002F05B3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D5A62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8B9"/>
    <w:rsid w:val="00520E7A"/>
    <w:rsid w:val="00523838"/>
    <w:rsid w:val="00525D45"/>
    <w:rsid w:val="005345D0"/>
    <w:rsid w:val="005463A9"/>
    <w:rsid w:val="00546C13"/>
    <w:rsid w:val="00553DE4"/>
    <w:rsid w:val="00556C52"/>
    <w:rsid w:val="005637DD"/>
    <w:rsid w:val="00567DD8"/>
    <w:rsid w:val="0057093D"/>
    <w:rsid w:val="00587472"/>
    <w:rsid w:val="005931C0"/>
    <w:rsid w:val="005A1757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1AED"/>
    <w:rsid w:val="006A558F"/>
    <w:rsid w:val="006B667D"/>
    <w:rsid w:val="006B6A6D"/>
    <w:rsid w:val="006C15FE"/>
    <w:rsid w:val="006C663A"/>
    <w:rsid w:val="006F2843"/>
    <w:rsid w:val="006F6FB3"/>
    <w:rsid w:val="0070012F"/>
    <w:rsid w:val="00711BE7"/>
    <w:rsid w:val="00717163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8F4E6B"/>
    <w:rsid w:val="009040EE"/>
    <w:rsid w:val="009042C6"/>
    <w:rsid w:val="00904E26"/>
    <w:rsid w:val="00907668"/>
    <w:rsid w:val="00914CD0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81F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848A3"/>
    <w:rsid w:val="00A95987"/>
    <w:rsid w:val="00AA1154"/>
    <w:rsid w:val="00AA7136"/>
    <w:rsid w:val="00AC2407"/>
    <w:rsid w:val="00AC7166"/>
    <w:rsid w:val="00AD02AF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7196B"/>
    <w:rsid w:val="00BA1639"/>
    <w:rsid w:val="00BA16A3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81126"/>
    <w:rsid w:val="00C82DED"/>
    <w:rsid w:val="00C91E46"/>
    <w:rsid w:val="00CA2F95"/>
    <w:rsid w:val="00CA4C3B"/>
    <w:rsid w:val="00CC1B95"/>
    <w:rsid w:val="00CD431E"/>
    <w:rsid w:val="00CD73EA"/>
    <w:rsid w:val="00CE393A"/>
    <w:rsid w:val="00D00777"/>
    <w:rsid w:val="00D07F70"/>
    <w:rsid w:val="00D255A6"/>
    <w:rsid w:val="00D339CD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ACB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D2017"/>
    <w:rsid w:val="00EE1629"/>
    <w:rsid w:val="00EE77B7"/>
    <w:rsid w:val="00F05E9B"/>
    <w:rsid w:val="00F073EC"/>
    <w:rsid w:val="00F53A8F"/>
    <w:rsid w:val="00F8622F"/>
    <w:rsid w:val="00FC0E5B"/>
    <w:rsid w:val="00FC2C3B"/>
    <w:rsid w:val="00FD30A7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5981078749?pwd=Zkx4bWNqUXdlNjlFWnFDQnc3aWJFZz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CEO@glwater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glwater.zoom.us/j/85981078749?pwd=Zkx4bWNqUXdlNjlFWnFDQnc3aWJFZz0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5776255860?pwd=YVhNakVpakZlT2JWRFloeWpGVFhwZz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3</cp:revision>
  <cp:lastPrinted>2020-11-19T21:17:00Z</cp:lastPrinted>
  <dcterms:created xsi:type="dcterms:W3CDTF">2022-11-03T15:00:00Z</dcterms:created>
  <dcterms:modified xsi:type="dcterms:W3CDTF">2022-11-03T15:09:00Z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